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ACE4" w14:textId="77777777" w:rsidR="00952F7D" w:rsidRDefault="00DF198B" w:rsidP="00DF198B">
      <w:pPr>
        <w:pStyle w:val="GraphicAnchor"/>
      </w:pPr>
      <w:r w:rsidRPr="004909D9">
        <w:rPr>
          <w:noProof/>
          <w:lang w:val="en-AU" w:eastAsia="en-AU"/>
        </w:rPr>
        <w:drawing>
          <wp:anchor distT="0" distB="0" distL="114300" distR="114300" simplePos="0" relativeHeight="251657216" behindDoc="1" locked="1" layoutInCell="1" allowOverlap="1" wp14:anchorId="67F9B605" wp14:editId="1B63E5EB">
            <wp:simplePos x="0" y="0"/>
            <wp:positionH relativeFrom="margin">
              <wp:align>left</wp:align>
            </wp:positionH>
            <wp:positionV relativeFrom="margin">
              <wp:align>top</wp:align>
            </wp:positionV>
            <wp:extent cx="6858000" cy="9144000"/>
            <wp:effectExtent l="0" t="0" r="0" b="0"/>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600" w:firstRow="0" w:lastRow="0" w:firstColumn="0" w:lastColumn="0" w:noHBand="1" w:noVBand="1"/>
      </w:tblPr>
      <w:tblGrid>
        <w:gridCol w:w="1170"/>
        <w:gridCol w:w="28"/>
        <w:gridCol w:w="1142"/>
        <w:gridCol w:w="57"/>
        <w:gridCol w:w="5995"/>
        <w:gridCol w:w="68"/>
        <w:gridCol w:w="1131"/>
        <w:gridCol w:w="39"/>
        <w:gridCol w:w="1160"/>
      </w:tblGrid>
      <w:tr w:rsidR="00DF198B" w14:paraId="3775E035" w14:textId="77777777" w:rsidTr="00EB7C2B">
        <w:trPr>
          <w:trHeight w:val="1083"/>
        </w:trPr>
        <w:tc>
          <w:tcPr>
            <w:tcW w:w="10790" w:type="dxa"/>
            <w:gridSpan w:val="9"/>
          </w:tcPr>
          <w:p w14:paraId="38628ADC" w14:textId="77777777" w:rsidR="00DF198B" w:rsidRDefault="00DF198B"/>
        </w:tc>
      </w:tr>
      <w:tr w:rsidR="00DF198B" w14:paraId="3C983297" w14:textId="77777777" w:rsidTr="00EB7C2B">
        <w:trPr>
          <w:trHeight w:val="1068"/>
        </w:trPr>
        <w:tc>
          <w:tcPr>
            <w:tcW w:w="1198" w:type="dxa"/>
            <w:gridSpan w:val="2"/>
            <w:tcBorders>
              <w:right w:val="single" w:sz="18" w:space="0" w:color="476166" w:themeColor="accent1"/>
            </w:tcBorders>
          </w:tcPr>
          <w:p w14:paraId="40271344"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361AF284" w14:textId="73435AF3" w:rsidR="00DF198B" w:rsidRPr="00DF198B" w:rsidRDefault="00C7503E" w:rsidP="00EB7C2B">
            <w:pPr>
              <w:pStyle w:val="Heading1"/>
            </w:pPr>
            <w:r>
              <w:t>CAPSTONE PROJECT-</w:t>
            </w:r>
            <w:r w:rsidR="00AC30FB">
              <w:t>4</w:t>
            </w:r>
          </w:p>
        </w:tc>
        <w:tc>
          <w:tcPr>
            <w:tcW w:w="1199" w:type="dxa"/>
            <w:gridSpan w:val="2"/>
            <w:tcBorders>
              <w:left w:val="single" w:sz="18" w:space="0" w:color="476166" w:themeColor="accent1"/>
            </w:tcBorders>
          </w:tcPr>
          <w:p w14:paraId="42D6917D" w14:textId="77777777" w:rsidR="00DF198B" w:rsidRDefault="00DF198B"/>
        </w:tc>
      </w:tr>
      <w:tr w:rsidR="00DF198B" w14:paraId="59FA50E7" w14:textId="77777777" w:rsidTr="00EB7C2B">
        <w:trPr>
          <w:trHeight w:val="1837"/>
        </w:trPr>
        <w:tc>
          <w:tcPr>
            <w:tcW w:w="1170" w:type="dxa"/>
          </w:tcPr>
          <w:p w14:paraId="35D99DF4" w14:textId="77777777" w:rsidR="00DF198B" w:rsidRDefault="00DF198B"/>
        </w:tc>
        <w:tc>
          <w:tcPr>
            <w:tcW w:w="8460" w:type="dxa"/>
            <w:gridSpan w:val="7"/>
          </w:tcPr>
          <w:p w14:paraId="788D5DF9" w14:textId="77777777" w:rsidR="00DF198B" w:rsidRDefault="00DF198B"/>
        </w:tc>
        <w:tc>
          <w:tcPr>
            <w:tcW w:w="1160" w:type="dxa"/>
          </w:tcPr>
          <w:p w14:paraId="625B0C78" w14:textId="77777777" w:rsidR="00DF198B" w:rsidRDefault="00DF198B"/>
        </w:tc>
      </w:tr>
      <w:tr w:rsidR="00DF198B" w14:paraId="6CBE8A2A" w14:textId="77777777" w:rsidTr="00EB7C2B">
        <w:trPr>
          <w:trHeight w:val="929"/>
        </w:trPr>
        <w:tc>
          <w:tcPr>
            <w:tcW w:w="2397" w:type="dxa"/>
            <w:gridSpan w:val="4"/>
          </w:tcPr>
          <w:p w14:paraId="72FE8AAD" w14:textId="77777777" w:rsidR="00DF198B" w:rsidRDefault="00DF198B"/>
        </w:tc>
        <w:tc>
          <w:tcPr>
            <w:tcW w:w="5995" w:type="dxa"/>
            <w:shd w:val="clear" w:color="auto" w:fill="FFFFFF" w:themeFill="background1"/>
          </w:tcPr>
          <w:p w14:paraId="2A1B0A1B" w14:textId="77777777" w:rsidR="00DF198B" w:rsidRPr="00DF198B" w:rsidRDefault="00DF198B" w:rsidP="00DF198B">
            <w:pPr>
              <w:jc w:val="center"/>
              <w:rPr>
                <w:rFonts w:ascii="Georgia" w:hAnsi="Georgia"/>
                <w:sz w:val="48"/>
                <w:szCs w:val="48"/>
              </w:rPr>
            </w:pPr>
          </w:p>
        </w:tc>
        <w:tc>
          <w:tcPr>
            <w:tcW w:w="2398" w:type="dxa"/>
            <w:gridSpan w:val="4"/>
          </w:tcPr>
          <w:p w14:paraId="6A5F8001" w14:textId="77777777" w:rsidR="00DF198B" w:rsidRDefault="00DF198B"/>
        </w:tc>
      </w:tr>
      <w:tr w:rsidR="00DF198B" w14:paraId="6DC6331E" w14:textId="77777777" w:rsidTr="00EB7C2B">
        <w:trPr>
          <w:trHeight w:val="1460"/>
        </w:trPr>
        <w:tc>
          <w:tcPr>
            <w:tcW w:w="2397" w:type="dxa"/>
            <w:gridSpan w:val="4"/>
          </w:tcPr>
          <w:p w14:paraId="64C76B5C" w14:textId="77777777" w:rsidR="00DF198B" w:rsidRDefault="00DF198B"/>
        </w:tc>
        <w:tc>
          <w:tcPr>
            <w:tcW w:w="5995" w:type="dxa"/>
            <w:shd w:val="clear" w:color="auto" w:fill="FFFFFF" w:themeFill="background1"/>
          </w:tcPr>
          <w:p w14:paraId="516E9D3C" w14:textId="718494EF" w:rsidR="00DF198B" w:rsidRPr="00DF198B" w:rsidRDefault="00C7503E" w:rsidP="00EB7C2B">
            <w:pPr>
              <w:pStyle w:val="Heading2"/>
            </w:pPr>
            <w:r>
              <w:t>Tanisha Mohane</w:t>
            </w:r>
          </w:p>
        </w:tc>
        <w:tc>
          <w:tcPr>
            <w:tcW w:w="2398" w:type="dxa"/>
            <w:gridSpan w:val="4"/>
          </w:tcPr>
          <w:p w14:paraId="1B92E775" w14:textId="77777777" w:rsidR="00DF198B" w:rsidRDefault="00DF198B"/>
        </w:tc>
      </w:tr>
      <w:tr w:rsidR="00DF198B" w14:paraId="6C24CA40" w14:textId="77777777" w:rsidTr="00EB7C2B">
        <w:trPr>
          <w:trHeight w:val="7176"/>
        </w:trPr>
        <w:tc>
          <w:tcPr>
            <w:tcW w:w="2397" w:type="dxa"/>
            <w:gridSpan w:val="4"/>
          </w:tcPr>
          <w:p w14:paraId="67A3E7E7"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tcPr>
          <w:p w14:paraId="1604793D" w14:textId="38E34C08" w:rsidR="00DF198B" w:rsidRPr="00DF198B" w:rsidRDefault="00AC30FB" w:rsidP="00874FE7">
            <w:pPr>
              <w:pStyle w:val="Heading3"/>
            </w:pPr>
            <w:r>
              <w:t>January</w:t>
            </w:r>
            <w:r w:rsidR="00C7503E">
              <w:t xml:space="preserve"> 202</w:t>
            </w:r>
            <w:r w:rsidR="001E3E98">
              <w:t>4</w:t>
            </w:r>
          </w:p>
          <w:p w14:paraId="44ABD75A" w14:textId="77777777" w:rsidR="00874FE7" w:rsidRPr="00DF198B" w:rsidRDefault="00693568" w:rsidP="00874FE7">
            <w:pPr>
              <w:pStyle w:val="Heading3"/>
            </w:pPr>
            <w:sdt>
              <w:sdtPr>
                <w:id w:val="-1516760087"/>
                <w:placeholder>
                  <w:docPart w:val="4B08FA0C82864AC0A0F5ECF9F865F524"/>
                </w:placeholder>
                <w:temporary/>
                <w:showingPlcHdr/>
                <w15:appearance w15:val="hidden"/>
              </w:sdtPr>
              <w:sdtEndPr/>
              <w:sdtContent>
                <w:r w:rsidR="00874FE7" w:rsidRPr="00DF198B">
                  <w:t>—</w:t>
                </w:r>
              </w:sdtContent>
            </w:sdt>
          </w:p>
          <w:p w14:paraId="0F716865" w14:textId="60EBBF3B" w:rsidR="00DF198B" w:rsidRPr="00DF198B" w:rsidRDefault="00C7503E" w:rsidP="00874FE7">
            <w:pPr>
              <w:pStyle w:val="Heading3"/>
            </w:pPr>
            <w:r>
              <w:t>COEPD</w:t>
            </w:r>
            <w:r w:rsidR="00E15FC5">
              <w:t xml:space="preserve"> </w:t>
            </w:r>
            <w:r w:rsidR="00AF6EDA">
              <w:t>-Scrum Project Implementation</w:t>
            </w:r>
          </w:p>
          <w:p w14:paraId="0CBEB639" w14:textId="77777777" w:rsidR="00DF198B" w:rsidRPr="00DF198B" w:rsidRDefault="00693568" w:rsidP="00874FE7">
            <w:pPr>
              <w:pStyle w:val="Heading3"/>
            </w:pPr>
            <w:sdt>
              <w:sdtPr>
                <w:id w:val="1492440299"/>
                <w:placeholder>
                  <w:docPart w:val="DC70E17D2D80484B9CD7515E440A5501"/>
                </w:placeholder>
                <w:temporary/>
                <w:showingPlcHdr/>
                <w15:appearance w15:val="hidden"/>
              </w:sdtPr>
              <w:sdtEndPr/>
              <w:sdtContent>
                <w:r w:rsidR="00874FE7" w:rsidRPr="00DF198B">
                  <w:t>—</w:t>
                </w:r>
              </w:sdtContent>
            </w:sdt>
          </w:p>
          <w:p w14:paraId="31A4428A" w14:textId="71450380" w:rsidR="00DF198B" w:rsidRPr="00DF198B" w:rsidRDefault="001827FF" w:rsidP="001827FF">
            <w:pPr>
              <w:jc w:val="center"/>
            </w:pPr>
            <w:r>
              <w:rPr>
                <w:sz w:val="36"/>
                <w:szCs w:val="36"/>
              </w:rPr>
              <w:t>Agile Scrum</w:t>
            </w:r>
          </w:p>
        </w:tc>
        <w:tc>
          <w:tcPr>
            <w:tcW w:w="2398" w:type="dxa"/>
            <w:gridSpan w:val="4"/>
          </w:tcPr>
          <w:p w14:paraId="05997B88" w14:textId="77777777" w:rsidR="00DF198B" w:rsidRDefault="00DF198B" w:rsidP="00DF198B">
            <w:pPr>
              <w:jc w:val="center"/>
            </w:pPr>
          </w:p>
        </w:tc>
      </w:tr>
      <w:tr w:rsidR="00DF198B" w14:paraId="74161475" w14:textId="77777777" w:rsidTr="00EB7C2B">
        <w:tc>
          <w:tcPr>
            <w:tcW w:w="2340" w:type="dxa"/>
            <w:gridSpan w:val="3"/>
          </w:tcPr>
          <w:p w14:paraId="5A6FDBC8" w14:textId="77777777" w:rsidR="00DF198B" w:rsidRDefault="00DF198B"/>
        </w:tc>
        <w:tc>
          <w:tcPr>
            <w:tcW w:w="6120" w:type="dxa"/>
            <w:gridSpan w:val="3"/>
          </w:tcPr>
          <w:p w14:paraId="104F5C1B" w14:textId="77777777" w:rsidR="00DF198B" w:rsidRDefault="00DF198B"/>
        </w:tc>
        <w:tc>
          <w:tcPr>
            <w:tcW w:w="2330" w:type="dxa"/>
            <w:gridSpan w:val="3"/>
          </w:tcPr>
          <w:p w14:paraId="4F8D201F" w14:textId="77777777" w:rsidR="00DF198B" w:rsidRDefault="00DF198B"/>
        </w:tc>
      </w:tr>
    </w:tbl>
    <w:p w14:paraId="0E1BCC7C" w14:textId="77777777" w:rsidR="00DF198B" w:rsidRDefault="00DF198B"/>
    <w:p w14:paraId="5B806DD0" w14:textId="77777777" w:rsidR="00DF198B" w:rsidRDefault="00DF198B" w:rsidP="002D2200">
      <w:pPr>
        <w:pStyle w:val="GraphicAnchor"/>
      </w:pPr>
    </w:p>
    <w:p w14:paraId="0DD80610" w14:textId="77777777" w:rsidR="002D2200" w:rsidRDefault="002D2200"/>
    <w:p w14:paraId="336D4C76" w14:textId="77777777" w:rsidR="00E74B29" w:rsidRDefault="00E74B29" w:rsidP="0048120C">
      <w:pPr>
        <w:pStyle w:val="GraphicAnchor"/>
      </w:pPr>
    </w:p>
    <w:p w14:paraId="4D5A269D" w14:textId="77777777" w:rsidR="0048120C" w:rsidRDefault="0048120C"/>
    <w:p w14:paraId="168840B6" w14:textId="77777777" w:rsidR="00EB7C2B" w:rsidRDefault="00EB7C2B"/>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7E7573" w14:paraId="4733CDDB" w14:textId="77777777" w:rsidTr="00EB7C2B">
        <w:tc>
          <w:tcPr>
            <w:tcW w:w="1079" w:type="dxa"/>
          </w:tcPr>
          <w:p w14:paraId="04273A45" w14:textId="77777777" w:rsidR="007E7573" w:rsidRPr="00E74B29" w:rsidRDefault="007E7573" w:rsidP="00BA6015">
            <w:pPr>
              <w:pStyle w:val="Footer"/>
            </w:pPr>
          </w:p>
        </w:tc>
        <w:tc>
          <w:tcPr>
            <w:tcW w:w="5395" w:type="dxa"/>
          </w:tcPr>
          <w:p w14:paraId="6FF32CB9" w14:textId="3789E2C7" w:rsidR="007E7573" w:rsidRPr="00874FE7" w:rsidRDefault="007E7573" w:rsidP="00BA6015">
            <w:pPr>
              <w:pStyle w:val="Footer"/>
            </w:pPr>
          </w:p>
        </w:tc>
        <w:tc>
          <w:tcPr>
            <w:tcW w:w="3237" w:type="dxa"/>
          </w:tcPr>
          <w:p w14:paraId="5F07B63B" w14:textId="2F7F0905" w:rsidR="007E7573" w:rsidRPr="00E74B29" w:rsidRDefault="007E7573" w:rsidP="00EB7C2B">
            <w:pPr>
              <w:pStyle w:val="Footer"/>
              <w:jc w:val="right"/>
            </w:pPr>
          </w:p>
        </w:tc>
        <w:tc>
          <w:tcPr>
            <w:tcW w:w="1079" w:type="dxa"/>
          </w:tcPr>
          <w:p w14:paraId="45E6ED8B" w14:textId="77777777" w:rsidR="007E7573" w:rsidRPr="00E74B29" w:rsidRDefault="007E7573" w:rsidP="00BA6015">
            <w:pPr>
              <w:pStyle w:val="Footer"/>
            </w:pPr>
          </w:p>
        </w:tc>
      </w:tr>
    </w:tbl>
    <w:p w14:paraId="48536C64" w14:textId="0FB6629E" w:rsidR="001827FF" w:rsidRDefault="008842CE" w:rsidP="001827FF">
      <w:r>
        <w:t>Question No 1)-</w:t>
      </w:r>
      <w:r w:rsidR="0041209A" w:rsidRPr="0041209A">
        <w:t xml:space="preserve"> </w:t>
      </w:r>
      <w:proofErr w:type="gramStart"/>
      <w:r w:rsidR="0041209A" w:rsidRPr="0041209A">
        <w:t>write</w:t>
      </w:r>
      <w:proofErr w:type="gramEnd"/>
      <w:r w:rsidR="0041209A" w:rsidRPr="0041209A">
        <w:t xml:space="preserve"> Agile Manifesto </w:t>
      </w:r>
    </w:p>
    <w:p w14:paraId="7993C523" w14:textId="77777777" w:rsidR="0041209A" w:rsidRPr="00AA58C5" w:rsidRDefault="0041209A" w:rsidP="001827FF"/>
    <w:p w14:paraId="436E93B8" w14:textId="77777777" w:rsidR="007A7CB8" w:rsidRDefault="00055FBC" w:rsidP="00B4012B">
      <w:r>
        <w:t>Answer –</w:t>
      </w:r>
      <w:r w:rsidR="0041209A">
        <w:t xml:space="preserve"> </w:t>
      </w:r>
    </w:p>
    <w:p w14:paraId="51EDB78E" w14:textId="77777777" w:rsidR="00A82CF6" w:rsidRDefault="00A82CF6" w:rsidP="00B4012B"/>
    <w:p w14:paraId="380ECB14" w14:textId="77777777" w:rsidR="007A7CB8" w:rsidRDefault="007A7CB8" w:rsidP="00B4012B">
      <w:r w:rsidRPr="007A7CB8">
        <w:t xml:space="preserve">Agile Manifesto We are committed to discovering new ways to better deliver our products.  </w:t>
      </w:r>
    </w:p>
    <w:p w14:paraId="205332A3" w14:textId="77777777" w:rsidR="00C7604F" w:rsidRDefault="007A7CB8" w:rsidP="00B4012B">
      <w:r w:rsidRPr="007A7CB8">
        <w:t xml:space="preserve">In doing so, we value: Four Main Values  </w:t>
      </w:r>
    </w:p>
    <w:p w14:paraId="196322D7" w14:textId="77777777" w:rsidR="00C7604F" w:rsidRDefault="007A7CB8" w:rsidP="00B4012B">
      <w:pPr>
        <w:pStyle w:val="ListParagraph"/>
        <w:numPr>
          <w:ilvl w:val="0"/>
          <w:numId w:val="46"/>
        </w:numPr>
      </w:pPr>
      <w:r w:rsidRPr="007A7CB8">
        <w:t xml:space="preserve">Individual and Interactions / Over processes and tools.  </w:t>
      </w:r>
    </w:p>
    <w:p w14:paraId="43B39110" w14:textId="77777777" w:rsidR="00C7604F" w:rsidRDefault="007A7CB8" w:rsidP="00B4012B">
      <w:pPr>
        <w:pStyle w:val="ListParagraph"/>
        <w:numPr>
          <w:ilvl w:val="0"/>
          <w:numId w:val="46"/>
        </w:numPr>
      </w:pPr>
      <w:r w:rsidRPr="007A7CB8">
        <w:t xml:space="preserve">Working Products / Over Comprehensive documents  </w:t>
      </w:r>
    </w:p>
    <w:p w14:paraId="342B49F1" w14:textId="77777777" w:rsidR="00C7604F" w:rsidRDefault="007A7CB8" w:rsidP="00B4012B">
      <w:pPr>
        <w:pStyle w:val="ListParagraph"/>
        <w:numPr>
          <w:ilvl w:val="0"/>
          <w:numId w:val="46"/>
        </w:numPr>
      </w:pPr>
      <w:r w:rsidRPr="007A7CB8">
        <w:t xml:space="preserve">Customer Collaborations / Over Contract Negotiation.  </w:t>
      </w:r>
    </w:p>
    <w:p w14:paraId="1039C814" w14:textId="1E581506" w:rsidR="00AA58C5" w:rsidRDefault="007A7CB8" w:rsidP="00B4012B">
      <w:pPr>
        <w:pStyle w:val="ListParagraph"/>
        <w:numPr>
          <w:ilvl w:val="0"/>
          <w:numId w:val="46"/>
        </w:numPr>
      </w:pPr>
      <w:r w:rsidRPr="007A7CB8">
        <w:t>Responding to Feedback / Over Following a Plan.</w:t>
      </w:r>
    </w:p>
    <w:p w14:paraId="46C5B71F" w14:textId="77777777" w:rsidR="00294DC6" w:rsidRDefault="00294DC6" w:rsidP="00294DC6"/>
    <w:p w14:paraId="09AFE7D8" w14:textId="77777777" w:rsidR="00A82CF6" w:rsidRDefault="00A82CF6" w:rsidP="00294DC6">
      <w:r w:rsidRPr="00A82CF6">
        <w:t xml:space="preserve">Agile Principles  </w:t>
      </w:r>
    </w:p>
    <w:p w14:paraId="443A88B6" w14:textId="77777777" w:rsidR="00A82CF6" w:rsidRDefault="00A82CF6" w:rsidP="00A82CF6">
      <w:pPr>
        <w:pStyle w:val="ListParagraph"/>
        <w:numPr>
          <w:ilvl w:val="0"/>
          <w:numId w:val="47"/>
        </w:numPr>
      </w:pPr>
      <w:r w:rsidRPr="00A82CF6">
        <w:t>Our highest priority is to satisfy the customer through early and continuous delivery</w:t>
      </w:r>
      <w:r>
        <w:t>.</w:t>
      </w:r>
    </w:p>
    <w:p w14:paraId="7A0CD263" w14:textId="77777777" w:rsidR="00A82CF6" w:rsidRDefault="00A82CF6" w:rsidP="00A82CF6">
      <w:pPr>
        <w:pStyle w:val="ListParagraph"/>
        <w:numPr>
          <w:ilvl w:val="0"/>
          <w:numId w:val="47"/>
        </w:numPr>
      </w:pPr>
      <w:r w:rsidRPr="00A82CF6">
        <w:t>welcome changing requirements, even late in development</w:t>
      </w:r>
      <w:r>
        <w:t>.</w:t>
      </w:r>
    </w:p>
    <w:p w14:paraId="429EBDB5" w14:textId="77777777" w:rsidR="00A82CF6" w:rsidRDefault="00A82CF6" w:rsidP="00A82CF6">
      <w:pPr>
        <w:pStyle w:val="ListParagraph"/>
        <w:numPr>
          <w:ilvl w:val="0"/>
          <w:numId w:val="47"/>
        </w:numPr>
      </w:pPr>
      <w:r w:rsidRPr="00A82CF6">
        <w:t>Deliver Working Product frequently</w:t>
      </w:r>
      <w:r>
        <w:t>.</w:t>
      </w:r>
    </w:p>
    <w:p w14:paraId="076D0946" w14:textId="5C7DE12F" w:rsidR="00A82CF6" w:rsidRDefault="00A82CF6" w:rsidP="00A82CF6">
      <w:pPr>
        <w:pStyle w:val="ListParagraph"/>
        <w:numPr>
          <w:ilvl w:val="0"/>
          <w:numId w:val="47"/>
        </w:numPr>
      </w:pPr>
      <w:r w:rsidRPr="00A82CF6">
        <w:t>Businesspeople and cross-disciplined teams must work together daily</w:t>
      </w:r>
      <w:r>
        <w:t>.</w:t>
      </w:r>
    </w:p>
    <w:p w14:paraId="1CED242D" w14:textId="77777777" w:rsidR="00A82CF6" w:rsidRDefault="00A82CF6" w:rsidP="00A82CF6">
      <w:pPr>
        <w:pStyle w:val="ListParagraph"/>
        <w:numPr>
          <w:ilvl w:val="0"/>
          <w:numId w:val="47"/>
        </w:numPr>
      </w:pPr>
      <w:r w:rsidRPr="00A82CF6">
        <w:t>Build projects around motivated individuals and trust them to get the job done</w:t>
      </w:r>
      <w:r>
        <w:t>.</w:t>
      </w:r>
    </w:p>
    <w:p w14:paraId="6E89E358" w14:textId="77777777" w:rsidR="00A82CF6" w:rsidRDefault="00A82CF6" w:rsidP="00A82CF6">
      <w:pPr>
        <w:pStyle w:val="ListParagraph"/>
        <w:numPr>
          <w:ilvl w:val="0"/>
          <w:numId w:val="47"/>
        </w:numPr>
      </w:pPr>
      <w:r w:rsidRPr="00A82CF6">
        <w:t>The most effective and efficient method of conveying information is face-to-face conversation</w:t>
      </w:r>
      <w:r>
        <w:t>.</w:t>
      </w:r>
    </w:p>
    <w:p w14:paraId="243276EE" w14:textId="55F6910A" w:rsidR="00A82CF6" w:rsidRDefault="00A82CF6" w:rsidP="00A82CF6">
      <w:pPr>
        <w:pStyle w:val="ListParagraph"/>
        <w:numPr>
          <w:ilvl w:val="0"/>
          <w:numId w:val="47"/>
        </w:numPr>
      </w:pPr>
      <w:r w:rsidRPr="00A82CF6">
        <w:t>Work products are the primary measure of progress</w:t>
      </w:r>
      <w:r>
        <w:t>.</w:t>
      </w:r>
    </w:p>
    <w:p w14:paraId="0CCF4838" w14:textId="77777777" w:rsidR="00A82CF6" w:rsidRDefault="00A82CF6" w:rsidP="00A82CF6">
      <w:pPr>
        <w:pStyle w:val="ListParagraph"/>
        <w:numPr>
          <w:ilvl w:val="0"/>
          <w:numId w:val="47"/>
        </w:numPr>
      </w:pPr>
      <w:r w:rsidRPr="00A82CF6">
        <w:t>Maintain a sustainable pace indefinitely</w:t>
      </w:r>
      <w:r>
        <w:t>.</w:t>
      </w:r>
    </w:p>
    <w:p w14:paraId="6156E587" w14:textId="77777777" w:rsidR="00A82CF6" w:rsidRDefault="00A82CF6" w:rsidP="00A82CF6">
      <w:pPr>
        <w:pStyle w:val="ListParagraph"/>
        <w:numPr>
          <w:ilvl w:val="0"/>
          <w:numId w:val="47"/>
        </w:numPr>
      </w:pPr>
      <w:r w:rsidRPr="00A82CF6">
        <w:t>Give continuous attention to technical excellence</w:t>
      </w:r>
      <w:r>
        <w:t>.</w:t>
      </w:r>
    </w:p>
    <w:p w14:paraId="46BDD51B" w14:textId="77777777" w:rsidR="00A82CF6" w:rsidRDefault="00A82CF6" w:rsidP="00A82CF6">
      <w:pPr>
        <w:pStyle w:val="ListParagraph"/>
        <w:numPr>
          <w:ilvl w:val="0"/>
          <w:numId w:val="47"/>
        </w:numPr>
      </w:pPr>
      <w:r w:rsidRPr="00A82CF6">
        <w:t>Simplicity- the art of maximizing the amount of work done is essential</w:t>
      </w:r>
      <w:r>
        <w:t>.</w:t>
      </w:r>
    </w:p>
    <w:p w14:paraId="26A9F578" w14:textId="77777777" w:rsidR="00A82CF6" w:rsidRDefault="00A82CF6" w:rsidP="00A82CF6">
      <w:pPr>
        <w:pStyle w:val="ListParagraph"/>
        <w:numPr>
          <w:ilvl w:val="0"/>
          <w:numId w:val="47"/>
        </w:numPr>
      </w:pPr>
      <w:r w:rsidRPr="00A82CF6">
        <w:t>Teams self-organize</w:t>
      </w:r>
      <w:r>
        <w:t>.</w:t>
      </w:r>
    </w:p>
    <w:p w14:paraId="4BB67961" w14:textId="6F26FDDA" w:rsidR="00294DC6" w:rsidRDefault="00A82CF6" w:rsidP="00A82CF6">
      <w:pPr>
        <w:pStyle w:val="ListParagraph"/>
        <w:numPr>
          <w:ilvl w:val="0"/>
          <w:numId w:val="47"/>
        </w:numPr>
      </w:pPr>
      <w:r w:rsidRPr="00A82CF6">
        <w:t>Teams regularly reflect and adjust to become more effective</w:t>
      </w:r>
      <w:r>
        <w:t>.</w:t>
      </w:r>
    </w:p>
    <w:p w14:paraId="12E56588" w14:textId="77777777" w:rsidR="00A82CF6" w:rsidRDefault="00A82CF6" w:rsidP="00A82CF6"/>
    <w:p w14:paraId="3ED1149E" w14:textId="77777777" w:rsidR="00EB7C2B" w:rsidRDefault="00EB7C2B"/>
    <w:p w14:paraId="67FA222F" w14:textId="48B239C9" w:rsidR="00570009" w:rsidRDefault="00F31855" w:rsidP="00451B6C">
      <w:r>
        <w:t xml:space="preserve">Question No </w:t>
      </w:r>
      <w:r w:rsidR="00012A81">
        <w:t>2</w:t>
      </w:r>
      <w:r>
        <w:t xml:space="preserve">)- </w:t>
      </w:r>
      <w:r w:rsidR="009D237A" w:rsidRPr="009D237A">
        <w:t xml:space="preserve">Write </w:t>
      </w:r>
      <w:proofErr w:type="gramStart"/>
      <w:r w:rsidR="009D237A" w:rsidRPr="009D237A">
        <w:t>minimum</w:t>
      </w:r>
      <w:proofErr w:type="gramEnd"/>
      <w:r w:rsidR="009D237A" w:rsidRPr="009D237A">
        <w:t xml:space="preserve"> 40 User stories and their Acceptance Criteria along with their BV and CP</w:t>
      </w:r>
    </w:p>
    <w:p w14:paraId="084D51BB" w14:textId="77777777" w:rsidR="009D237A" w:rsidRDefault="009D237A" w:rsidP="00451B6C"/>
    <w:p w14:paraId="1045D871" w14:textId="1945157A" w:rsidR="00E51619" w:rsidRDefault="0071761D" w:rsidP="00A90DE5">
      <w:r w:rsidRPr="0071761D">
        <w:t>Answer –</w:t>
      </w:r>
      <w:r w:rsidR="009D237A">
        <w:t xml:space="preserve"> </w:t>
      </w:r>
    </w:p>
    <w:p w14:paraId="22CA0022" w14:textId="77777777" w:rsidR="00C90079" w:rsidRDefault="00C90079" w:rsidP="00A90DE5"/>
    <w:p w14:paraId="7C089E3F" w14:textId="351C7248" w:rsidR="00C90079" w:rsidRDefault="00C90079" w:rsidP="00C90079">
      <w:r>
        <w:t>User stories</w:t>
      </w:r>
      <w:r w:rsidR="00BF3941">
        <w:t xml:space="preserve">: </w:t>
      </w:r>
      <w:r>
        <w:t xml:space="preserve">User </w:t>
      </w:r>
      <w:r w:rsidR="004F392D">
        <w:t>stories are small tasks</w:t>
      </w:r>
      <w:r>
        <w:t xml:space="preserve"> that can be </w:t>
      </w:r>
      <w:r w:rsidR="004F392D">
        <w:t>delivered</w:t>
      </w:r>
      <w:r>
        <w:t xml:space="preserve"> in </w:t>
      </w:r>
      <w:r w:rsidR="004F392D">
        <w:t>a short</w:t>
      </w:r>
      <w:r>
        <w:t xml:space="preserve"> span of </w:t>
      </w:r>
      <w:r w:rsidR="004F392D">
        <w:t>time.</w:t>
      </w:r>
      <w:r>
        <w:t xml:space="preserve"> It should be in unique way of writing </w:t>
      </w:r>
      <w:proofErr w:type="gramStart"/>
      <w:r>
        <w:t>user</w:t>
      </w:r>
      <w:proofErr w:type="gramEnd"/>
      <w:r>
        <w:t xml:space="preserve"> </w:t>
      </w:r>
      <w:r w:rsidR="004F392D">
        <w:t>story.</w:t>
      </w:r>
    </w:p>
    <w:p w14:paraId="2E1F9F77" w14:textId="77777777" w:rsidR="004F392D" w:rsidRDefault="004F392D" w:rsidP="00C90079"/>
    <w:p w14:paraId="4D53C8C5" w14:textId="1149FC07" w:rsidR="00BF3941" w:rsidRDefault="00C90079" w:rsidP="00C90079">
      <w:r>
        <w:t xml:space="preserve">Acceptance criteria: The acceptance criteria </w:t>
      </w:r>
      <w:r w:rsidR="004F392D">
        <w:t>are</w:t>
      </w:r>
      <w:r>
        <w:t xml:space="preserve"> </w:t>
      </w:r>
      <w:r w:rsidR="004F392D">
        <w:t>ones</w:t>
      </w:r>
      <w:r>
        <w:t xml:space="preserve"> in which </w:t>
      </w:r>
      <w:r w:rsidR="004F392D">
        <w:t>specific</w:t>
      </w:r>
      <w:r>
        <w:t xml:space="preserve"> details </w:t>
      </w:r>
      <w:r w:rsidR="004F392D">
        <w:t>are needed</w:t>
      </w:r>
      <w:r>
        <w:t xml:space="preserve"> to complete a user story. It should be </w:t>
      </w:r>
      <w:r w:rsidR="004F392D">
        <w:t>understood</w:t>
      </w:r>
      <w:r>
        <w:t xml:space="preserve"> by </w:t>
      </w:r>
      <w:r w:rsidR="004F392D">
        <w:t>the developer</w:t>
      </w:r>
      <w:r>
        <w:t xml:space="preserve"> to develop the </w:t>
      </w:r>
      <w:r w:rsidR="004F392D">
        <w:t>application.</w:t>
      </w:r>
      <w:r>
        <w:t xml:space="preserve"> </w:t>
      </w:r>
    </w:p>
    <w:p w14:paraId="32F01384" w14:textId="77777777" w:rsidR="004F392D" w:rsidRDefault="004F392D" w:rsidP="00C90079"/>
    <w:p w14:paraId="4DC0D163" w14:textId="77777777" w:rsidR="00BF3941" w:rsidRDefault="00C90079" w:rsidP="00C90079">
      <w:r>
        <w:t xml:space="preserve">Business Value (BV): The obvious way to put </w:t>
      </w:r>
      <w:proofErr w:type="gramStart"/>
      <w:r>
        <w:t>a business</w:t>
      </w:r>
      <w:proofErr w:type="gramEnd"/>
      <w:r>
        <w:t xml:space="preserve"> value on an agile user story is to </w:t>
      </w:r>
      <w:r w:rsidR="00BF3941">
        <w:t>consider what</w:t>
      </w:r>
      <w:r>
        <w:t xml:space="preserve"> difference it will make and what financial benefit that will bring. Typically, we would expect new technology to either increase revenue or reduce costs. </w:t>
      </w:r>
    </w:p>
    <w:p w14:paraId="6547E408" w14:textId="77777777" w:rsidR="004F392D" w:rsidRDefault="004F392D" w:rsidP="00C90079"/>
    <w:p w14:paraId="078A73C0" w14:textId="60C105AB" w:rsidR="00C90079" w:rsidRDefault="00C90079" w:rsidP="00C90079">
      <w:r>
        <w:t>Complexity points (CV): a unit of measure used to estimate the relative effort of the developer or complexity of implementing a user story or a task. Rather than relying on traditional time-based estimates, such as hours or days. Also called as story points</w:t>
      </w:r>
    </w:p>
    <w:p w14:paraId="3D4CE8F8" w14:textId="77777777" w:rsidR="004F392D" w:rsidRDefault="004F392D" w:rsidP="00C90079"/>
    <w:p w14:paraId="0963D4A7" w14:textId="77777777" w:rsidR="005D7B6D" w:rsidRDefault="005D7B6D" w:rsidP="00C90079"/>
    <w:p w14:paraId="52D4E5C1" w14:textId="77777777" w:rsidR="005D7B6D" w:rsidRDefault="005D7B6D" w:rsidP="00C90079"/>
    <w:p w14:paraId="414CF85A" w14:textId="77777777" w:rsidR="005D7B6D" w:rsidRDefault="005D7B6D" w:rsidP="00C90079"/>
    <w:p w14:paraId="7BCF7D04" w14:textId="77777777" w:rsidR="005D7B6D" w:rsidRDefault="005D7B6D" w:rsidP="00C90079"/>
    <w:p w14:paraId="1D8886FD" w14:textId="77777777" w:rsidR="005D7B6D" w:rsidRDefault="005D7B6D" w:rsidP="00C90079"/>
    <w:p w14:paraId="767B74A8" w14:textId="77777777" w:rsidR="005D7B6D" w:rsidRDefault="005D7B6D" w:rsidP="00C90079"/>
    <w:p w14:paraId="5A8798B8" w14:textId="77777777" w:rsidR="005D7B6D" w:rsidRDefault="005D7B6D" w:rsidP="00C90079"/>
    <w:p w14:paraId="52B8FA55" w14:textId="49A97ADE" w:rsidR="00722F6B" w:rsidRDefault="00F65434" w:rsidP="00F65434">
      <w:r>
        <w:lastRenderedPageBreak/>
        <w:t xml:space="preserve">20 user </w:t>
      </w:r>
      <w:r w:rsidR="009E1A61">
        <w:t>stories:</w:t>
      </w:r>
      <w:r>
        <w:t xml:space="preserve"> </w:t>
      </w:r>
    </w:p>
    <w:p w14:paraId="4A244567" w14:textId="77777777" w:rsidR="00722F6B" w:rsidRDefault="00722F6B" w:rsidP="00F65434"/>
    <w:p w14:paraId="68E5A539" w14:textId="77777777" w:rsidR="002C45AB" w:rsidRDefault="002C45AB" w:rsidP="00F65434"/>
    <w:tbl>
      <w:tblPr>
        <w:tblStyle w:val="TableGrid"/>
        <w:tblW w:w="0" w:type="auto"/>
        <w:tblLook w:val="04A0" w:firstRow="1" w:lastRow="0" w:firstColumn="1" w:lastColumn="0" w:noHBand="0" w:noVBand="1"/>
      </w:tblPr>
      <w:tblGrid>
        <w:gridCol w:w="3596"/>
        <w:gridCol w:w="4904"/>
        <w:gridCol w:w="2290"/>
      </w:tblGrid>
      <w:tr w:rsidR="00F21BFB" w14:paraId="2586EC7B" w14:textId="77777777" w:rsidTr="005A4931">
        <w:tc>
          <w:tcPr>
            <w:tcW w:w="3596" w:type="dxa"/>
            <w:shd w:val="clear" w:color="auto" w:fill="9E9E9E" w:themeFill="text2" w:themeFillTint="99"/>
          </w:tcPr>
          <w:p w14:paraId="33967977" w14:textId="3B8BA1D3" w:rsidR="00F21BFB" w:rsidRDefault="007A6FB5" w:rsidP="00F65434">
            <w:r w:rsidRPr="007A6FB5">
              <w:t>User Story 1: Customer Registration Portal</w:t>
            </w:r>
          </w:p>
        </w:tc>
        <w:tc>
          <w:tcPr>
            <w:tcW w:w="4904" w:type="dxa"/>
            <w:shd w:val="clear" w:color="auto" w:fill="9E9E9E" w:themeFill="text2" w:themeFillTint="99"/>
          </w:tcPr>
          <w:p w14:paraId="2EBEA9EA" w14:textId="65331E33" w:rsidR="00F21BFB" w:rsidRDefault="00E62EF9" w:rsidP="00F65434">
            <w:r w:rsidRPr="00E62EF9">
              <w:t>Tasks: Create the customer registration portal</w:t>
            </w:r>
          </w:p>
        </w:tc>
        <w:tc>
          <w:tcPr>
            <w:tcW w:w="2290" w:type="dxa"/>
            <w:shd w:val="clear" w:color="auto" w:fill="9E9E9E" w:themeFill="text2" w:themeFillTint="99"/>
          </w:tcPr>
          <w:p w14:paraId="63894E1F" w14:textId="70BDF045" w:rsidR="00F21BFB" w:rsidRDefault="00E62EF9" w:rsidP="00F65434">
            <w:r w:rsidRPr="00E62EF9">
              <w:t>Priority: Highest</w:t>
            </w:r>
          </w:p>
        </w:tc>
      </w:tr>
      <w:tr w:rsidR="00AE2459" w14:paraId="376C3A0D" w14:textId="77777777" w:rsidTr="005A4931">
        <w:tc>
          <w:tcPr>
            <w:tcW w:w="10790" w:type="dxa"/>
            <w:gridSpan w:val="3"/>
            <w:shd w:val="clear" w:color="auto" w:fill="92D050"/>
          </w:tcPr>
          <w:p w14:paraId="0A4F5484" w14:textId="77777777" w:rsidR="00AE2459" w:rsidRDefault="00AE2459" w:rsidP="00AE2459">
            <w:pPr>
              <w:jc w:val="center"/>
            </w:pPr>
            <w:r>
              <w:t>As a Customer / User,</w:t>
            </w:r>
          </w:p>
          <w:p w14:paraId="206A013B" w14:textId="77777777" w:rsidR="00AE2459" w:rsidRDefault="00AE2459" w:rsidP="00AE2459">
            <w:pPr>
              <w:jc w:val="center"/>
            </w:pPr>
            <w:r>
              <w:t>I want to register on the Scrum Food app,</w:t>
            </w:r>
          </w:p>
          <w:p w14:paraId="49BB745F" w14:textId="1DBDED88" w:rsidR="00AE2459" w:rsidRDefault="00AE2459" w:rsidP="00AE2459">
            <w:pPr>
              <w:jc w:val="center"/>
            </w:pPr>
            <w:r>
              <w:t>So that I can order food online.</w:t>
            </w:r>
          </w:p>
        </w:tc>
      </w:tr>
      <w:tr w:rsidR="00E65634" w14:paraId="23829600" w14:textId="77777777" w:rsidTr="00EF18EA">
        <w:tc>
          <w:tcPr>
            <w:tcW w:w="10790" w:type="dxa"/>
            <w:gridSpan w:val="3"/>
          </w:tcPr>
          <w:p w14:paraId="7DBF007C" w14:textId="3DF93C23" w:rsidR="00E65634" w:rsidRDefault="002B13DC" w:rsidP="002037FE">
            <w:r>
              <w:t xml:space="preserve">    </w:t>
            </w:r>
            <w:r w:rsidR="002037FE">
              <w:t>Business Value (BV): 500                                                                            Complexity Points (CP): 8</w:t>
            </w:r>
          </w:p>
        </w:tc>
      </w:tr>
      <w:tr w:rsidR="002037FE" w14:paraId="004A7034" w14:textId="77777777" w:rsidTr="00EF18EA">
        <w:tc>
          <w:tcPr>
            <w:tcW w:w="10790" w:type="dxa"/>
            <w:gridSpan w:val="3"/>
          </w:tcPr>
          <w:p w14:paraId="64289CBA" w14:textId="77777777" w:rsidR="002037FE" w:rsidRDefault="002037FE" w:rsidP="002037FE">
            <w:r>
              <w:t>Acceptance Criteria:</w:t>
            </w:r>
          </w:p>
          <w:p w14:paraId="05116FFA" w14:textId="77777777" w:rsidR="002037FE" w:rsidRDefault="002037FE" w:rsidP="002037FE">
            <w:r>
              <w:t>The user should provide a valid email address.</w:t>
            </w:r>
          </w:p>
          <w:p w14:paraId="09018C96" w14:textId="69F093B0" w:rsidR="002037FE" w:rsidRDefault="002037FE" w:rsidP="002037FE">
            <w:r>
              <w:t>After successful registration, the user should receive a notification confirming their registration.</w:t>
            </w:r>
          </w:p>
          <w:p w14:paraId="1B7B03E7" w14:textId="77777777" w:rsidR="002037FE" w:rsidRDefault="002037FE" w:rsidP="002037FE">
            <w:r>
              <w:t>Basic Flow:</w:t>
            </w:r>
          </w:p>
          <w:p w14:paraId="59516B3D" w14:textId="77777777" w:rsidR="002037FE" w:rsidRDefault="002037FE" w:rsidP="002037FE">
            <w:r>
              <w:t>The user inputs a valid email address and password, successfully registering for the app.</w:t>
            </w:r>
          </w:p>
          <w:p w14:paraId="238BF773" w14:textId="77777777" w:rsidR="002037FE" w:rsidRDefault="002037FE" w:rsidP="002037FE">
            <w:r>
              <w:t>Alternative Flow:</w:t>
            </w:r>
          </w:p>
          <w:p w14:paraId="4BA0CD05" w14:textId="77777777" w:rsidR="002037FE" w:rsidRDefault="002037FE" w:rsidP="002037FE">
            <w:r>
              <w:t>If the email address is invalid, a pop-up message will appear asking the user to enter a valid email address.</w:t>
            </w:r>
          </w:p>
          <w:p w14:paraId="72E61546" w14:textId="77777777" w:rsidR="002037FE" w:rsidRDefault="002037FE" w:rsidP="002037FE">
            <w:r>
              <w:t>Exceptional Flow:</w:t>
            </w:r>
          </w:p>
          <w:p w14:paraId="0DAB50E1" w14:textId="7FCB242C" w:rsidR="002037FE" w:rsidRDefault="002037FE" w:rsidP="002037FE">
            <w:r>
              <w:t>If there is a network issue, a message will appear telling the user to check their internet connection or try again later.</w:t>
            </w:r>
          </w:p>
        </w:tc>
      </w:tr>
    </w:tbl>
    <w:p w14:paraId="2312142F" w14:textId="77777777" w:rsidR="002C45AB" w:rsidRDefault="002C45AB" w:rsidP="00F65434"/>
    <w:tbl>
      <w:tblPr>
        <w:tblStyle w:val="TableGrid"/>
        <w:tblW w:w="0" w:type="auto"/>
        <w:tblLook w:val="04A0" w:firstRow="1" w:lastRow="0" w:firstColumn="1" w:lastColumn="0" w:noHBand="0" w:noVBand="1"/>
      </w:tblPr>
      <w:tblGrid>
        <w:gridCol w:w="3596"/>
        <w:gridCol w:w="4904"/>
        <w:gridCol w:w="2290"/>
      </w:tblGrid>
      <w:tr w:rsidR="00712AED" w14:paraId="2B1E613B" w14:textId="77777777" w:rsidTr="00887857">
        <w:tc>
          <w:tcPr>
            <w:tcW w:w="3596" w:type="dxa"/>
            <w:shd w:val="clear" w:color="auto" w:fill="9E9E9E" w:themeFill="text2" w:themeFillTint="99"/>
          </w:tcPr>
          <w:p w14:paraId="5E1E7B26" w14:textId="24CC30DC" w:rsidR="00712AED" w:rsidRDefault="000A622B" w:rsidP="00887857">
            <w:r w:rsidRPr="000A622B">
              <w:t>User Story 2: Login Page for Registered Users</w:t>
            </w:r>
          </w:p>
        </w:tc>
        <w:tc>
          <w:tcPr>
            <w:tcW w:w="4904" w:type="dxa"/>
            <w:shd w:val="clear" w:color="auto" w:fill="9E9E9E" w:themeFill="text2" w:themeFillTint="99"/>
          </w:tcPr>
          <w:p w14:paraId="526749DA" w14:textId="1FDF22E7" w:rsidR="00712AED" w:rsidRDefault="000A622B" w:rsidP="00887857">
            <w:r>
              <w:t>Tasks: Create the login page for users who are already registered</w:t>
            </w:r>
          </w:p>
        </w:tc>
        <w:tc>
          <w:tcPr>
            <w:tcW w:w="2290" w:type="dxa"/>
            <w:shd w:val="clear" w:color="auto" w:fill="9E9E9E" w:themeFill="text2" w:themeFillTint="99"/>
          </w:tcPr>
          <w:p w14:paraId="5F89235C" w14:textId="77777777" w:rsidR="00712AED" w:rsidRDefault="00712AED" w:rsidP="00887857">
            <w:r w:rsidRPr="00E62EF9">
              <w:t>Priority: Highest</w:t>
            </w:r>
          </w:p>
        </w:tc>
      </w:tr>
      <w:tr w:rsidR="00712AED" w14:paraId="24BB31B7" w14:textId="77777777" w:rsidTr="00887857">
        <w:tc>
          <w:tcPr>
            <w:tcW w:w="10790" w:type="dxa"/>
            <w:gridSpan w:val="3"/>
            <w:shd w:val="clear" w:color="auto" w:fill="92D050"/>
          </w:tcPr>
          <w:p w14:paraId="497CA55A" w14:textId="77777777" w:rsidR="000A622B" w:rsidRDefault="000A622B" w:rsidP="000A622B">
            <w:pPr>
              <w:jc w:val="center"/>
            </w:pPr>
            <w:r>
              <w:t>As a Customer / User,</w:t>
            </w:r>
          </w:p>
          <w:p w14:paraId="4DE05B3D" w14:textId="77777777" w:rsidR="000A622B" w:rsidRDefault="000A622B" w:rsidP="000A622B">
            <w:pPr>
              <w:jc w:val="center"/>
            </w:pPr>
            <w:r>
              <w:t>I want to log into the Scrum Food app,</w:t>
            </w:r>
          </w:p>
          <w:p w14:paraId="203B79C5" w14:textId="708CAB9A" w:rsidR="00712AED" w:rsidRDefault="000A622B" w:rsidP="000A622B">
            <w:pPr>
              <w:jc w:val="center"/>
            </w:pPr>
            <w:r>
              <w:t>So that I can access my account and place orders.</w:t>
            </w:r>
          </w:p>
        </w:tc>
      </w:tr>
      <w:tr w:rsidR="00712AED" w14:paraId="0A791728" w14:textId="77777777" w:rsidTr="00887857">
        <w:tc>
          <w:tcPr>
            <w:tcW w:w="10790" w:type="dxa"/>
            <w:gridSpan w:val="3"/>
          </w:tcPr>
          <w:p w14:paraId="3C6F0755" w14:textId="107C3498" w:rsidR="00712AED" w:rsidRDefault="00712AED" w:rsidP="00887857">
            <w:r>
              <w:t xml:space="preserve">    Business Value (BV): 500                                                                            Complexity Points (CP): </w:t>
            </w:r>
            <w:r w:rsidR="00D51DFF">
              <w:t>5</w:t>
            </w:r>
          </w:p>
        </w:tc>
      </w:tr>
      <w:tr w:rsidR="00712AED" w14:paraId="5444595E" w14:textId="77777777" w:rsidTr="00887857">
        <w:tc>
          <w:tcPr>
            <w:tcW w:w="10790" w:type="dxa"/>
            <w:gridSpan w:val="3"/>
          </w:tcPr>
          <w:p w14:paraId="0868C617" w14:textId="77777777" w:rsidR="00D51DFF" w:rsidRDefault="00D51DFF" w:rsidP="00D51DFF">
            <w:r>
              <w:t>Acceptance Criteria:</w:t>
            </w:r>
          </w:p>
          <w:p w14:paraId="36841C73" w14:textId="77777777" w:rsidR="00D51DFF" w:rsidRDefault="00D51DFF" w:rsidP="00D51DFF">
            <w:r>
              <w:t>The login page will include fields for Username, Password, Mobile Number, Email, Address, and Phone Number.</w:t>
            </w:r>
          </w:p>
          <w:p w14:paraId="0544352F" w14:textId="77777777" w:rsidR="00D51DFF" w:rsidRDefault="00D51DFF" w:rsidP="00D51DFF">
            <w:r>
              <w:t>After successful login, the user will receive a notification confirming they’ve logged in successfully.</w:t>
            </w:r>
          </w:p>
          <w:p w14:paraId="24B8F18A" w14:textId="77777777" w:rsidR="00D51DFF" w:rsidRDefault="00D51DFF" w:rsidP="00D51DFF">
            <w:r>
              <w:t>Basic Flow:</w:t>
            </w:r>
          </w:p>
          <w:p w14:paraId="66170E14" w14:textId="77777777" w:rsidR="00D51DFF" w:rsidRDefault="00D51DFF" w:rsidP="00D51DFF">
            <w:r>
              <w:t xml:space="preserve">The user enters a valid email address and phone number, successfully </w:t>
            </w:r>
            <w:proofErr w:type="gramStart"/>
            <w:r>
              <w:t>logging</w:t>
            </w:r>
            <w:proofErr w:type="gramEnd"/>
            <w:r>
              <w:t xml:space="preserve"> into the app.</w:t>
            </w:r>
          </w:p>
          <w:p w14:paraId="1D83F207" w14:textId="77777777" w:rsidR="00D51DFF" w:rsidRDefault="00D51DFF" w:rsidP="00D51DFF">
            <w:r>
              <w:t>Alternative Flow:</w:t>
            </w:r>
          </w:p>
          <w:p w14:paraId="69E8CB6F" w14:textId="77777777" w:rsidR="00D51DFF" w:rsidRDefault="00D51DFF" w:rsidP="00D51DFF">
            <w:r>
              <w:t>If any of the email, phone number, or password fields are invalid, a pop-up message will prompt the user to correct the details (e.g., "Please enter a valid email address" or "Password does not meet the required length/complexity").</w:t>
            </w:r>
          </w:p>
          <w:p w14:paraId="22D159D0" w14:textId="77777777" w:rsidR="00D51DFF" w:rsidRDefault="00D51DFF" w:rsidP="00D51DFF">
            <w:r>
              <w:t>Exceptional Flow:</w:t>
            </w:r>
          </w:p>
          <w:p w14:paraId="24C5D335" w14:textId="546F3709" w:rsidR="00712AED" w:rsidRDefault="00D51DFF" w:rsidP="00D51DFF">
            <w:r>
              <w:t>If there is a network issue, a message will appear telling the user to check their internet connection or try again later</w:t>
            </w:r>
          </w:p>
        </w:tc>
      </w:tr>
    </w:tbl>
    <w:p w14:paraId="47855783" w14:textId="77777777" w:rsidR="00396094" w:rsidRDefault="00396094" w:rsidP="00396094"/>
    <w:tbl>
      <w:tblPr>
        <w:tblStyle w:val="TableGrid"/>
        <w:tblW w:w="0" w:type="auto"/>
        <w:tblLook w:val="04A0" w:firstRow="1" w:lastRow="0" w:firstColumn="1" w:lastColumn="0" w:noHBand="0" w:noVBand="1"/>
      </w:tblPr>
      <w:tblGrid>
        <w:gridCol w:w="3118"/>
        <w:gridCol w:w="4150"/>
        <w:gridCol w:w="3500"/>
      </w:tblGrid>
      <w:tr w:rsidR="00D51DFF" w14:paraId="490CB7F5" w14:textId="77777777" w:rsidTr="00D33953">
        <w:tc>
          <w:tcPr>
            <w:tcW w:w="3118" w:type="dxa"/>
            <w:shd w:val="clear" w:color="auto" w:fill="9E9E9E" w:themeFill="text2" w:themeFillTint="99"/>
          </w:tcPr>
          <w:p w14:paraId="25C08AE8" w14:textId="3F1E0417" w:rsidR="00D51DFF" w:rsidRDefault="00D51DFF" w:rsidP="00887857">
            <w:r w:rsidRPr="00D51DFF">
              <w:t>User Story 3: Restaurant Listing and Search</w:t>
            </w:r>
          </w:p>
        </w:tc>
        <w:tc>
          <w:tcPr>
            <w:tcW w:w="4150" w:type="dxa"/>
            <w:shd w:val="clear" w:color="auto" w:fill="9E9E9E" w:themeFill="text2" w:themeFillTint="99"/>
          </w:tcPr>
          <w:p w14:paraId="669DB554" w14:textId="60D1EE83" w:rsidR="00D51DFF" w:rsidRDefault="00D51DFF" w:rsidP="00887857">
            <w:r w:rsidRPr="00D51DFF">
              <w:t>Tasks: Create a list of restaurants and add a search bar</w:t>
            </w:r>
          </w:p>
        </w:tc>
        <w:tc>
          <w:tcPr>
            <w:tcW w:w="3500" w:type="dxa"/>
            <w:shd w:val="clear" w:color="auto" w:fill="9E9E9E" w:themeFill="text2" w:themeFillTint="99"/>
          </w:tcPr>
          <w:p w14:paraId="4B42498E" w14:textId="77777777" w:rsidR="00D51DFF" w:rsidRDefault="00D51DFF" w:rsidP="00887857">
            <w:r w:rsidRPr="00E62EF9">
              <w:t>Priority: Highest</w:t>
            </w:r>
          </w:p>
        </w:tc>
      </w:tr>
      <w:tr w:rsidR="0012182D" w14:paraId="2FC11ED0" w14:textId="77777777" w:rsidTr="00D33953">
        <w:tc>
          <w:tcPr>
            <w:tcW w:w="10768" w:type="dxa"/>
            <w:gridSpan w:val="3"/>
            <w:shd w:val="clear" w:color="auto" w:fill="92D050"/>
          </w:tcPr>
          <w:p w14:paraId="5706A043" w14:textId="77777777" w:rsidR="0012182D" w:rsidRDefault="0012182D" w:rsidP="00D51DFF">
            <w:pPr>
              <w:jc w:val="center"/>
            </w:pPr>
            <w:r>
              <w:t>As a Customer / User,</w:t>
            </w:r>
          </w:p>
          <w:p w14:paraId="343F0BBF" w14:textId="77777777" w:rsidR="0012182D" w:rsidRDefault="0012182D" w:rsidP="00D51DFF">
            <w:pPr>
              <w:jc w:val="center"/>
            </w:pPr>
            <w:r>
              <w:t>I want to search for and view restaurants,</w:t>
            </w:r>
          </w:p>
          <w:p w14:paraId="7109F32C" w14:textId="71B27D51" w:rsidR="0012182D" w:rsidRDefault="0012182D" w:rsidP="00D51DFF">
            <w:pPr>
              <w:jc w:val="center"/>
            </w:pPr>
            <w:r>
              <w:t>So that I can choose a place to order food from and add it to my cart.</w:t>
            </w:r>
          </w:p>
        </w:tc>
      </w:tr>
      <w:tr w:rsidR="00D51DFF" w14:paraId="68E35CE7" w14:textId="77777777" w:rsidTr="00D33953">
        <w:tc>
          <w:tcPr>
            <w:tcW w:w="10768" w:type="dxa"/>
            <w:gridSpan w:val="3"/>
          </w:tcPr>
          <w:p w14:paraId="40D93C19" w14:textId="0256E29B" w:rsidR="00D51DFF" w:rsidRDefault="00D51DFF" w:rsidP="00887857">
            <w:r>
              <w:t xml:space="preserve">    Business Value (BV): 1000                                                                          Complexity Points (CP): 3</w:t>
            </w:r>
          </w:p>
        </w:tc>
      </w:tr>
      <w:tr w:rsidR="00D51DFF" w14:paraId="0E7CD9D3" w14:textId="77777777" w:rsidTr="00D33953">
        <w:tc>
          <w:tcPr>
            <w:tcW w:w="10768" w:type="dxa"/>
            <w:gridSpan w:val="3"/>
          </w:tcPr>
          <w:p w14:paraId="5A40D969" w14:textId="77777777" w:rsidR="00D51DFF" w:rsidRDefault="00D51DFF" w:rsidP="00D51DFF">
            <w:r>
              <w:t>Acceptance Criteria:</w:t>
            </w:r>
          </w:p>
          <w:p w14:paraId="04E165AB" w14:textId="77777777" w:rsidR="00D51DFF" w:rsidRDefault="00D51DFF" w:rsidP="00D51DFF">
            <w:r>
              <w:t>The app should display a list of restaurants, categorized as veg, non-veg, or both.</w:t>
            </w:r>
          </w:p>
          <w:p w14:paraId="56060066" w14:textId="77777777" w:rsidR="00D51DFF" w:rsidRDefault="00D51DFF" w:rsidP="00D51DFF">
            <w:r>
              <w:t>Basic Flow:</w:t>
            </w:r>
          </w:p>
          <w:p w14:paraId="3F4A3A7F" w14:textId="77777777" w:rsidR="00D51DFF" w:rsidRDefault="00D51DFF" w:rsidP="00D51DFF">
            <w:r>
              <w:t>The user will see accurate and up-to-date restaurant details.</w:t>
            </w:r>
          </w:p>
          <w:p w14:paraId="1DB2F421" w14:textId="77777777" w:rsidR="00D51DFF" w:rsidRDefault="00D51DFF" w:rsidP="00D51DFF">
            <w:r>
              <w:t>Alternative Flow:</w:t>
            </w:r>
          </w:p>
          <w:p w14:paraId="754C4F3B" w14:textId="77777777" w:rsidR="00D51DFF" w:rsidRDefault="00D51DFF" w:rsidP="00D51DFF">
            <w:r>
              <w:t>If the restaurant details are incorrect, a pop-up will appear asking the user to enter valid restaurant details.</w:t>
            </w:r>
          </w:p>
          <w:p w14:paraId="0B8881F3" w14:textId="77777777" w:rsidR="00D51DFF" w:rsidRDefault="00D51DFF" w:rsidP="00D51DFF">
            <w:r>
              <w:lastRenderedPageBreak/>
              <w:t>Exceptional Flow:</w:t>
            </w:r>
          </w:p>
          <w:p w14:paraId="7581C559" w14:textId="393B7342" w:rsidR="00D51DFF" w:rsidRDefault="00D51DFF" w:rsidP="00887857">
            <w:r>
              <w:t>If there is a network issue, a message will appear telling the user to check their internet connection or try again later.</w:t>
            </w:r>
          </w:p>
        </w:tc>
      </w:tr>
    </w:tbl>
    <w:p w14:paraId="01A6374E" w14:textId="77777777" w:rsidR="00396094" w:rsidRDefault="00396094" w:rsidP="00396094"/>
    <w:tbl>
      <w:tblPr>
        <w:tblStyle w:val="TableGrid"/>
        <w:tblW w:w="0" w:type="auto"/>
        <w:tblLook w:val="04A0" w:firstRow="1" w:lastRow="0" w:firstColumn="1" w:lastColumn="0" w:noHBand="0" w:noVBand="1"/>
      </w:tblPr>
      <w:tblGrid>
        <w:gridCol w:w="3539"/>
        <w:gridCol w:w="4394"/>
        <w:gridCol w:w="2835"/>
      </w:tblGrid>
      <w:tr w:rsidR="00801AE0" w14:paraId="6FEEA8B8" w14:textId="77777777" w:rsidTr="00D33953">
        <w:tc>
          <w:tcPr>
            <w:tcW w:w="3539" w:type="dxa"/>
            <w:shd w:val="clear" w:color="auto" w:fill="9E9E9E" w:themeFill="text2" w:themeFillTint="99"/>
          </w:tcPr>
          <w:p w14:paraId="4FD11012" w14:textId="45848F06" w:rsidR="00801AE0" w:rsidRDefault="00801AE0" w:rsidP="00801AE0">
            <w:r>
              <w:t>User Story 4: Menu List by Restaurant Type</w:t>
            </w:r>
          </w:p>
        </w:tc>
        <w:tc>
          <w:tcPr>
            <w:tcW w:w="4394" w:type="dxa"/>
            <w:shd w:val="clear" w:color="auto" w:fill="9E9E9E" w:themeFill="text2" w:themeFillTint="99"/>
          </w:tcPr>
          <w:p w14:paraId="22625D48" w14:textId="01656283" w:rsidR="00801AE0" w:rsidRDefault="00801AE0" w:rsidP="00887857">
            <w:r w:rsidRPr="00801AE0">
              <w:t>Tasks: Create a menu list categorized by restaurant</w:t>
            </w:r>
          </w:p>
        </w:tc>
        <w:tc>
          <w:tcPr>
            <w:tcW w:w="2835" w:type="dxa"/>
            <w:shd w:val="clear" w:color="auto" w:fill="9E9E9E" w:themeFill="text2" w:themeFillTint="99"/>
          </w:tcPr>
          <w:p w14:paraId="32A1455C" w14:textId="77777777" w:rsidR="00801AE0" w:rsidRDefault="00801AE0" w:rsidP="00887857">
            <w:r w:rsidRPr="00E62EF9">
              <w:t>Priority: Highest</w:t>
            </w:r>
          </w:p>
        </w:tc>
      </w:tr>
      <w:tr w:rsidR="00D33953" w14:paraId="1EC7D167" w14:textId="77777777" w:rsidTr="00D33953">
        <w:tc>
          <w:tcPr>
            <w:tcW w:w="10768" w:type="dxa"/>
            <w:gridSpan w:val="3"/>
            <w:shd w:val="clear" w:color="auto" w:fill="92D050"/>
          </w:tcPr>
          <w:p w14:paraId="355B99CD" w14:textId="77777777" w:rsidR="00D33953" w:rsidRDefault="00D33953" w:rsidP="00801AE0">
            <w:pPr>
              <w:jc w:val="center"/>
            </w:pPr>
            <w:r>
              <w:t>As a Customer / User,</w:t>
            </w:r>
          </w:p>
          <w:p w14:paraId="162811CF" w14:textId="77777777" w:rsidR="00D33953" w:rsidRDefault="00D33953" w:rsidP="00801AE0">
            <w:pPr>
              <w:jc w:val="center"/>
            </w:pPr>
            <w:r>
              <w:t>I want to view restaurants sorted by veg and non-veg categories,</w:t>
            </w:r>
          </w:p>
          <w:p w14:paraId="3DFBD9AF" w14:textId="1A3FFEDA" w:rsidR="00D33953" w:rsidRDefault="00D33953" w:rsidP="00801AE0">
            <w:pPr>
              <w:jc w:val="center"/>
            </w:pPr>
            <w:r>
              <w:t>So that I can select the food I want and add it to my cart.</w:t>
            </w:r>
          </w:p>
        </w:tc>
      </w:tr>
      <w:tr w:rsidR="00801AE0" w14:paraId="5F1DE5FE" w14:textId="77777777" w:rsidTr="00D33953">
        <w:tc>
          <w:tcPr>
            <w:tcW w:w="10768" w:type="dxa"/>
            <w:gridSpan w:val="3"/>
          </w:tcPr>
          <w:p w14:paraId="6737B4BF" w14:textId="25FC72BC" w:rsidR="00801AE0" w:rsidRDefault="00801AE0" w:rsidP="00887857">
            <w:r>
              <w:t xml:space="preserve">    Business Value (BV): 1000                                                                          Complexity Points (CP): 13</w:t>
            </w:r>
          </w:p>
        </w:tc>
      </w:tr>
      <w:tr w:rsidR="00801AE0" w14:paraId="15803D9F" w14:textId="77777777" w:rsidTr="00D33953">
        <w:tc>
          <w:tcPr>
            <w:tcW w:w="10768" w:type="dxa"/>
            <w:gridSpan w:val="3"/>
          </w:tcPr>
          <w:p w14:paraId="22DC9E13" w14:textId="77777777" w:rsidR="00801AE0" w:rsidRDefault="00801AE0" w:rsidP="00801AE0">
            <w:r>
              <w:t>Acceptance Criteria:</w:t>
            </w:r>
          </w:p>
          <w:p w14:paraId="04A8FF32" w14:textId="77777777" w:rsidR="00801AE0" w:rsidRDefault="00801AE0" w:rsidP="00801AE0">
            <w:r>
              <w:t>The app should display the menu list of all restaurants, organized by veg, non-veg, or both.</w:t>
            </w:r>
          </w:p>
          <w:p w14:paraId="6252CECB" w14:textId="77777777" w:rsidR="00801AE0" w:rsidRDefault="00801AE0" w:rsidP="00801AE0">
            <w:r>
              <w:t>Basic Flow:</w:t>
            </w:r>
          </w:p>
          <w:p w14:paraId="1DD43357" w14:textId="67D85D30" w:rsidR="00801AE0" w:rsidRDefault="00801AE0" w:rsidP="00801AE0">
            <w:r>
              <w:t>Restaurant details should be accurate and up to date.</w:t>
            </w:r>
          </w:p>
          <w:p w14:paraId="70C2522A" w14:textId="77777777" w:rsidR="00801AE0" w:rsidRDefault="00801AE0" w:rsidP="00801AE0">
            <w:r>
              <w:t>Alternative Flow:</w:t>
            </w:r>
          </w:p>
          <w:p w14:paraId="69D712FC" w14:textId="77777777" w:rsidR="00801AE0" w:rsidRDefault="00801AE0" w:rsidP="00801AE0">
            <w:r>
              <w:t>If the restaurant menu details are incorrect, a pop-up will prompt the user to enter valid restaurant menu details.</w:t>
            </w:r>
          </w:p>
          <w:p w14:paraId="7B0045F4" w14:textId="77777777" w:rsidR="00801AE0" w:rsidRDefault="00801AE0" w:rsidP="00801AE0">
            <w:r>
              <w:t>Exceptional Flow:</w:t>
            </w:r>
          </w:p>
          <w:p w14:paraId="041ADC40" w14:textId="54889DDF" w:rsidR="00801AE0" w:rsidRDefault="00801AE0" w:rsidP="00801AE0">
            <w:r>
              <w:t>If there is a network issue, a message will appear prompting the user to check their internet connection or try again later.</w:t>
            </w:r>
          </w:p>
        </w:tc>
      </w:tr>
    </w:tbl>
    <w:p w14:paraId="59EF648D" w14:textId="77777777" w:rsidR="00232C46" w:rsidRDefault="00232C46" w:rsidP="00232C46"/>
    <w:tbl>
      <w:tblPr>
        <w:tblStyle w:val="TableGrid"/>
        <w:tblW w:w="0" w:type="auto"/>
        <w:tblLook w:val="04A0" w:firstRow="1" w:lastRow="0" w:firstColumn="1" w:lastColumn="0" w:noHBand="0" w:noVBand="1"/>
      </w:tblPr>
      <w:tblGrid>
        <w:gridCol w:w="3118"/>
        <w:gridCol w:w="4150"/>
        <w:gridCol w:w="3500"/>
      </w:tblGrid>
      <w:tr w:rsidR="004B252A" w14:paraId="71ED7C3F" w14:textId="77777777" w:rsidTr="00D33953">
        <w:tc>
          <w:tcPr>
            <w:tcW w:w="3118" w:type="dxa"/>
            <w:shd w:val="clear" w:color="auto" w:fill="9E9E9E" w:themeFill="text2" w:themeFillTint="99"/>
          </w:tcPr>
          <w:p w14:paraId="080D32C6" w14:textId="2630AC97" w:rsidR="004B252A" w:rsidRDefault="004B252A" w:rsidP="00887857">
            <w:r w:rsidRPr="004B252A">
              <w:t>User Story 5: Menu List by Restaurant Type (Again)</w:t>
            </w:r>
          </w:p>
        </w:tc>
        <w:tc>
          <w:tcPr>
            <w:tcW w:w="4150" w:type="dxa"/>
            <w:shd w:val="clear" w:color="auto" w:fill="9E9E9E" w:themeFill="text2" w:themeFillTint="99"/>
          </w:tcPr>
          <w:p w14:paraId="7D618D13" w14:textId="77777777" w:rsidR="004B252A" w:rsidRDefault="004B252A" w:rsidP="00887857">
            <w:r w:rsidRPr="00801AE0">
              <w:t>Tasks: Create a menu list categorized by restaurant</w:t>
            </w:r>
          </w:p>
        </w:tc>
        <w:tc>
          <w:tcPr>
            <w:tcW w:w="3500" w:type="dxa"/>
            <w:shd w:val="clear" w:color="auto" w:fill="9E9E9E" w:themeFill="text2" w:themeFillTint="99"/>
          </w:tcPr>
          <w:p w14:paraId="226E061E" w14:textId="77777777" w:rsidR="004B252A" w:rsidRDefault="004B252A" w:rsidP="00887857">
            <w:r w:rsidRPr="00E62EF9">
              <w:t>Priority: Highest</w:t>
            </w:r>
          </w:p>
        </w:tc>
      </w:tr>
      <w:tr w:rsidR="00D33953" w14:paraId="72B92CF7" w14:textId="77777777" w:rsidTr="00D33953">
        <w:tc>
          <w:tcPr>
            <w:tcW w:w="10768" w:type="dxa"/>
            <w:gridSpan w:val="3"/>
            <w:shd w:val="clear" w:color="auto" w:fill="92D050"/>
          </w:tcPr>
          <w:p w14:paraId="3EC46470" w14:textId="77777777" w:rsidR="00D33953" w:rsidRDefault="00D33953" w:rsidP="00887857">
            <w:pPr>
              <w:jc w:val="center"/>
            </w:pPr>
            <w:r>
              <w:t>As a Customer / User,</w:t>
            </w:r>
          </w:p>
          <w:p w14:paraId="0F4DF7BB" w14:textId="77777777" w:rsidR="00D33953" w:rsidRDefault="00D33953" w:rsidP="00887857">
            <w:pPr>
              <w:jc w:val="center"/>
            </w:pPr>
            <w:r>
              <w:t>I want to view restaurants sorted by veg and non-veg categories,</w:t>
            </w:r>
          </w:p>
          <w:p w14:paraId="3D2568A5" w14:textId="77777777" w:rsidR="00D33953" w:rsidRDefault="00D33953" w:rsidP="00887857">
            <w:pPr>
              <w:jc w:val="center"/>
            </w:pPr>
            <w:r>
              <w:t>So that I can select the food I want and add it to my cart.</w:t>
            </w:r>
          </w:p>
        </w:tc>
      </w:tr>
      <w:tr w:rsidR="004B252A" w14:paraId="5C2CCDE6" w14:textId="77777777" w:rsidTr="00D33953">
        <w:tc>
          <w:tcPr>
            <w:tcW w:w="10768" w:type="dxa"/>
            <w:gridSpan w:val="3"/>
          </w:tcPr>
          <w:p w14:paraId="26BA827D" w14:textId="57E17EDA" w:rsidR="004B252A" w:rsidRDefault="004B252A" w:rsidP="00887857">
            <w:r>
              <w:t xml:space="preserve">    Business Value (BV): 100                                                                          Complexity Points (CP): </w:t>
            </w:r>
            <w:r w:rsidR="008D19B8">
              <w:t>5</w:t>
            </w:r>
          </w:p>
        </w:tc>
      </w:tr>
      <w:tr w:rsidR="004B252A" w14:paraId="5D59265E" w14:textId="77777777" w:rsidTr="00D33953">
        <w:tc>
          <w:tcPr>
            <w:tcW w:w="10768" w:type="dxa"/>
            <w:gridSpan w:val="3"/>
          </w:tcPr>
          <w:p w14:paraId="3DE3DE40" w14:textId="77777777" w:rsidR="004B252A" w:rsidRDefault="004B252A" w:rsidP="00887857">
            <w:r>
              <w:t>Acceptance Criteria:</w:t>
            </w:r>
          </w:p>
          <w:p w14:paraId="69D21417" w14:textId="77777777" w:rsidR="004B252A" w:rsidRDefault="004B252A" w:rsidP="00887857">
            <w:r>
              <w:t>The app should display the menu list of all restaurants, organized by veg, non-veg, or both.</w:t>
            </w:r>
          </w:p>
          <w:p w14:paraId="3B59A433" w14:textId="77777777" w:rsidR="004B252A" w:rsidRDefault="004B252A" w:rsidP="00887857">
            <w:r>
              <w:t>Basic Flow:</w:t>
            </w:r>
          </w:p>
          <w:p w14:paraId="78FD1D4E" w14:textId="77777777" w:rsidR="004B252A" w:rsidRDefault="004B252A" w:rsidP="00887857">
            <w:r>
              <w:t>Restaurant details should be accurate and up to date.</w:t>
            </w:r>
          </w:p>
          <w:p w14:paraId="215A1EF1" w14:textId="77777777" w:rsidR="004B252A" w:rsidRDefault="004B252A" w:rsidP="00887857">
            <w:r>
              <w:t>Alternative Flow:</w:t>
            </w:r>
          </w:p>
          <w:p w14:paraId="1961C2B8" w14:textId="77777777" w:rsidR="004B252A" w:rsidRDefault="004B252A" w:rsidP="00887857">
            <w:r>
              <w:t>If the restaurant menu details are incorrect, a pop-up will prompt the user to enter valid restaurant menu details.</w:t>
            </w:r>
          </w:p>
          <w:p w14:paraId="5677C50A" w14:textId="77777777" w:rsidR="004B252A" w:rsidRDefault="004B252A" w:rsidP="00887857">
            <w:r>
              <w:t>Exceptional Flow:</w:t>
            </w:r>
          </w:p>
          <w:p w14:paraId="4BCEF350" w14:textId="77777777" w:rsidR="004B252A" w:rsidRDefault="004B252A" w:rsidP="00887857">
            <w:r>
              <w:t>If there is a network issue, a message will appear prompting the user to check their internet connection or try again later.</w:t>
            </w:r>
          </w:p>
        </w:tc>
      </w:tr>
    </w:tbl>
    <w:p w14:paraId="1B5659BA" w14:textId="77777777" w:rsidR="00801AE0" w:rsidRDefault="00801AE0" w:rsidP="00232C46"/>
    <w:tbl>
      <w:tblPr>
        <w:tblStyle w:val="TableGrid"/>
        <w:tblW w:w="0" w:type="auto"/>
        <w:tblLook w:val="04A0" w:firstRow="1" w:lastRow="0" w:firstColumn="1" w:lastColumn="0" w:noHBand="0" w:noVBand="1"/>
      </w:tblPr>
      <w:tblGrid>
        <w:gridCol w:w="3103"/>
        <w:gridCol w:w="4143"/>
        <w:gridCol w:w="3522"/>
      </w:tblGrid>
      <w:tr w:rsidR="00FE4409" w14:paraId="59003C19" w14:textId="77777777" w:rsidTr="00D33953">
        <w:tc>
          <w:tcPr>
            <w:tcW w:w="3103" w:type="dxa"/>
            <w:shd w:val="clear" w:color="auto" w:fill="9E9E9E" w:themeFill="text2" w:themeFillTint="99"/>
          </w:tcPr>
          <w:p w14:paraId="38F2F9E2" w14:textId="4AF062E0" w:rsidR="00FE4409" w:rsidRDefault="00FE4409" w:rsidP="00887857">
            <w:r w:rsidRPr="00FE4409">
              <w:t>User Story 6: Add Address for Delivery</w:t>
            </w:r>
          </w:p>
        </w:tc>
        <w:tc>
          <w:tcPr>
            <w:tcW w:w="4143" w:type="dxa"/>
            <w:shd w:val="clear" w:color="auto" w:fill="9E9E9E" w:themeFill="text2" w:themeFillTint="99"/>
          </w:tcPr>
          <w:p w14:paraId="5C6931BC" w14:textId="2B7CE92E" w:rsidR="00FE4409" w:rsidRDefault="00FE4409" w:rsidP="00887857">
            <w:r w:rsidRPr="00FE4409">
              <w:t>Tasks: Create an option to add a delivery address</w:t>
            </w:r>
          </w:p>
        </w:tc>
        <w:tc>
          <w:tcPr>
            <w:tcW w:w="3522" w:type="dxa"/>
            <w:shd w:val="clear" w:color="auto" w:fill="9E9E9E" w:themeFill="text2" w:themeFillTint="99"/>
          </w:tcPr>
          <w:p w14:paraId="4AA5E2F2" w14:textId="77777777" w:rsidR="00FE4409" w:rsidRDefault="00FE4409" w:rsidP="00887857">
            <w:r w:rsidRPr="00E62EF9">
              <w:t>Priority: Highest</w:t>
            </w:r>
          </w:p>
        </w:tc>
      </w:tr>
      <w:tr w:rsidR="00D33953" w14:paraId="44FEE3AF" w14:textId="77777777" w:rsidTr="00D33953">
        <w:tc>
          <w:tcPr>
            <w:tcW w:w="10768" w:type="dxa"/>
            <w:gridSpan w:val="3"/>
            <w:shd w:val="clear" w:color="auto" w:fill="92D050"/>
          </w:tcPr>
          <w:p w14:paraId="1259F639" w14:textId="77777777" w:rsidR="00D33953" w:rsidRDefault="00D33953" w:rsidP="00FE4409">
            <w:pPr>
              <w:jc w:val="center"/>
            </w:pPr>
            <w:r>
              <w:t>As an Online user,</w:t>
            </w:r>
          </w:p>
          <w:p w14:paraId="2047913F" w14:textId="77777777" w:rsidR="00D33953" w:rsidRDefault="00D33953" w:rsidP="00FE4409">
            <w:pPr>
              <w:jc w:val="center"/>
            </w:pPr>
            <w:r>
              <w:t>I want to add my delivery address,</w:t>
            </w:r>
          </w:p>
          <w:p w14:paraId="7E1A4634" w14:textId="749BDBA0" w:rsidR="00D33953" w:rsidRDefault="00D33953" w:rsidP="00FE4409">
            <w:pPr>
              <w:jc w:val="center"/>
            </w:pPr>
            <w:r>
              <w:t>So that I can receive my food at the correct location.</w:t>
            </w:r>
          </w:p>
        </w:tc>
      </w:tr>
      <w:tr w:rsidR="00FE4409" w14:paraId="2B5CA064" w14:textId="77777777" w:rsidTr="00D33953">
        <w:tc>
          <w:tcPr>
            <w:tcW w:w="10768" w:type="dxa"/>
            <w:gridSpan w:val="3"/>
          </w:tcPr>
          <w:p w14:paraId="666427ED" w14:textId="6D71DD13" w:rsidR="00FE4409" w:rsidRDefault="00FE4409" w:rsidP="00887857">
            <w:r>
              <w:t xml:space="preserve">    Business Value (BV): 500                                                                          Complexity Points (CP): 8</w:t>
            </w:r>
          </w:p>
        </w:tc>
      </w:tr>
      <w:tr w:rsidR="00FE4409" w14:paraId="1B3E4CA2" w14:textId="77777777" w:rsidTr="00D33953">
        <w:tc>
          <w:tcPr>
            <w:tcW w:w="10768" w:type="dxa"/>
            <w:gridSpan w:val="3"/>
          </w:tcPr>
          <w:p w14:paraId="15A8E999" w14:textId="77777777" w:rsidR="00FE4409" w:rsidRDefault="00FE4409" w:rsidP="00FE4409">
            <w:r>
              <w:t>Acceptance Criteria:</w:t>
            </w:r>
          </w:p>
          <w:p w14:paraId="0C1649A8" w14:textId="77777777" w:rsidR="00FE4409" w:rsidRDefault="00FE4409" w:rsidP="00FE4409">
            <w:r>
              <w:t>The user should be able to provide an address for food delivery when ordering.</w:t>
            </w:r>
          </w:p>
          <w:p w14:paraId="4E1478EA" w14:textId="77777777" w:rsidR="00FE4409" w:rsidRDefault="00FE4409" w:rsidP="00FE4409">
            <w:r>
              <w:t>Basic Flow:</w:t>
            </w:r>
          </w:p>
          <w:p w14:paraId="026F7C68" w14:textId="77777777" w:rsidR="00FE4409" w:rsidRDefault="00FE4409" w:rsidP="00FE4409">
            <w:r>
              <w:t>The customer must input a valid address to ensure successful food delivery.</w:t>
            </w:r>
          </w:p>
          <w:p w14:paraId="0A045BA1" w14:textId="77777777" w:rsidR="00FE4409" w:rsidRDefault="00FE4409" w:rsidP="00FE4409">
            <w:r>
              <w:t>Alternative Flow:</w:t>
            </w:r>
          </w:p>
          <w:p w14:paraId="643BEBA8" w14:textId="77777777" w:rsidR="00FE4409" w:rsidRDefault="00FE4409" w:rsidP="00FE4409">
            <w:r>
              <w:t>If the address is incorrect or mismatched, the delivery partner won’t be able to deliver the food.</w:t>
            </w:r>
          </w:p>
          <w:p w14:paraId="69CC7764" w14:textId="77777777" w:rsidR="00FE4409" w:rsidRDefault="00FE4409" w:rsidP="00FE4409">
            <w:r>
              <w:t>Exceptional Flow:</w:t>
            </w:r>
          </w:p>
          <w:p w14:paraId="2A15A3EC" w14:textId="640D3368" w:rsidR="00FE4409" w:rsidRDefault="00FE4409" w:rsidP="00FE4409">
            <w:r>
              <w:t>If there’s a network issue, a message will prompt the user to check their internet connection or try again later.</w:t>
            </w:r>
          </w:p>
        </w:tc>
      </w:tr>
    </w:tbl>
    <w:p w14:paraId="6692A354" w14:textId="27656823" w:rsidR="00232C46" w:rsidRDefault="00232C46" w:rsidP="00232C46"/>
    <w:tbl>
      <w:tblPr>
        <w:tblStyle w:val="TableGrid"/>
        <w:tblW w:w="0" w:type="auto"/>
        <w:tblLook w:val="04A0" w:firstRow="1" w:lastRow="0" w:firstColumn="1" w:lastColumn="0" w:noHBand="0" w:noVBand="1"/>
      </w:tblPr>
      <w:tblGrid>
        <w:gridCol w:w="3077"/>
        <w:gridCol w:w="4156"/>
        <w:gridCol w:w="3535"/>
      </w:tblGrid>
      <w:tr w:rsidR="00D03F84" w14:paraId="30D52F1B" w14:textId="77777777" w:rsidTr="00D33953">
        <w:tc>
          <w:tcPr>
            <w:tcW w:w="3077" w:type="dxa"/>
            <w:shd w:val="clear" w:color="auto" w:fill="9E9E9E" w:themeFill="text2" w:themeFillTint="99"/>
          </w:tcPr>
          <w:p w14:paraId="1E2FB48D" w14:textId="425E3D9C" w:rsidR="00D03F84" w:rsidRDefault="00D03F84" w:rsidP="00887857">
            <w:r w:rsidRPr="00D03F84">
              <w:lastRenderedPageBreak/>
              <w:t>User Story 7: Add Items to Cart</w:t>
            </w:r>
          </w:p>
        </w:tc>
        <w:tc>
          <w:tcPr>
            <w:tcW w:w="4156" w:type="dxa"/>
            <w:shd w:val="clear" w:color="auto" w:fill="9E9E9E" w:themeFill="text2" w:themeFillTint="99"/>
          </w:tcPr>
          <w:p w14:paraId="272E3999" w14:textId="2C58823B" w:rsidR="00D03F84" w:rsidRDefault="00D03F84" w:rsidP="00887857">
            <w:r w:rsidRPr="00D03F84">
              <w:t>Tasks: Create the option to add food items to the cart</w:t>
            </w:r>
          </w:p>
        </w:tc>
        <w:tc>
          <w:tcPr>
            <w:tcW w:w="3535" w:type="dxa"/>
            <w:shd w:val="clear" w:color="auto" w:fill="9E9E9E" w:themeFill="text2" w:themeFillTint="99"/>
          </w:tcPr>
          <w:p w14:paraId="33647B26" w14:textId="77777777" w:rsidR="00D03F84" w:rsidRDefault="00D03F84" w:rsidP="00887857">
            <w:r w:rsidRPr="00E62EF9">
              <w:t>Priority: Highest</w:t>
            </w:r>
          </w:p>
        </w:tc>
      </w:tr>
      <w:tr w:rsidR="00D33953" w14:paraId="01719668" w14:textId="77777777" w:rsidTr="00D33953">
        <w:tc>
          <w:tcPr>
            <w:tcW w:w="10768" w:type="dxa"/>
            <w:gridSpan w:val="3"/>
            <w:shd w:val="clear" w:color="auto" w:fill="92D050"/>
          </w:tcPr>
          <w:p w14:paraId="5D31C3B3" w14:textId="77777777" w:rsidR="00D33953" w:rsidRDefault="00D33953" w:rsidP="00D03F84">
            <w:pPr>
              <w:jc w:val="center"/>
            </w:pPr>
            <w:r>
              <w:t>As an Online user,</w:t>
            </w:r>
          </w:p>
          <w:p w14:paraId="592D99F8" w14:textId="77777777" w:rsidR="00D33953" w:rsidRDefault="00D33953" w:rsidP="00D03F84">
            <w:pPr>
              <w:jc w:val="center"/>
            </w:pPr>
            <w:r>
              <w:t>I want to add selected items to my cart,</w:t>
            </w:r>
          </w:p>
          <w:p w14:paraId="763F09AB" w14:textId="4578A72B" w:rsidR="00D33953" w:rsidRDefault="00D33953" w:rsidP="00D03F84">
            <w:pPr>
              <w:jc w:val="center"/>
            </w:pPr>
            <w:r>
              <w:t xml:space="preserve">So that I can review and proceed to </w:t>
            </w:r>
            <w:proofErr w:type="gramStart"/>
            <w:r>
              <w:t>checkout</w:t>
            </w:r>
            <w:proofErr w:type="gramEnd"/>
            <w:r>
              <w:t xml:space="preserve"> for the food I want.</w:t>
            </w:r>
          </w:p>
        </w:tc>
      </w:tr>
      <w:tr w:rsidR="00D03F84" w14:paraId="015FEE89" w14:textId="77777777" w:rsidTr="00D33953">
        <w:tc>
          <w:tcPr>
            <w:tcW w:w="10768" w:type="dxa"/>
            <w:gridSpan w:val="3"/>
          </w:tcPr>
          <w:p w14:paraId="23C96CCE" w14:textId="69B40B95" w:rsidR="00D03F84" w:rsidRDefault="00D03F84" w:rsidP="00887857">
            <w:r>
              <w:t xml:space="preserve">    Business Value (BV): 500                                                                          Complexity Points (CP): 20</w:t>
            </w:r>
          </w:p>
        </w:tc>
      </w:tr>
      <w:tr w:rsidR="00D03F84" w14:paraId="706DDDCB" w14:textId="77777777" w:rsidTr="00D33953">
        <w:tc>
          <w:tcPr>
            <w:tcW w:w="10768" w:type="dxa"/>
            <w:gridSpan w:val="3"/>
          </w:tcPr>
          <w:p w14:paraId="6BE004C2" w14:textId="77777777" w:rsidR="00D03F84" w:rsidRDefault="00D03F84" w:rsidP="00D03F84">
            <w:r>
              <w:t>Acceptance Criteria:</w:t>
            </w:r>
          </w:p>
          <w:p w14:paraId="0C23894E" w14:textId="77777777" w:rsidR="00D03F84" w:rsidRDefault="00D03F84" w:rsidP="00D03F84">
            <w:r>
              <w:t>All selected items should appear in the cart.</w:t>
            </w:r>
          </w:p>
          <w:p w14:paraId="4A572E82" w14:textId="77777777" w:rsidR="00D03F84" w:rsidRDefault="00D03F84" w:rsidP="00D03F84">
            <w:r>
              <w:t>Basic Flow:</w:t>
            </w:r>
          </w:p>
          <w:p w14:paraId="0D9FFB69" w14:textId="77777777" w:rsidR="00D03F84" w:rsidRDefault="00D03F84" w:rsidP="00D03F84">
            <w:r>
              <w:t>All the selected menu items will be added to the cart and displayed for review.</w:t>
            </w:r>
          </w:p>
          <w:p w14:paraId="4D7C97E0" w14:textId="77777777" w:rsidR="00D03F84" w:rsidRDefault="00D03F84" w:rsidP="00D03F84">
            <w:r>
              <w:t>Alternative Flow:</w:t>
            </w:r>
          </w:p>
          <w:p w14:paraId="3FDB5713" w14:textId="77777777" w:rsidR="00D03F84" w:rsidRDefault="00D03F84" w:rsidP="00D03F84">
            <w:r>
              <w:t xml:space="preserve">If any item is unavailable, that </w:t>
            </w:r>
            <w:proofErr w:type="gramStart"/>
            <w:r>
              <w:t>particular item</w:t>
            </w:r>
            <w:proofErr w:type="gramEnd"/>
            <w:r>
              <w:t xml:space="preserve"> will be disabled or hidden from the list.</w:t>
            </w:r>
          </w:p>
          <w:p w14:paraId="5CA8408D" w14:textId="77777777" w:rsidR="00D03F84" w:rsidRDefault="00D03F84" w:rsidP="00D03F84">
            <w:r>
              <w:t>Exceptional Flow:</w:t>
            </w:r>
          </w:p>
          <w:p w14:paraId="3C56FE7D" w14:textId="3DC15A75" w:rsidR="00D03F84" w:rsidRDefault="00D03F84" w:rsidP="00D03F84">
            <w:r>
              <w:t>If there’s a network issue, a message will prompt the user to check their internet connection or try again later.</w:t>
            </w:r>
          </w:p>
        </w:tc>
      </w:tr>
    </w:tbl>
    <w:p w14:paraId="2290BA04" w14:textId="77777777" w:rsidR="00232C46" w:rsidRDefault="00232C46" w:rsidP="00232C46"/>
    <w:tbl>
      <w:tblPr>
        <w:tblStyle w:val="TableGrid"/>
        <w:tblW w:w="0" w:type="auto"/>
        <w:tblLook w:val="04A0" w:firstRow="1" w:lastRow="0" w:firstColumn="1" w:lastColumn="0" w:noHBand="0" w:noVBand="1"/>
      </w:tblPr>
      <w:tblGrid>
        <w:gridCol w:w="3104"/>
        <w:gridCol w:w="4146"/>
        <w:gridCol w:w="3518"/>
      </w:tblGrid>
      <w:tr w:rsidR="00D03F84" w14:paraId="4BB465FB" w14:textId="77777777" w:rsidTr="00D33953">
        <w:tc>
          <w:tcPr>
            <w:tcW w:w="3104" w:type="dxa"/>
            <w:shd w:val="clear" w:color="auto" w:fill="9E9E9E" w:themeFill="text2" w:themeFillTint="99"/>
          </w:tcPr>
          <w:p w14:paraId="7F2366E8" w14:textId="2E105807" w:rsidR="00D03F84" w:rsidRDefault="00D03F84" w:rsidP="00D03F84">
            <w:r>
              <w:t>User Story 8: Payment Options</w:t>
            </w:r>
          </w:p>
        </w:tc>
        <w:tc>
          <w:tcPr>
            <w:tcW w:w="4146" w:type="dxa"/>
            <w:shd w:val="clear" w:color="auto" w:fill="9E9E9E" w:themeFill="text2" w:themeFillTint="99"/>
          </w:tcPr>
          <w:p w14:paraId="0C2FD6AF" w14:textId="408496D8" w:rsidR="00D03F84" w:rsidRDefault="00D03F84" w:rsidP="00887857">
            <w:r w:rsidRPr="00D03F84">
              <w:t>Tasks: Create a payment tab with multiple methods</w:t>
            </w:r>
          </w:p>
        </w:tc>
        <w:tc>
          <w:tcPr>
            <w:tcW w:w="3518" w:type="dxa"/>
            <w:shd w:val="clear" w:color="auto" w:fill="9E9E9E" w:themeFill="text2" w:themeFillTint="99"/>
          </w:tcPr>
          <w:p w14:paraId="224BA98E" w14:textId="77777777" w:rsidR="00D03F84" w:rsidRDefault="00D03F84" w:rsidP="00887857">
            <w:r w:rsidRPr="00E62EF9">
              <w:t>Priority: Highest</w:t>
            </w:r>
          </w:p>
        </w:tc>
      </w:tr>
      <w:tr w:rsidR="00D33953" w14:paraId="7DA3C17C" w14:textId="77777777" w:rsidTr="00D33953">
        <w:tc>
          <w:tcPr>
            <w:tcW w:w="10768" w:type="dxa"/>
            <w:gridSpan w:val="3"/>
            <w:shd w:val="clear" w:color="auto" w:fill="92D050"/>
          </w:tcPr>
          <w:p w14:paraId="052F4380" w14:textId="77777777" w:rsidR="00D33953" w:rsidRDefault="00D33953" w:rsidP="00D03F84">
            <w:pPr>
              <w:jc w:val="center"/>
            </w:pPr>
            <w:r>
              <w:t>As an Online user,</w:t>
            </w:r>
          </w:p>
          <w:p w14:paraId="013D41BF" w14:textId="77777777" w:rsidR="00D33953" w:rsidRDefault="00D33953" w:rsidP="00D03F84">
            <w:pPr>
              <w:jc w:val="center"/>
            </w:pPr>
            <w:r>
              <w:t>I want to select my preferred payment mode,</w:t>
            </w:r>
          </w:p>
          <w:p w14:paraId="2D7C5BEF" w14:textId="260FF15D" w:rsidR="00D33953" w:rsidRDefault="00D33953" w:rsidP="00D03F84">
            <w:pPr>
              <w:jc w:val="center"/>
            </w:pPr>
            <w:r>
              <w:t>So that I can make payment using the method I choose.</w:t>
            </w:r>
          </w:p>
        </w:tc>
      </w:tr>
      <w:tr w:rsidR="00D03F84" w14:paraId="1C646FE3" w14:textId="77777777" w:rsidTr="00D33953">
        <w:tc>
          <w:tcPr>
            <w:tcW w:w="10768" w:type="dxa"/>
            <w:gridSpan w:val="3"/>
          </w:tcPr>
          <w:p w14:paraId="7E83ABD8" w14:textId="788FD810" w:rsidR="00D03F84" w:rsidRDefault="00D03F84" w:rsidP="00887857">
            <w:r>
              <w:t xml:space="preserve">    Business Value (BV): 1000                                                                          Complexity Points (CP): </w:t>
            </w:r>
            <w:r w:rsidR="00861A42">
              <w:t>8</w:t>
            </w:r>
          </w:p>
        </w:tc>
      </w:tr>
      <w:tr w:rsidR="00D03F84" w14:paraId="7B93BFFB" w14:textId="77777777" w:rsidTr="00D33953">
        <w:tc>
          <w:tcPr>
            <w:tcW w:w="10768" w:type="dxa"/>
            <w:gridSpan w:val="3"/>
          </w:tcPr>
          <w:p w14:paraId="4AB976D3" w14:textId="77777777" w:rsidR="00861A42" w:rsidRDefault="00861A42" w:rsidP="00861A42">
            <w:r>
              <w:t>Acceptance Criteria:</w:t>
            </w:r>
          </w:p>
          <w:p w14:paraId="48105FEF" w14:textId="77777777" w:rsidR="00861A42" w:rsidRDefault="00861A42" w:rsidP="00861A42">
            <w:r>
              <w:t>The app should display various payment options like COD, Net Banking, UPI, and Wallet.</w:t>
            </w:r>
          </w:p>
          <w:p w14:paraId="373D2127" w14:textId="77777777" w:rsidR="00861A42" w:rsidRDefault="00861A42" w:rsidP="00861A42">
            <w:r>
              <w:t>Basic Flow:</w:t>
            </w:r>
          </w:p>
          <w:p w14:paraId="3F2D9A07" w14:textId="77777777" w:rsidR="00861A42" w:rsidRDefault="00861A42" w:rsidP="00861A42">
            <w:r>
              <w:t>If payment is made via UPI, Debit Card, or Credit Card, a success message should appear, saying "Payment Successful and Order Placed."</w:t>
            </w:r>
          </w:p>
          <w:p w14:paraId="537AD59C" w14:textId="77777777" w:rsidR="00861A42" w:rsidRDefault="00861A42" w:rsidP="00861A42">
            <w:r>
              <w:t>If COD is selected, a success message should say "Order Placed Successfully."</w:t>
            </w:r>
          </w:p>
          <w:p w14:paraId="2A619E0F" w14:textId="77777777" w:rsidR="00861A42" w:rsidRDefault="00861A42" w:rsidP="00861A42">
            <w:r>
              <w:t>Alternative Flow:</w:t>
            </w:r>
          </w:p>
          <w:p w14:paraId="7DF97DDC" w14:textId="77777777" w:rsidR="00861A42" w:rsidRDefault="00861A42" w:rsidP="00861A42">
            <w:r>
              <w:t>If payment fails, a pop-up message will appear stating "Payment Failed. Please try again later."</w:t>
            </w:r>
          </w:p>
          <w:p w14:paraId="675E6E03" w14:textId="77777777" w:rsidR="00861A42" w:rsidRDefault="00861A42" w:rsidP="00861A42">
            <w:r>
              <w:t>Exceptional Flow:</w:t>
            </w:r>
          </w:p>
          <w:p w14:paraId="605D6FB8" w14:textId="2CAF4421" w:rsidR="00D03F84" w:rsidRDefault="00861A42" w:rsidP="00861A42">
            <w:r>
              <w:t>If there’s a network issue, a message will prompt the user to check their internet connection or try again later.</w:t>
            </w:r>
          </w:p>
        </w:tc>
      </w:tr>
    </w:tbl>
    <w:p w14:paraId="459F9603" w14:textId="77777777" w:rsidR="00232C46" w:rsidRDefault="00232C46" w:rsidP="00232C46"/>
    <w:tbl>
      <w:tblPr>
        <w:tblStyle w:val="TableGrid"/>
        <w:tblW w:w="0" w:type="auto"/>
        <w:tblLook w:val="04A0" w:firstRow="1" w:lastRow="0" w:firstColumn="1" w:lastColumn="0" w:noHBand="0" w:noVBand="1"/>
      </w:tblPr>
      <w:tblGrid>
        <w:gridCol w:w="3107"/>
        <w:gridCol w:w="4141"/>
        <w:gridCol w:w="3520"/>
      </w:tblGrid>
      <w:tr w:rsidR="0094681A" w14:paraId="48FF965E" w14:textId="77777777" w:rsidTr="00D33953">
        <w:tc>
          <w:tcPr>
            <w:tcW w:w="3107" w:type="dxa"/>
            <w:shd w:val="clear" w:color="auto" w:fill="9E9E9E" w:themeFill="text2" w:themeFillTint="99"/>
          </w:tcPr>
          <w:p w14:paraId="76E8EE61" w14:textId="778BF46B" w:rsidR="0094681A" w:rsidRDefault="0094681A" w:rsidP="00887857">
            <w:r w:rsidRPr="0094681A">
              <w:t>User Story 9: Order Tracking</w:t>
            </w:r>
          </w:p>
        </w:tc>
        <w:tc>
          <w:tcPr>
            <w:tcW w:w="4141" w:type="dxa"/>
            <w:shd w:val="clear" w:color="auto" w:fill="9E9E9E" w:themeFill="text2" w:themeFillTint="99"/>
          </w:tcPr>
          <w:p w14:paraId="610E0881" w14:textId="0C1849EB" w:rsidR="0094681A" w:rsidRDefault="00B507D2" w:rsidP="00887857">
            <w:r w:rsidRPr="00B507D2">
              <w:t>Tasks: Create a tracking feature with a map</w:t>
            </w:r>
          </w:p>
        </w:tc>
        <w:tc>
          <w:tcPr>
            <w:tcW w:w="3520" w:type="dxa"/>
            <w:shd w:val="clear" w:color="auto" w:fill="9E9E9E" w:themeFill="text2" w:themeFillTint="99"/>
          </w:tcPr>
          <w:p w14:paraId="72693412" w14:textId="77777777" w:rsidR="0094681A" w:rsidRDefault="0094681A" w:rsidP="00887857">
            <w:r w:rsidRPr="00E62EF9">
              <w:t>Priority: Highest</w:t>
            </w:r>
          </w:p>
        </w:tc>
      </w:tr>
      <w:tr w:rsidR="00D33953" w14:paraId="0E42AA9C" w14:textId="77777777" w:rsidTr="00D33953">
        <w:tc>
          <w:tcPr>
            <w:tcW w:w="10768" w:type="dxa"/>
            <w:gridSpan w:val="3"/>
            <w:shd w:val="clear" w:color="auto" w:fill="92D050"/>
          </w:tcPr>
          <w:p w14:paraId="08338351" w14:textId="77777777" w:rsidR="00D33953" w:rsidRDefault="00D33953" w:rsidP="00B507D2">
            <w:pPr>
              <w:jc w:val="center"/>
            </w:pPr>
            <w:r>
              <w:t>As an Online user,</w:t>
            </w:r>
          </w:p>
          <w:p w14:paraId="3B415DF1" w14:textId="77777777" w:rsidR="00D33953" w:rsidRDefault="00D33953" w:rsidP="00B507D2">
            <w:pPr>
              <w:jc w:val="center"/>
            </w:pPr>
            <w:r>
              <w:t>I want to track my order on a map,</w:t>
            </w:r>
          </w:p>
          <w:p w14:paraId="6398E014" w14:textId="55BDC423" w:rsidR="00D33953" w:rsidRDefault="00D33953" w:rsidP="00B507D2">
            <w:pPr>
              <w:jc w:val="center"/>
            </w:pPr>
            <w:r>
              <w:t xml:space="preserve">So that I can see the </w:t>
            </w:r>
            <w:proofErr w:type="gramStart"/>
            <w:r>
              <w:t>current status</w:t>
            </w:r>
            <w:proofErr w:type="gramEnd"/>
            <w:r>
              <w:t xml:space="preserve"> and location of my food delivery.</w:t>
            </w:r>
          </w:p>
        </w:tc>
      </w:tr>
      <w:tr w:rsidR="0094681A" w14:paraId="729F0888" w14:textId="77777777" w:rsidTr="00D33953">
        <w:tc>
          <w:tcPr>
            <w:tcW w:w="10768" w:type="dxa"/>
            <w:gridSpan w:val="3"/>
          </w:tcPr>
          <w:p w14:paraId="024A2CA3" w14:textId="5DC23C9E" w:rsidR="0094681A" w:rsidRDefault="0094681A" w:rsidP="00887857">
            <w:r>
              <w:t xml:space="preserve">    Business Value (BV): 100                                                                          Complexity Points (CP): </w:t>
            </w:r>
            <w:r w:rsidR="001023F7">
              <w:t>2</w:t>
            </w:r>
          </w:p>
        </w:tc>
      </w:tr>
      <w:tr w:rsidR="0094681A" w14:paraId="7EAFFF95" w14:textId="77777777" w:rsidTr="00D33953">
        <w:tc>
          <w:tcPr>
            <w:tcW w:w="10768" w:type="dxa"/>
            <w:gridSpan w:val="3"/>
          </w:tcPr>
          <w:p w14:paraId="5B7CF59C" w14:textId="77777777" w:rsidR="007760A6" w:rsidRDefault="007760A6" w:rsidP="007760A6">
            <w:r>
              <w:t>Acceptance Criteria:</w:t>
            </w:r>
          </w:p>
          <w:p w14:paraId="63E7446D" w14:textId="77777777" w:rsidR="007760A6" w:rsidRDefault="007760A6" w:rsidP="007760A6">
            <w:r>
              <w:t>The app should display the map with the order's current location, delivery boy’s mobile number, name, and picture.</w:t>
            </w:r>
          </w:p>
          <w:p w14:paraId="3A38F2DF" w14:textId="77777777" w:rsidR="007760A6" w:rsidRDefault="007760A6" w:rsidP="007760A6">
            <w:r>
              <w:t>Basic Flow:</w:t>
            </w:r>
          </w:p>
          <w:p w14:paraId="35CA36B8" w14:textId="77777777" w:rsidR="007760A6" w:rsidRDefault="007760A6" w:rsidP="007760A6">
            <w:r>
              <w:t>The map should show the exact location of the order so that the delivery partner can reach the customer on time.</w:t>
            </w:r>
          </w:p>
          <w:p w14:paraId="29A2054A" w14:textId="77777777" w:rsidR="007760A6" w:rsidRDefault="007760A6" w:rsidP="007760A6">
            <w:r>
              <w:t>Alternative Flow:</w:t>
            </w:r>
          </w:p>
          <w:p w14:paraId="47B1B68F" w14:textId="77777777" w:rsidR="007760A6" w:rsidRDefault="007760A6" w:rsidP="007760A6">
            <w:r>
              <w:t xml:space="preserve">If the map is incorrect, there may </w:t>
            </w:r>
            <w:proofErr w:type="gramStart"/>
            <w:r>
              <w:t>be delivery</w:t>
            </w:r>
            <w:proofErr w:type="gramEnd"/>
            <w:r>
              <w:t xml:space="preserve"> delays, and the delivery boy might call the customer multiple times. If the call is not answered, the delivery partner may cancel the order.</w:t>
            </w:r>
          </w:p>
          <w:p w14:paraId="07B55B27" w14:textId="77777777" w:rsidR="007760A6" w:rsidRDefault="007760A6" w:rsidP="007760A6">
            <w:r>
              <w:t>Exceptional Flow:</w:t>
            </w:r>
          </w:p>
          <w:p w14:paraId="1E09F2B0" w14:textId="53769A6B" w:rsidR="0094681A" w:rsidRDefault="007760A6" w:rsidP="007760A6">
            <w:r>
              <w:t>If there’s a network issue, the map won’t load, and the user will be prompted to check their internet connection.</w:t>
            </w:r>
          </w:p>
        </w:tc>
      </w:tr>
    </w:tbl>
    <w:p w14:paraId="6909CC47" w14:textId="77777777" w:rsidR="0094681A" w:rsidRDefault="0094681A" w:rsidP="00232C46"/>
    <w:p w14:paraId="59EFD1D9" w14:textId="77777777" w:rsidR="0094681A" w:rsidRDefault="0094681A" w:rsidP="00232C46"/>
    <w:p w14:paraId="363DF188" w14:textId="77777777" w:rsidR="00232C46" w:rsidRDefault="00232C46" w:rsidP="00232C46"/>
    <w:tbl>
      <w:tblPr>
        <w:tblStyle w:val="TableGrid"/>
        <w:tblW w:w="0" w:type="auto"/>
        <w:tblLook w:val="04A0" w:firstRow="1" w:lastRow="0" w:firstColumn="1" w:lastColumn="0" w:noHBand="0" w:noVBand="1"/>
      </w:tblPr>
      <w:tblGrid>
        <w:gridCol w:w="3103"/>
        <w:gridCol w:w="4136"/>
        <w:gridCol w:w="3529"/>
      </w:tblGrid>
      <w:tr w:rsidR="00021D09" w14:paraId="3D8C2C20" w14:textId="77777777" w:rsidTr="00D33953">
        <w:tc>
          <w:tcPr>
            <w:tcW w:w="3103" w:type="dxa"/>
            <w:shd w:val="clear" w:color="auto" w:fill="9E9E9E" w:themeFill="text2" w:themeFillTint="99"/>
          </w:tcPr>
          <w:p w14:paraId="5886C280" w14:textId="3FE04AB3" w:rsidR="00021D09" w:rsidRDefault="00021D09" w:rsidP="00887857">
            <w:r w:rsidRPr="00021D09">
              <w:t>User Story 10: Cancel Order Feature</w:t>
            </w:r>
          </w:p>
        </w:tc>
        <w:tc>
          <w:tcPr>
            <w:tcW w:w="4136" w:type="dxa"/>
            <w:shd w:val="clear" w:color="auto" w:fill="9E9E9E" w:themeFill="text2" w:themeFillTint="99"/>
          </w:tcPr>
          <w:p w14:paraId="44E0893C" w14:textId="031666CE" w:rsidR="00021D09" w:rsidRDefault="00021D09" w:rsidP="00887857">
            <w:r w:rsidRPr="00021D09">
              <w:t>Tasks: Add a cancel order option</w:t>
            </w:r>
          </w:p>
        </w:tc>
        <w:tc>
          <w:tcPr>
            <w:tcW w:w="3529" w:type="dxa"/>
            <w:shd w:val="clear" w:color="auto" w:fill="9E9E9E" w:themeFill="text2" w:themeFillTint="99"/>
          </w:tcPr>
          <w:p w14:paraId="74FD8960" w14:textId="77777777" w:rsidR="00021D09" w:rsidRDefault="00021D09" w:rsidP="00887857">
            <w:r w:rsidRPr="00E62EF9">
              <w:t>Priority: Highest</w:t>
            </w:r>
          </w:p>
        </w:tc>
      </w:tr>
      <w:tr w:rsidR="00D33953" w14:paraId="2E97EBBA" w14:textId="77777777" w:rsidTr="00D33953">
        <w:tc>
          <w:tcPr>
            <w:tcW w:w="10768" w:type="dxa"/>
            <w:gridSpan w:val="3"/>
            <w:shd w:val="clear" w:color="auto" w:fill="92D050"/>
          </w:tcPr>
          <w:p w14:paraId="4CE3FBBC" w14:textId="77777777" w:rsidR="00D33953" w:rsidRDefault="00D33953" w:rsidP="00021D09">
            <w:pPr>
              <w:jc w:val="center"/>
            </w:pPr>
            <w:r>
              <w:t>As an Online user,</w:t>
            </w:r>
          </w:p>
          <w:p w14:paraId="613D4565" w14:textId="77777777" w:rsidR="00D33953" w:rsidRDefault="00D33953" w:rsidP="00021D09">
            <w:pPr>
              <w:jc w:val="center"/>
            </w:pPr>
            <w:r>
              <w:t>I want to cancel my order,</w:t>
            </w:r>
          </w:p>
          <w:p w14:paraId="2214F8D5" w14:textId="069C1554" w:rsidR="00D33953" w:rsidRDefault="00D33953" w:rsidP="00021D09">
            <w:pPr>
              <w:jc w:val="center"/>
            </w:pPr>
            <w:r>
              <w:t>So that I can cancel an order if I no longer need it.</w:t>
            </w:r>
          </w:p>
        </w:tc>
      </w:tr>
      <w:tr w:rsidR="00021D09" w14:paraId="2E9CFF02" w14:textId="77777777" w:rsidTr="00D33953">
        <w:tc>
          <w:tcPr>
            <w:tcW w:w="10768" w:type="dxa"/>
            <w:gridSpan w:val="3"/>
          </w:tcPr>
          <w:p w14:paraId="3530DD0D" w14:textId="41B90B5A" w:rsidR="00021D09" w:rsidRDefault="00021D09" w:rsidP="00887857">
            <w:r>
              <w:t xml:space="preserve">    Business Value (BV): 500                                                                          Complexity Points (CP): 1</w:t>
            </w:r>
          </w:p>
        </w:tc>
      </w:tr>
      <w:tr w:rsidR="00021D09" w14:paraId="355FF0E4" w14:textId="77777777" w:rsidTr="00D33953">
        <w:tc>
          <w:tcPr>
            <w:tcW w:w="10768" w:type="dxa"/>
            <w:gridSpan w:val="3"/>
          </w:tcPr>
          <w:p w14:paraId="31DEC58D" w14:textId="77777777" w:rsidR="00021D09" w:rsidRDefault="00021D09" w:rsidP="00021D09">
            <w:r>
              <w:t>Acceptance Criteria:</w:t>
            </w:r>
          </w:p>
          <w:p w14:paraId="4A4D86E4" w14:textId="77777777" w:rsidR="00021D09" w:rsidRDefault="00021D09" w:rsidP="00021D09">
            <w:r>
              <w:t>The app should allow order cancellation within 10 minutes of placing the order.</w:t>
            </w:r>
          </w:p>
          <w:p w14:paraId="1B3CBC69" w14:textId="77777777" w:rsidR="00021D09" w:rsidRDefault="00021D09" w:rsidP="00021D09">
            <w:r>
              <w:t>Basic Flow:</w:t>
            </w:r>
          </w:p>
          <w:p w14:paraId="0414CAFC" w14:textId="77777777" w:rsidR="00021D09" w:rsidRDefault="00021D09" w:rsidP="00021D09">
            <w:r>
              <w:t>The app should provide the option to cancel the order if the customer made an accidental or wrong order.</w:t>
            </w:r>
          </w:p>
          <w:p w14:paraId="2CBBD9EC" w14:textId="77777777" w:rsidR="00021D09" w:rsidRDefault="00021D09" w:rsidP="00021D09">
            <w:r>
              <w:t>Alternative Flow:</w:t>
            </w:r>
          </w:p>
          <w:p w14:paraId="3DA40B4D" w14:textId="77777777" w:rsidR="00021D09" w:rsidRDefault="00021D09" w:rsidP="00021D09">
            <w:r>
              <w:t>After 10 minutes, the customer won't be able to cancel the order.</w:t>
            </w:r>
          </w:p>
          <w:p w14:paraId="59525746" w14:textId="77777777" w:rsidR="00021D09" w:rsidRDefault="00021D09" w:rsidP="00021D09">
            <w:r>
              <w:t>Exceptional Flow:</w:t>
            </w:r>
          </w:p>
          <w:p w14:paraId="12DCA2D8" w14:textId="46EAEB27" w:rsidR="00021D09" w:rsidRDefault="00021D09" w:rsidP="00021D09">
            <w:r>
              <w:t>If there’s a network issue, a message will prompt the user to check their internet connection or try again later.</w:t>
            </w:r>
          </w:p>
        </w:tc>
      </w:tr>
    </w:tbl>
    <w:p w14:paraId="0DD5739B" w14:textId="77777777" w:rsidR="00232C46" w:rsidRDefault="00232C46" w:rsidP="00232C46"/>
    <w:tbl>
      <w:tblPr>
        <w:tblStyle w:val="TableGrid"/>
        <w:tblW w:w="0" w:type="auto"/>
        <w:tblLook w:val="04A0" w:firstRow="1" w:lastRow="0" w:firstColumn="1" w:lastColumn="0" w:noHBand="0" w:noVBand="1"/>
      </w:tblPr>
      <w:tblGrid>
        <w:gridCol w:w="3113"/>
        <w:gridCol w:w="4140"/>
        <w:gridCol w:w="3515"/>
      </w:tblGrid>
      <w:tr w:rsidR="00C460B7" w14:paraId="008A5272" w14:textId="77777777" w:rsidTr="00D33953">
        <w:tc>
          <w:tcPr>
            <w:tcW w:w="3113" w:type="dxa"/>
            <w:shd w:val="clear" w:color="auto" w:fill="9E9E9E" w:themeFill="text2" w:themeFillTint="99"/>
          </w:tcPr>
          <w:p w14:paraId="746B5913" w14:textId="57CA0094" w:rsidR="00C460B7" w:rsidRDefault="00DB7951" w:rsidP="00DB7951">
            <w:r>
              <w:t>User Story 11: Feedback and Rating Feature</w:t>
            </w:r>
          </w:p>
        </w:tc>
        <w:tc>
          <w:tcPr>
            <w:tcW w:w="4140" w:type="dxa"/>
            <w:shd w:val="clear" w:color="auto" w:fill="9E9E9E" w:themeFill="text2" w:themeFillTint="99"/>
          </w:tcPr>
          <w:p w14:paraId="55452BB5" w14:textId="1B836F92" w:rsidR="00C460B7" w:rsidRDefault="00DB7951" w:rsidP="00887857">
            <w:r w:rsidRPr="00DB7951">
              <w:t>Tasks: Allow users to provide feedback and ratings</w:t>
            </w:r>
          </w:p>
        </w:tc>
        <w:tc>
          <w:tcPr>
            <w:tcW w:w="3515" w:type="dxa"/>
            <w:shd w:val="clear" w:color="auto" w:fill="9E9E9E" w:themeFill="text2" w:themeFillTint="99"/>
          </w:tcPr>
          <w:p w14:paraId="59AA97B1" w14:textId="77777777" w:rsidR="00C460B7" w:rsidRDefault="00C460B7" w:rsidP="00887857">
            <w:r w:rsidRPr="00E62EF9">
              <w:t>Priority: Highest</w:t>
            </w:r>
          </w:p>
        </w:tc>
      </w:tr>
      <w:tr w:rsidR="00D33953" w14:paraId="153B1C3C" w14:textId="77777777" w:rsidTr="00D33953">
        <w:tc>
          <w:tcPr>
            <w:tcW w:w="10768" w:type="dxa"/>
            <w:gridSpan w:val="3"/>
            <w:shd w:val="clear" w:color="auto" w:fill="92D050"/>
          </w:tcPr>
          <w:p w14:paraId="16A81D54" w14:textId="77777777" w:rsidR="00D33953" w:rsidRDefault="00D33953" w:rsidP="00DB7951">
            <w:pPr>
              <w:jc w:val="center"/>
            </w:pPr>
            <w:r>
              <w:t>As an Online user,</w:t>
            </w:r>
          </w:p>
          <w:p w14:paraId="4A79ED11" w14:textId="77777777" w:rsidR="00D33953" w:rsidRDefault="00D33953" w:rsidP="00DB7951">
            <w:pPr>
              <w:jc w:val="center"/>
            </w:pPr>
            <w:r>
              <w:t>I want to give feedback and rate my experience,</w:t>
            </w:r>
          </w:p>
          <w:p w14:paraId="4775FDD4" w14:textId="42887EF1" w:rsidR="00D33953" w:rsidRDefault="00D33953" w:rsidP="00DB7951">
            <w:pPr>
              <w:jc w:val="center"/>
            </w:pPr>
            <w:r>
              <w:t>So that I can share my opinion about the food and the Scrum Food app.</w:t>
            </w:r>
          </w:p>
        </w:tc>
      </w:tr>
      <w:tr w:rsidR="00C460B7" w14:paraId="305D7DE0" w14:textId="77777777" w:rsidTr="00D33953">
        <w:tc>
          <w:tcPr>
            <w:tcW w:w="10768" w:type="dxa"/>
            <w:gridSpan w:val="3"/>
          </w:tcPr>
          <w:p w14:paraId="09B2EDE7" w14:textId="35AD8C42" w:rsidR="00C460B7" w:rsidRDefault="00C460B7" w:rsidP="00887857">
            <w:r>
              <w:t xml:space="preserve">    Business Value (BV): </w:t>
            </w:r>
            <w:r w:rsidR="00DB7951">
              <w:t>1</w:t>
            </w:r>
            <w:r>
              <w:t>00</w:t>
            </w:r>
            <w:r w:rsidR="00FE7976">
              <w:t>0</w:t>
            </w:r>
            <w:r>
              <w:t xml:space="preserve">                                                                          Complexity Points (CP): </w:t>
            </w:r>
            <w:r w:rsidR="00FE7976">
              <w:t>8</w:t>
            </w:r>
          </w:p>
        </w:tc>
      </w:tr>
      <w:tr w:rsidR="00C460B7" w14:paraId="0939EB9A" w14:textId="77777777" w:rsidTr="00D33953">
        <w:tc>
          <w:tcPr>
            <w:tcW w:w="10768" w:type="dxa"/>
            <w:gridSpan w:val="3"/>
          </w:tcPr>
          <w:p w14:paraId="174336C0" w14:textId="77777777" w:rsidR="00FE7976" w:rsidRDefault="00FE7976" w:rsidP="00FE7976">
            <w:r>
              <w:t>Acceptance Criteria:</w:t>
            </w:r>
          </w:p>
          <w:p w14:paraId="08982B89" w14:textId="77777777" w:rsidR="00FE7976" w:rsidRDefault="00FE7976" w:rsidP="00FE7976">
            <w:r>
              <w:t>The app should have a section where users can rate and leave feedback.</w:t>
            </w:r>
          </w:p>
          <w:p w14:paraId="50CADAB2" w14:textId="77777777" w:rsidR="00FE7976" w:rsidRDefault="00FE7976" w:rsidP="00FE7976">
            <w:r>
              <w:t>Basic Flow:</w:t>
            </w:r>
          </w:p>
          <w:p w14:paraId="1134B3C9" w14:textId="77777777" w:rsidR="00FE7976" w:rsidRDefault="00FE7976" w:rsidP="00FE7976">
            <w:r>
              <w:t>The user should be able to successfully rate and leave feedback.</w:t>
            </w:r>
          </w:p>
          <w:p w14:paraId="2DE1E6AF" w14:textId="77777777" w:rsidR="00FE7976" w:rsidRDefault="00FE7976" w:rsidP="00FE7976">
            <w:r>
              <w:t>Alternative Flow:</w:t>
            </w:r>
          </w:p>
          <w:p w14:paraId="4E5B980C" w14:textId="77777777" w:rsidR="00FE7976" w:rsidRDefault="00FE7976" w:rsidP="00FE7976">
            <w:r>
              <w:t>Providing feedback and ratings is optional.</w:t>
            </w:r>
          </w:p>
          <w:p w14:paraId="2AE4E159" w14:textId="77777777" w:rsidR="00FE7976" w:rsidRDefault="00FE7976" w:rsidP="00FE7976">
            <w:r>
              <w:t>Exceptional Flow:</w:t>
            </w:r>
          </w:p>
          <w:p w14:paraId="21064962" w14:textId="29A5D6C5" w:rsidR="00C460B7" w:rsidRDefault="00FE7976" w:rsidP="00FE7976">
            <w:r>
              <w:t>If there’s a network issue, a message will prompt the user to check their internet connection or try again later</w:t>
            </w:r>
          </w:p>
        </w:tc>
      </w:tr>
    </w:tbl>
    <w:p w14:paraId="3786AB90" w14:textId="77777777" w:rsidR="00FE7976" w:rsidRDefault="00FE7976" w:rsidP="00012A9D"/>
    <w:tbl>
      <w:tblPr>
        <w:tblStyle w:val="TableGrid"/>
        <w:tblW w:w="0" w:type="auto"/>
        <w:tblLook w:val="04A0" w:firstRow="1" w:lastRow="0" w:firstColumn="1" w:lastColumn="0" w:noHBand="0" w:noVBand="1"/>
      </w:tblPr>
      <w:tblGrid>
        <w:gridCol w:w="3103"/>
        <w:gridCol w:w="4136"/>
        <w:gridCol w:w="3529"/>
      </w:tblGrid>
      <w:tr w:rsidR="00110EB9" w14:paraId="2AD2C551" w14:textId="77777777" w:rsidTr="00D33953">
        <w:tc>
          <w:tcPr>
            <w:tcW w:w="3103" w:type="dxa"/>
            <w:shd w:val="clear" w:color="auto" w:fill="9E9E9E" w:themeFill="text2" w:themeFillTint="99"/>
          </w:tcPr>
          <w:p w14:paraId="583AF9D0" w14:textId="37E6C796" w:rsidR="00110EB9" w:rsidRDefault="00945493" w:rsidP="00887857">
            <w:r w:rsidRPr="00945493">
              <w:t>User Story 12: Logout Feature</w:t>
            </w:r>
          </w:p>
        </w:tc>
        <w:tc>
          <w:tcPr>
            <w:tcW w:w="4136" w:type="dxa"/>
            <w:shd w:val="clear" w:color="auto" w:fill="9E9E9E" w:themeFill="text2" w:themeFillTint="99"/>
          </w:tcPr>
          <w:p w14:paraId="698E8916" w14:textId="353EF660" w:rsidR="00110EB9" w:rsidRDefault="00945493" w:rsidP="00887857">
            <w:r w:rsidRPr="00945493">
              <w:t>Tasks: Add a logout option</w:t>
            </w:r>
          </w:p>
        </w:tc>
        <w:tc>
          <w:tcPr>
            <w:tcW w:w="3529" w:type="dxa"/>
            <w:shd w:val="clear" w:color="auto" w:fill="9E9E9E" w:themeFill="text2" w:themeFillTint="99"/>
          </w:tcPr>
          <w:p w14:paraId="1C2DF9BF" w14:textId="77777777" w:rsidR="00110EB9" w:rsidRDefault="00110EB9" w:rsidP="00887857">
            <w:r w:rsidRPr="00E62EF9">
              <w:t>Priority: Highest</w:t>
            </w:r>
          </w:p>
        </w:tc>
      </w:tr>
      <w:tr w:rsidR="00D33953" w14:paraId="17B6DF39" w14:textId="77777777" w:rsidTr="00D33953">
        <w:tc>
          <w:tcPr>
            <w:tcW w:w="10768" w:type="dxa"/>
            <w:gridSpan w:val="3"/>
            <w:shd w:val="clear" w:color="auto" w:fill="92D050"/>
          </w:tcPr>
          <w:p w14:paraId="7000E671" w14:textId="77777777" w:rsidR="00D33953" w:rsidRDefault="00D33953" w:rsidP="00945493">
            <w:pPr>
              <w:jc w:val="center"/>
            </w:pPr>
            <w:r>
              <w:t>As an Online user,</w:t>
            </w:r>
          </w:p>
          <w:p w14:paraId="6D957C20" w14:textId="77777777" w:rsidR="00D33953" w:rsidRDefault="00D33953" w:rsidP="00945493">
            <w:pPr>
              <w:jc w:val="center"/>
            </w:pPr>
            <w:r>
              <w:t>I want to log out from the Scrum Food app,</w:t>
            </w:r>
          </w:p>
          <w:p w14:paraId="7F742418" w14:textId="1AC7DA3A" w:rsidR="00D33953" w:rsidRDefault="00D33953" w:rsidP="00945493">
            <w:pPr>
              <w:jc w:val="center"/>
            </w:pPr>
            <w:r>
              <w:t>So that I can securely exit the app when I'm done.</w:t>
            </w:r>
          </w:p>
        </w:tc>
      </w:tr>
      <w:tr w:rsidR="00110EB9" w14:paraId="06BA4C9A" w14:textId="77777777" w:rsidTr="00D33953">
        <w:tc>
          <w:tcPr>
            <w:tcW w:w="10768" w:type="dxa"/>
            <w:gridSpan w:val="3"/>
          </w:tcPr>
          <w:p w14:paraId="2780794D" w14:textId="2CBE6BC5" w:rsidR="00110EB9" w:rsidRDefault="00110EB9" w:rsidP="00887857">
            <w:r>
              <w:t xml:space="preserve">    Business Value (BV): 1000                                                                          Complexity Points (CP): </w:t>
            </w:r>
            <w:r w:rsidR="00945493">
              <w:t>5</w:t>
            </w:r>
          </w:p>
        </w:tc>
      </w:tr>
      <w:tr w:rsidR="00110EB9" w14:paraId="03D400C0" w14:textId="77777777" w:rsidTr="00D33953">
        <w:tc>
          <w:tcPr>
            <w:tcW w:w="10768" w:type="dxa"/>
            <w:gridSpan w:val="3"/>
          </w:tcPr>
          <w:p w14:paraId="5D336316" w14:textId="77777777" w:rsidR="00852C61" w:rsidRDefault="00852C61" w:rsidP="00852C61">
            <w:r>
              <w:t>Acceptance Criteria:</w:t>
            </w:r>
          </w:p>
          <w:p w14:paraId="176D3749" w14:textId="77777777" w:rsidR="00852C61" w:rsidRDefault="00852C61" w:rsidP="00852C61">
            <w:r>
              <w:t>A logout button should be displayed, and before logging out, the user should be asked "Are you sure you want to logout?"</w:t>
            </w:r>
          </w:p>
          <w:p w14:paraId="53EE9B66" w14:textId="77777777" w:rsidR="00852C61" w:rsidRDefault="00852C61" w:rsidP="00852C61">
            <w:r>
              <w:t>Basic Flow:</w:t>
            </w:r>
          </w:p>
          <w:p w14:paraId="03CC7485" w14:textId="77777777" w:rsidR="00852C61" w:rsidRDefault="00852C61" w:rsidP="00852C61">
            <w:r>
              <w:t>The app should allow the customer to log out successfully without any errors.</w:t>
            </w:r>
          </w:p>
          <w:p w14:paraId="559ECB56" w14:textId="77777777" w:rsidR="00852C61" w:rsidRDefault="00852C61" w:rsidP="00852C61">
            <w:r>
              <w:t>Alternative Flow:</w:t>
            </w:r>
          </w:p>
          <w:p w14:paraId="47EB84D9" w14:textId="77777777" w:rsidR="00852C61" w:rsidRDefault="00852C61" w:rsidP="00852C61">
            <w:r>
              <w:t>Logging out is optional; the customer can close the app without logging out.</w:t>
            </w:r>
          </w:p>
          <w:p w14:paraId="3154542C" w14:textId="77777777" w:rsidR="00852C61" w:rsidRDefault="00852C61" w:rsidP="00852C61">
            <w:r>
              <w:t>Exceptional Flow:</w:t>
            </w:r>
          </w:p>
          <w:p w14:paraId="7155CE30" w14:textId="0B2DDF93" w:rsidR="00110EB9" w:rsidRDefault="00852C61" w:rsidP="00852C61">
            <w:r>
              <w:t>If there’s a network issue, a message will prompt the user to check their internet connection or try again later.</w:t>
            </w:r>
          </w:p>
        </w:tc>
      </w:tr>
    </w:tbl>
    <w:p w14:paraId="2A607223" w14:textId="77777777" w:rsidR="00012A9D" w:rsidRDefault="00012A9D" w:rsidP="00012A9D"/>
    <w:tbl>
      <w:tblPr>
        <w:tblStyle w:val="TableGrid"/>
        <w:tblW w:w="0" w:type="auto"/>
        <w:tblLook w:val="04A0" w:firstRow="1" w:lastRow="0" w:firstColumn="1" w:lastColumn="0" w:noHBand="0" w:noVBand="1"/>
      </w:tblPr>
      <w:tblGrid>
        <w:gridCol w:w="3136"/>
        <w:gridCol w:w="4138"/>
        <w:gridCol w:w="3494"/>
      </w:tblGrid>
      <w:tr w:rsidR="000462F2" w14:paraId="7FB5DE72" w14:textId="77777777" w:rsidTr="00D33953">
        <w:tc>
          <w:tcPr>
            <w:tcW w:w="3136" w:type="dxa"/>
            <w:shd w:val="clear" w:color="auto" w:fill="9E9E9E" w:themeFill="text2" w:themeFillTint="99"/>
          </w:tcPr>
          <w:p w14:paraId="31779A51" w14:textId="418706D2" w:rsidR="000462F2" w:rsidRDefault="000462F2" w:rsidP="00887857">
            <w:r w:rsidRPr="000462F2">
              <w:t>User Story 13: Delivery Boy Registration</w:t>
            </w:r>
          </w:p>
        </w:tc>
        <w:tc>
          <w:tcPr>
            <w:tcW w:w="4138" w:type="dxa"/>
            <w:shd w:val="clear" w:color="auto" w:fill="9E9E9E" w:themeFill="text2" w:themeFillTint="99"/>
          </w:tcPr>
          <w:p w14:paraId="5467E8F8" w14:textId="1BC309B8" w:rsidR="000462F2" w:rsidRDefault="000462F2" w:rsidP="00887857">
            <w:r w:rsidRPr="000462F2">
              <w:t>Tasks: Create a registration table for delivery boys</w:t>
            </w:r>
          </w:p>
        </w:tc>
        <w:tc>
          <w:tcPr>
            <w:tcW w:w="3494" w:type="dxa"/>
            <w:shd w:val="clear" w:color="auto" w:fill="9E9E9E" w:themeFill="text2" w:themeFillTint="99"/>
          </w:tcPr>
          <w:p w14:paraId="3161603D" w14:textId="77777777" w:rsidR="000462F2" w:rsidRDefault="000462F2" w:rsidP="00887857">
            <w:r w:rsidRPr="00E62EF9">
              <w:t>Priority: Highest</w:t>
            </w:r>
          </w:p>
        </w:tc>
      </w:tr>
      <w:tr w:rsidR="00D33953" w14:paraId="5D9E54BD" w14:textId="77777777" w:rsidTr="00D33953">
        <w:tc>
          <w:tcPr>
            <w:tcW w:w="10768" w:type="dxa"/>
            <w:gridSpan w:val="3"/>
            <w:shd w:val="clear" w:color="auto" w:fill="92D050"/>
          </w:tcPr>
          <w:p w14:paraId="0AAAD6E8" w14:textId="77777777" w:rsidR="00D33953" w:rsidRDefault="00D33953" w:rsidP="000462F2">
            <w:pPr>
              <w:jc w:val="center"/>
            </w:pPr>
            <w:r>
              <w:t>As a Delivery boy,</w:t>
            </w:r>
          </w:p>
          <w:p w14:paraId="57033695" w14:textId="77777777" w:rsidR="00D33953" w:rsidRDefault="00D33953" w:rsidP="000462F2">
            <w:pPr>
              <w:jc w:val="center"/>
            </w:pPr>
            <w:r>
              <w:lastRenderedPageBreak/>
              <w:t>I want to register on the Scrum Food app,</w:t>
            </w:r>
          </w:p>
          <w:p w14:paraId="77F472E3" w14:textId="3151C3BA" w:rsidR="00D33953" w:rsidRDefault="00D33953" w:rsidP="000462F2">
            <w:pPr>
              <w:jc w:val="center"/>
            </w:pPr>
            <w:r>
              <w:t>So that I can start delivering food orders.</w:t>
            </w:r>
          </w:p>
        </w:tc>
      </w:tr>
      <w:tr w:rsidR="000462F2" w14:paraId="302E126A" w14:textId="77777777" w:rsidTr="00D33953">
        <w:tc>
          <w:tcPr>
            <w:tcW w:w="10768" w:type="dxa"/>
            <w:gridSpan w:val="3"/>
          </w:tcPr>
          <w:p w14:paraId="18EBFBF8" w14:textId="6DDA2F8A" w:rsidR="000462F2" w:rsidRDefault="000462F2" w:rsidP="00887857">
            <w:r>
              <w:lastRenderedPageBreak/>
              <w:t xml:space="preserve">    Business Value (BV): 500                                                                             Complexity Points (CP): 13</w:t>
            </w:r>
          </w:p>
        </w:tc>
      </w:tr>
      <w:tr w:rsidR="000462F2" w14:paraId="3CEB4F7A" w14:textId="77777777" w:rsidTr="00D33953">
        <w:tc>
          <w:tcPr>
            <w:tcW w:w="10768" w:type="dxa"/>
            <w:gridSpan w:val="3"/>
          </w:tcPr>
          <w:p w14:paraId="1A6CA409" w14:textId="77777777" w:rsidR="000462F2" w:rsidRDefault="000462F2" w:rsidP="000462F2">
            <w:r>
              <w:t>Acceptance Criteria:</w:t>
            </w:r>
          </w:p>
          <w:p w14:paraId="54DDBAE5" w14:textId="77777777" w:rsidR="000462F2" w:rsidRDefault="000462F2" w:rsidP="000462F2">
            <w:r>
              <w:t>The registration screen should have fields for Username, Password, Super ID, Mobile No, Email, Address, and Phone Number.</w:t>
            </w:r>
          </w:p>
          <w:p w14:paraId="5957C3EC" w14:textId="77777777" w:rsidR="000462F2" w:rsidRDefault="000462F2" w:rsidP="000462F2">
            <w:r>
              <w:t>After filling out the details and clicking "Register," a successful notification should be sent.</w:t>
            </w:r>
          </w:p>
          <w:p w14:paraId="170421AF" w14:textId="77777777" w:rsidR="000462F2" w:rsidRDefault="000462F2" w:rsidP="000462F2">
            <w:r>
              <w:t>Basic Flow:</w:t>
            </w:r>
          </w:p>
          <w:p w14:paraId="148CEE19" w14:textId="77777777" w:rsidR="000462F2" w:rsidRDefault="000462F2" w:rsidP="000462F2">
            <w:r>
              <w:t>The delivery boy enters all required information and registers successfully.</w:t>
            </w:r>
          </w:p>
          <w:p w14:paraId="7D96FF68" w14:textId="77777777" w:rsidR="000462F2" w:rsidRDefault="000462F2" w:rsidP="000462F2">
            <w:r>
              <w:t>Alternative Flow:</w:t>
            </w:r>
          </w:p>
          <w:p w14:paraId="24D1402E" w14:textId="77777777" w:rsidR="000462F2" w:rsidRDefault="000462F2" w:rsidP="000462F2">
            <w:r>
              <w:t>If any detail is missing, the app should not send a notification. Instead, it should highlight the missing details in red.</w:t>
            </w:r>
          </w:p>
          <w:p w14:paraId="0A97E0E2" w14:textId="77777777" w:rsidR="000462F2" w:rsidRDefault="000462F2" w:rsidP="000462F2">
            <w:r>
              <w:t>Exceptional Flow:</w:t>
            </w:r>
          </w:p>
          <w:p w14:paraId="60FF4AF4" w14:textId="7F9AEC1B" w:rsidR="000462F2" w:rsidRDefault="000462F2" w:rsidP="000462F2">
            <w:r>
              <w:t>If there’s a network issue, a message will prompt the delivery boy to check their internet connection or try again later.</w:t>
            </w:r>
          </w:p>
        </w:tc>
      </w:tr>
    </w:tbl>
    <w:p w14:paraId="3BFA33D8" w14:textId="77777777" w:rsidR="000462F2" w:rsidRDefault="000462F2" w:rsidP="00012A9D"/>
    <w:tbl>
      <w:tblPr>
        <w:tblStyle w:val="TableGrid"/>
        <w:tblW w:w="0" w:type="auto"/>
        <w:tblLook w:val="04A0" w:firstRow="1" w:lastRow="0" w:firstColumn="1" w:lastColumn="0" w:noHBand="0" w:noVBand="1"/>
      </w:tblPr>
      <w:tblGrid>
        <w:gridCol w:w="3138"/>
        <w:gridCol w:w="4129"/>
        <w:gridCol w:w="3501"/>
      </w:tblGrid>
      <w:tr w:rsidR="00F159B4" w14:paraId="0FE80F36" w14:textId="77777777" w:rsidTr="00D33953">
        <w:tc>
          <w:tcPr>
            <w:tcW w:w="3138" w:type="dxa"/>
            <w:shd w:val="clear" w:color="auto" w:fill="9E9E9E" w:themeFill="text2" w:themeFillTint="99"/>
          </w:tcPr>
          <w:p w14:paraId="5D2047DF" w14:textId="4F9D64B5" w:rsidR="00F159B4" w:rsidRDefault="00F159B4" w:rsidP="00F159B4">
            <w:r>
              <w:t>User Story 14: View Order List (Restaurant Owner)</w:t>
            </w:r>
          </w:p>
        </w:tc>
        <w:tc>
          <w:tcPr>
            <w:tcW w:w="4129" w:type="dxa"/>
            <w:shd w:val="clear" w:color="auto" w:fill="9E9E9E" w:themeFill="text2" w:themeFillTint="99"/>
          </w:tcPr>
          <w:p w14:paraId="3A7229C7" w14:textId="5C7AC0D2" w:rsidR="00F159B4" w:rsidRDefault="00F159B4" w:rsidP="00887857">
            <w:r w:rsidRPr="00F159B4">
              <w:t>Tasks: Display the list of orders for restaurant owners</w:t>
            </w:r>
          </w:p>
        </w:tc>
        <w:tc>
          <w:tcPr>
            <w:tcW w:w="3501" w:type="dxa"/>
            <w:shd w:val="clear" w:color="auto" w:fill="9E9E9E" w:themeFill="text2" w:themeFillTint="99"/>
          </w:tcPr>
          <w:p w14:paraId="48B9831F" w14:textId="77777777" w:rsidR="00F159B4" w:rsidRDefault="00F159B4" w:rsidP="00887857">
            <w:r w:rsidRPr="00E62EF9">
              <w:t>Priority: Highest</w:t>
            </w:r>
          </w:p>
        </w:tc>
      </w:tr>
      <w:tr w:rsidR="00D33953" w14:paraId="1E25B7FF" w14:textId="77777777" w:rsidTr="00D33953">
        <w:tc>
          <w:tcPr>
            <w:tcW w:w="10768" w:type="dxa"/>
            <w:gridSpan w:val="3"/>
            <w:shd w:val="clear" w:color="auto" w:fill="92D050"/>
          </w:tcPr>
          <w:p w14:paraId="1350BF45" w14:textId="77777777" w:rsidR="00D33953" w:rsidRDefault="00D33953" w:rsidP="00F159B4">
            <w:pPr>
              <w:jc w:val="center"/>
            </w:pPr>
            <w:r>
              <w:t>As a Restaurant owner,</w:t>
            </w:r>
          </w:p>
          <w:p w14:paraId="1BC66B5F" w14:textId="77777777" w:rsidR="00D33953" w:rsidRDefault="00D33953" w:rsidP="00F159B4">
            <w:pPr>
              <w:jc w:val="center"/>
            </w:pPr>
            <w:r>
              <w:t>I want to view the list of orders for a specific period (day/week/month/year),</w:t>
            </w:r>
          </w:p>
          <w:p w14:paraId="36FB2774" w14:textId="2611E2EC" w:rsidR="00D33953" w:rsidRDefault="00D33953" w:rsidP="00F159B4">
            <w:pPr>
              <w:jc w:val="center"/>
            </w:pPr>
            <w:r>
              <w:t>So that I can track my orders efficiently.</w:t>
            </w:r>
          </w:p>
        </w:tc>
      </w:tr>
      <w:tr w:rsidR="00F159B4" w14:paraId="554E0560" w14:textId="77777777" w:rsidTr="00D33953">
        <w:tc>
          <w:tcPr>
            <w:tcW w:w="10768" w:type="dxa"/>
            <w:gridSpan w:val="3"/>
          </w:tcPr>
          <w:p w14:paraId="0429DE9E" w14:textId="22578732" w:rsidR="00F159B4" w:rsidRDefault="00F159B4" w:rsidP="00887857">
            <w:r>
              <w:t xml:space="preserve">    Business Value (BV): 1000                                                                             Complexity Points (CP): 3</w:t>
            </w:r>
          </w:p>
        </w:tc>
      </w:tr>
      <w:tr w:rsidR="00F159B4" w14:paraId="1C697754" w14:textId="77777777" w:rsidTr="00D33953">
        <w:tc>
          <w:tcPr>
            <w:tcW w:w="10768" w:type="dxa"/>
            <w:gridSpan w:val="3"/>
          </w:tcPr>
          <w:p w14:paraId="3FD33D24" w14:textId="77777777" w:rsidR="00F159B4" w:rsidRDefault="00F159B4" w:rsidP="00F159B4">
            <w:r>
              <w:t>Acceptance Criteria:</w:t>
            </w:r>
          </w:p>
          <w:p w14:paraId="25DD7269" w14:textId="77777777" w:rsidR="00F159B4" w:rsidRDefault="00F159B4" w:rsidP="00F159B4">
            <w:r>
              <w:t>The app should display orders in a tabular form, categorized by day, week, month, quarter, or year.</w:t>
            </w:r>
          </w:p>
          <w:p w14:paraId="3B7AE1F0" w14:textId="77777777" w:rsidR="00F159B4" w:rsidRDefault="00F159B4" w:rsidP="00F159B4">
            <w:r>
              <w:t>Basic Flow:</w:t>
            </w:r>
          </w:p>
          <w:p w14:paraId="743A8C13" w14:textId="77777777" w:rsidR="00F159B4" w:rsidRDefault="00F159B4" w:rsidP="00F159B4">
            <w:r>
              <w:t>The restaurant owner should be able to view orders on a weekly, monthly, or yearly basis.</w:t>
            </w:r>
          </w:p>
          <w:p w14:paraId="051CB795" w14:textId="77777777" w:rsidR="00F159B4" w:rsidRDefault="00F159B4" w:rsidP="00F159B4">
            <w:r>
              <w:t>Alternative Flow:</w:t>
            </w:r>
          </w:p>
          <w:p w14:paraId="39BB7A37" w14:textId="77777777" w:rsidR="00F159B4" w:rsidRDefault="00F159B4" w:rsidP="00F159B4">
            <w:r>
              <w:t>If the owner doesn't select any time range from the dropdown, they won't be able to see the orders.</w:t>
            </w:r>
          </w:p>
          <w:p w14:paraId="684C5476" w14:textId="77777777" w:rsidR="00F159B4" w:rsidRDefault="00F159B4" w:rsidP="00F159B4">
            <w:r>
              <w:t>Exceptional Flow:</w:t>
            </w:r>
          </w:p>
          <w:p w14:paraId="365956F3" w14:textId="535133D1" w:rsidR="00F159B4" w:rsidRDefault="00F159B4" w:rsidP="00F159B4">
            <w:r>
              <w:t>If there’s a network issue, a message will prompt the user to check their internet connection or try again later.</w:t>
            </w:r>
          </w:p>
        </w:tc>
      </w:tr>
    </w:tbl>
    <w:p w14:paraId="3D06B8DE" w14:textId="77777777" w:rsidR="00012A9D" w:rsidRDefault="00012A9D" w:rsidP="00012A9D"/>
    <w:tbl>
      <w:tblPr>
        <w:tblStyle w:val="TableGrid"/>
        <w:tblW w:w="0" w:type="auto"/>
        <w:tblLook w:val="04A0" w:firstRow="1" w:lastRow="0" w:firstColumn="1" w:lastColumn="0" w:noHBand="0" w:noVBand="1"/>
      </w:tblPr>
      <w:tblGrid>
        <w:gridCol w:w="3124"/>
        <w:gridCol w:w="4153"/>
        <w:gridCol w:w="3491"/>
      </w:tblGrid>
      <w:tr w:rsidR="00F159B4" w14:paraId="258928A0" w14:textId="77777777" w:rsidTr="00D33953">
        <w:tc>
          <w:tcPr>
            <w:tcW w:w="3124" w:type="dxa"/>
            <w:shd w:val="clear" w:color="auto" w:fill="9E9E9E" w:themeFill="text2" w:themeFillTint="99"/>
          </w:tcPr>
          <w:p w14:paraId="2F7AFD60" w14:textId="7DB65F83" w:rsidR="00F159B4" w:rsidRDefault="00F159B4" w:rsidP="00887857">
            <w:r w:rsidRPr="00F159B4">
              <w:t>User Story 15: Admin Approval for Restaurants</w:t>
            </w:r>
          </w:p>
        </w:tc>
        <w:tc>
          <w:tcPr>
            <w:tcW w:w="4153" w:type="dxa"/>
            <w:shd w:val="clear" w:color="auto" w:fill="9E9E9E" w:themeFill="text2" w:themeFillTint="99"/>
          </w:tcPr>
          <w:p w14:paraId="1C57286A" w14:textId="414CD927" w:rsidR="00F159B4" w:rsidRDefault="005677DD" w:rsidP="00887857">
            <w:r w:rsidRPr="005677DD">
              <w:t>Tasks: Admin should approve or reject restaurant registrations</w:t>
            </w:r>
          </w:p>
        </w:tc>
        <w:tc>
          <w:tcPr>
            <w:tcW w:w="3491" w:type="dxa"/>
            <w:shd w:val="clear" w:color="auto" w:fill="9E9E9E" w:themeFill="text2" w:themeFillTint="99"/>
          </w:tcPr>
          <w:p w14:paraId="56B62A7F" w14:textId="77777777" w:rsidR="00F159B4" w:rsidRDefault="00F159B4" w:rsidP="00887857">
            <w:r w:rsidRPr="00E62EF9">
              <w:t>Priority: Highest</w:t>
            </w:r>
          </w:p>
        </w:tc>
      </w:tr>
      <w:tr w:rsidR="00D33953" w14:paraId="2810633E" w14:textId="77777777" w:rsidTr="00D33953">
        <w:tc>
          <w:tcPr>
            <w:tcW w:w="10768" w:type="dxa"/>
            <w:gridSpan w:val="3"/>
            <w:shd w:val="clear" w:color="auto" w:fill="92D050"/>
          </w:tcPr>
          <w:p w14:paraId="676D5CFD" w14:textId="77777777" w:rsidR="00D33953" w:rsidRDefault="00D33953" w:rsidP="005677DD">
            <w:pPr>
              <w:jc w:val="center"/>
            </w:pPr>
            <w:r>
              <w:t>As an Admin,</w:t>
            </w:r>
          </w:p>
          <w:p w14:paraId="69955549" w14:textId="77777777" w:rsidR="00D33953" w:rsidRDefault="00D33953" w:rsidP="005677DD">
            <w:pPr>
              <w:jc w:val="center"/>
            </w:pPr>
            <w:r>
              <w:t>I want to view the list of registered restaurants,</w:t>
            </w:r>
          </w:p>
          <w:p w14:paraId="617FAC0E" w14:textId="20F5C9A2" w:rsidR="00D33953" w:rsidRDefault="00D33953" w:rsidP="005677DD">
            <w:pPr>
              <w:jc w:val="center"/>
            </w:pPr>
            <w:r>
              <w:t>So that I can approve or reject their registration.</w:t>
            </w:r>
          </w:p>
        </w:tc>
      </w:tr>
      <w:tr w:rsidR="00F159B4" w14:paraId="57DD7EA2" w14:textId="77777777" w:rsidTr="00D33953">
        <w:tc>
          <w:tcPr>
            <w:tcW w:w="10768" w:type="dxa"/>
            <w:gridSpan w:val="3"/>
          </w:tcPr>
          <w:p w14:paraId="7BB4884A" w14:textId="7B7501D4" w:rsidR="00F159B4" w:rsidRDefault="00F159B4" w:rsidP="00887857">
            <w:r>
              <w:t xml:space="preserve">    Business Value (BV): 1000                                                                             Complexity Points (CP): </w:t>
            </w:r>
            <w:r w:rsidR="00BC7D96">
              <w:t>1</w:t>
            </w:r>
            <w:r>
              <w:t>3</w:t>
            </w:r>
          </w:p>
        </w:tc>
      </w:tr>
      <w:tr w:rsidR="00F159B4" w14:paraId="06628D5E" w14:textId="77777777" w:rsidTr="00D33953">
        <w:tc>
          <w:tcPr>
            <w:tcW w:w="10768" w:type="dxa"/>
            <w:gridSpan w:val="3"/>
          </w:tcPr>
          <w:p w14:paraId="44E09B3E" w14:textId="77777777" w:rsidR="00BC7D96" w:rsidRDefault="00BC7D96" w:rsidP="00BC7D96">
            <w:r>
              <w:t>Acceptance Criteria:</w:t>
            </w:r>
          </w:p>
          <w:p w14:paraId="77B08498" w14:textId="77777777" w:rsidR="00BC7D96" w:rsidRDefault="00BC7D96" w:rsidP="00BC7D96">
            <w:r>
              <w:t>Admin should be able to view the list of restaurants, verify their details, and approve or reject them.</w:t>
            </w:r>
          </w:p>
          <w:p w14:paraId="49DBAAB6" w14:textId="77777777" w:rsidR="00BC7D96" w:rsidRDefault="00BC7D96" w:rsidP="00BC7D96">
            <w:r>
              <w:t>A notification should be sent to the restaurant after approval or rejection.</w:t>
            </w:r>
          </w:p>
          <w:p w14:paraId="0B30ECC0" w14:textId="77777777" w:rsidR="00BC7D96" w:rsidRDefault="00BC7D96" w:rsidP="00BC7D96">
            <w:r>
              <w:t>Basic Flow:</w:t>
            </w:r>
          </w:p>
          <w:p w14:paraId="6EF7330D" w14:textId="77777777" w:rsidR="00BC7D96" w:rsidRDefault="00BC7D96" w:rsidP="00BC7D96">
            <w:r>
              <w:t>Admin should successfully select a restaurant, verify its details, approve or reject it, and send the corresponding notification.</w:t>
            </w:r>
          </w:p>
          <w:p w14:paraId="1C6E677F" w14:textId="77777777" w:rsidR="00BC7D96" w:rsidRDefault="00BC7D96" w:rsidP="00BC7D96">
            <w:r>
              <w:t>Alternative Flow:</w:t>
            </w:r>
          </w:p>
          <w:p w14:paraId="52852AA8" w14:textId="77777777" w:rsidR="00BC7D96" w:rsidRDefault="00BC7D96" w:rsidP="00BC7D96">
            <w:r>
              <w:t>Admin must follow the correct process for approval or rejection to ensure proper notifications are sent.</w:t>
            </w:r>
          </w:p>
          <w:p w14:paraId="59C25FB9" w14:textId="77777777" w:rsidR="00BC7D96" w:rsidRDefault="00BC7D96" w:rsidP="00BC7D96">
            <w:r>
              <w:t>Exceptional Flow:</w:t>
            </w:r>
          </w:p>
          <w:p w14:paraId="251A8B66" w14:textId="10DF1D3E" w:rsidR="00F159B4" w:rsidRDefault="00BC7D96" w:rsidP="00BC7D96">
            <w:r>
              <w:t>If there’s a network issue, a message will prompt the user to check their internet connection or try again later.</w:t>
            </w:r>
          </w:p>
        </w:tc>
      </w:tr>
    </w:tbl>
    <w:p w14:paraId="6CEBDC9A" w14:textId="77777777" w:rsidR="00F159B4" w:rsidRDefault="00F159B4" w:rsidP="00012A9D"/>
    <w:tbl>
      <w:tblPr>
        <w:tblStyle w:val="TableGrid"/>
        <w:tblW w:w="0" w:type="auto"/>
        <w:tblLook w:val="04A0" w:firstRow="1" w:lastRow="0" w:firstColumn="1" w:lastColumn="0" w:noHBand="0" w:noVBand="1"/>
      </w:tblPr>
      <w:tblGrid>
        <w:gridCol w:w="3121"/>
        <w:gridCol w:w="4146"/>
        <w:gridCol w:w="3501"/>
      </w:tblGrid>
      <w:tr w:rsidR="00BC7D96" w14:paraId="06E3569D" w14:textId="77777777" w:rsidTr="00D33953">
        <w:tc>
          <w:tcPr>
            <w:tcW w:w="3121" w:type="dxa"/>
            <w:shd w:val="clear" w:color="auto" w:fill="9E9E9E" w:themeFill="text2" w:themeFillTint="99"/>
          </w:tcPr>
          <w:p w14:paraId="11EA0F31" w14:textId="5D6DB9D2" w:rsidR="00BC7D96" w:rsidRDefault="00BC7D96" w:rsidP="00887857">
            <w:r w:rsidRPr="00BC7D96">
              <w:t>User Story 16: Restaurant Revenue Reports</w:t>
            </w:r>
          </w:p>
        </w:tc>
        <w:tc>
          <w:tcPr>
            <w:tcW w:w="4146" w:type="dxa"/>
            <w:shd w:val="clear" w:color="auto" w:fill="9E9E9E" w:themeFill="text2" w:themeFillTint="99"/>
          </w:tcPr>
          <w:p w14:paraId="5B558731" w14:textId="20C4CA09" w:rsidR="00BC7D96" w:rsidRDefault="00BC7D96" w:rsidP="00887857">
            <w:r w:rsidRPr="00BC7D96">
              <w:t>Tasks: Restaurant owners should be able to access revenue reports</w:t>
            </w:r>
          </w:p>
        </w:tc>
        <w:tc>
          <w:tcPr>
            <w:tcW w:w="3501" w:type="dxa"/>
            <w:shd w:val="clear" w:color="auto" w:fill="9E9E9E" w:themeFill="text2" w:themeFillTint="99"/>
          </w:tcPr>
          <w:p w14:paraId="7B304C12" w14:textId="77777777" w:rsidR="00BC7D96" w:rsidRDefault="00BC7D96" w:rsidP="00887857">
            <w:r w:rsidRPr="00E62EF9">
              <w:t>Priority: Highest</w:t>
            </w:r>
          </w:p>
        </w:tc>
      </w:tr>
      <w:tr w:rsidR="00D33953" w14:paraId="17BBFE71" w14:textId="77777777" w:rsidTr="00D33953">
        <w:tc>
          <w:tcPr>
            <w:tcW w:w="10768" w:type="dxa"/>
            <w:gridSpan w:val="3"/>
            <w:shd w:val="clear" w:color="auto" w:fill="92D050"/>
          </w:tcPr>
          <w:p w14:paraId="07CF75B7" w14:textId="77777777" w:rsidR="00D33953" w:rsidRDefault="00D33953" w:rsidP="00BC7D96">
            <w:pPr>
              <w:jc w:val="center"/>
            </w:pPr>
            <w:r>
              <w:t>As a Restaurant owner,</w:t>
            </w:r>
          </w:p>
          <w:p w14:paraId="3CE3A201" w14:textId="77777777" w:rsidR="00D33953" w:rsidRDefault="00D33953" w:rsidP="00BC7D96">
            <w:pPr>
              <w:jc w:val="center"/>
            </w:pPr>
            <w:r>
              <w:lastRenderedPageBreak/>
              <w:t>I want to view the revenue reports,</w:t>
            </w:r>
          </w:p>
          <w:p w14:paraId="37091A9A" w14:textId="03CAE6DF" w:rsidR="00D33953" w:rsidRDefault="00D33953" w:rsidP="00BC7D96">
            <w:pPr>
              <w:jc w:val="center"/>
            </w:pPr>
            <w:r>
              <w:t>So that I can track my restaurant’s financial performance.</w:t>
            </w:r>
          </w:p>
        </w:tc>
      </w:tr>
      <w:tr w:rsidR="00BC7D96" w14:paraId="5BDE4494" w14:textId="77777777" w:rsidTr="00D33953">
        <w:tc>
          <w:tcPr>
            <w:tcW w:w="10768" w:type="dxa"/>
            <w:gridSpan w:val="3"/>
          </w:tcPr>
          <w:p w14:paraId="265311CA" w14:textId="4F6B207C" w:rsidR="00BC7D96" w:rsidRDefault="00BC7D96" w:rsidP="00887857">
            <w:r>
              <w:lastRenderedPageBreak/>
              <w:t xml:space="preserve">    Business Value (BV): 500                                                                             Complexity Points (CP): 20</w:t>
            </w:r>
          </w:p>
        </w:tc>
      </w:tr>
      <w:tr w:rsidR="00BC7D96" w14:paraId="4B696553" w14:textId="77777777" w:rsidTr="00D33953">
        <w:tc>
          <w:tcPr>
            <w:tcW w:w="10768" w:type="dxa"/>
            <w:gridSpan w:val="3"/>
          </w:tcPr>
          <w:p w14:paraId="597239D1" w14:textId="77777777" w:rsidR="00BC7D96" w:rsidRDefault="00BC7D96" w:rsidP="00BC7D96">
            <w:r>
              <w:t>Acceptance Criteria:</w:t>
            </w:r>
          </w:p>
          <w:p w14:paraId="0E20F779" w14:textId="77777777" w:rsidR="00BC7D96" w:rsidRDefault="00BC7D96" w:rsidP="00BC7D96">
            <w:r>
              <w:t>The restaurant owner should be able to select the report type (revenue report), specify the date range, and region, and generate the report.</w:t>
            </w:r>
          </w:p>
          <w:p w14:paraId="21C289B1" w14:textId="77777777" w:rsidR="00BC7D96" w:rsidRDefault="00BC7D96" w:rsidP="00BC7D96">
            <w:r>
              <w:t>The report should be downloadable in Excel format.</w:t>
            </w:r>
          </w:p>
          <w:p w14:paraId="3F290FA3" w14:textId="77777777" w:rsidR="00BC7D96" w:rsidRDefault="00BC7D96" w:rsidP="00BC7D96">
            <w:r>
              <w:t>Basic Flow:</w:t>
            </w:r>
          </w:p>
          <w:p w14:paraId="2549ACDE" w14:textId="77777777" w:rsidR="00BC7D96" w:rsidRDefault="00BC7D96" w:rsidP="00BC7D96">
            <w:r>
              <w:t>The restaurant owner should be able to generate and download the revenue report successfully.</w:t>
            </w:r>
          </w:p>
          <w:p w14:paraId="16799386" w14:textId="77777777" w:rsidR="00BC7D96" w:rsidRDefault="00BC7D96" w:rsidP="00BC7D96">
            <w:r>
              <w:t>Alternative Flow:</w:t>
            </w:r>
          </w:p>
          <w:p w14:paraId="511D2B1C" w14:textId="77777777" w:rsidR="00BC7D96" w:rsidRDefault="00BC7D96" w:rsidP="00BC7D96">
            <w:r>
              <w:t>If the owner enters incorrect details, a pop-up message will appear saying "Incorrect details entered."</w:t>
            </w:r>
          </w:p>
          <w:p w14:paraId="670BAA2F" w14:textId="77777777" w:rsidR="00BC7D96" w:rsidRDefault="00BC7D96" w:rsidP="00BC7D96">
            <w:r>
              <w:t>Exceptional Flow:</w:t>
            </w:r>
          </w:p>
          <w:p w14:paraId="67E15AE8" w14:textId="458CC52F" w:rsidR="00BC7D96" w:rsidRDefault="00BC7D96" w:rsidP="00BC7D96">
            <w:r>
              <w:t>If there’s a network issue, a message will prompt the user to check their internet connection or try again later.</w:t>
            </w:r>
          </w:p>
        </w:tc>
      </w:tr>
    </w:tbl>
    <w:p w14:paraId="23E9B216" w14:textId="77777777" w:rsidR="00012A9D" w:rsidRDefault="00012A9D" w:rsidP="00012A9D"/>
    <w:tbl>
      <w:tblPr>
        <w:tblStyle w:val="TableGrid"/>
        <w:tblW w:w="0" w:type="auto"/>
        <w:tblLook w:val="04A0" w:firstRow="1" w:lastRow="0" w:firstColumn="1" w:lastColumn="0" w:noHBand="0" w:noVBand="1"/>
      </w:tblPr>
      <w:tblGrid>
        <w:gridCol w:w="3134"/>
        <w:gridCol w:w="4138"/>
        <w:gridCol w:w="3496"/>
      </w:tblGrid>
      <w:tr w:rsidR="00746728" w14:paraId="343D741C" w14:textId="77777777" w:rsidTr="00D33953">
        <w:tc>
          <w:tcPr>
            <w:tcW w:w="3134" w:type="dxa"/>
            <w:shd w:val="clear" w:color="auto" w:fill="9E9E9E" w:themeFill="text2" w:themeFillTint="99"/>
          </w:tcPr>
          <w:p w14:paraId="5154A737" w14:textId="79711E75" w:rsidR="00746728" w:rsidRDefault="00746728" w:rsidP="00887857">
            <w:r w:rsidRPr="00746728">
              <w:t>User Story 17: Admin Managing Regional Restaurants</w:t>
            </w:r>
          </w:p>
        </w:tc>
        <w:tc>
          <w:tcPr>
            <w:tcW w:w="4138" w:type="dxa"/>
            <w:shd w:val="clear" w:color="auto" w:fill="9E9E9E" w:themeFill="text2" w:themeFillTint="99"/>
          </w:tcPr>
          <w:p w14:paraId="379FD1A8" w14:textId="2681188C" w:rsidR="00746728" w:rsidRDefault="00746728" w:rsidP="00887857">
            <w:r w:rsidRPr="00746728">
              <w:t>Tasks: Admin should manage regional restaurants</w:t>
            </w:r>
          </w:p>
        </w:tc>
        <w:tc>
          <w:tcPr>
            <w:tcW w:w="3496" w:type="dxa"/>
            <w:shd w:val="clear" w:color="auto" w:fill="9E9E9E" w:themeFill="text2" w:themeFillTint="99"/>
          </w:tcPr>
          <w:p w14:paraId="093AEA5C" w14:textId="77777777" w:rsidR="00746728" w:rsidRDefault="00746728" w:rsidP="00887857">
            <w:r w:rsidRPr="00E62EF9">
              <w:t>Priority: Highest</w:t>
            </w:r>
          </w:p>
        </w:tc>
      </w:tr>
      <w:tr w:rsidR="00D33953" w14:paraId="221D0261" w14:textId="77777777" w:rsidTr="00D33953">
        <w:tc>
          <w:tcPr>
            <w:tcW w:w="10768" w:type="dxa"/>
            <w:gridSpan w:val="3"/>
            <w:shd w:val="clear" w:color="auto" w:fill="92D050"/>
          </w:tcPr>
          <w:p w14:paraId="5DEC68A9" w14:textId="77777777" w:rsidR="00D33953" w:rsidRDefault="00D33953" w:rsidP="00746728">
            <w:pPr>
              <w:jc w:val="center"/>
            </w:pPr>
            <w:r>
              <w:t>As an Admin,</w:t>
            </w:r>
          </w:p>
          <w:p w14:paraId="5178045E" w14:textId="77777777" w:rsidR="00D33953" w:rsidRDefault="00D33953" w:rsidP="00746728">
            <w:pPr>
              <w:jc w:val="center"/>
            </w:pPr>
            <w:r>
              <w:t>I want to manage regional restaurant details,</w:t>
            </w:r>
          </w:p>
          <w:p w14:paraId="6B2948E4" w14:textId="044C7659" w:rsidR="00D33953" w:rsidRDefault="00D33953" w:rsidP="00746728">
            <w:pPr>
              <w:jc w:val="center"/>
            </w:pPr>
            <w:r>
              <w:t>So that I can verify and approve/reject regional restaurants.</w:t>
            </w:r>
          </w:p>
        </w:tc>
      </w:tr>
      <w:tr w:rsidR="00746728" w14:paraId="72CAB063" w14:textId="77777777" w:rsidTr="00D33953">
        <w:tc>
          <w:tcPr>
            <w:tcW w:w="10768" w:type="dxa"/>
            <w:gridSpan w:val="3"/>
          </w:tcPr>
          <w:p w14:paraId="1B99B53D" w14:textId="6D5915C7" w:rsidR="00746728" w:rsidRDefault="00746728" w:rsidP="00887857">
            <w:r>
              <w:t xml:space="preserve">    Business Value (BV): 1000                                                                             Complexity Points (CP): 13</w:t>
            </w:r>
          </w:p>
        </w:tc>
      </w:tr>
      <w:tr w:rsidR="00746728" w14:paraId="095B9B50" w14:textId="77777777" w:rsidTr="00D33953">
        <w:tc>
          <w:tcPr>
            <w:tcW w:w="10768" w:type="dxa"/>
            <w:gridSpan w:val="3"/>
          </w:tcPr>
          <w:p w14:paraId="0E37299B" w14:textId="77777777" w:rsidR="00746728" w:rsidRDefault="00746728" w:rsidP="00746728">
            <w:r>
              <w:t>Acceptance Criteria:</w:t>
            </w:r>
          </w:p>
          <w:p w14:paraId="7543CDFC" w14:textId="77777777" w:rsidR="00746728" w:rsidRDefault="00746728" w:rsidP="00746728">
            <w:r>
              <w:t>Admin should be able to view the list of regional restaurants, select them, verify their details, and approve/reject them.</w:t>
            </w:r>
          </w:p>
          <w:p w14:paraId="454242F8" w14:textId="77777777" w:rsidR="00746728" w:rsidRDefault="00746728" w:rsidP="00746728">
            <w:r>
              <w:t>Notifications should be sent to the respective restaurant after the decision.</w:t>
            </w:r>
          </w:p>
          <w:p w14:paraId="1A0FF8D7" w14:textId="77777777" w:rsidR="00746728" w:rsidRDefault="00746728" w:rsidP="00746728">
            <w:r>
              <w:t>Basic Flow:</w:t>
            </w:r>
          </w:p>
          <w:p w14:paraId="71CA144A" w14:textId="77777777" w:rsidR="00746728" w:rsidRDefault="00746728" w:rsidP="00746728">
            <w:r>
              <w:t>Admin should be able to follow the process and send notifications after verifying and approving/rejecting regional restaurants.</w:t>
            </w:r>
          </w:p>
          <w:p w14:paraId="70793FF5" w14:textId="77777777" w:rsidR="00746728" w:rsidRDefault="00746728" w:rsidP="00746728">
            <w:r>
              <w:t>Alternative Flow:</w:t>
            </w:r>
          </w:p>
          <w:p w14:paraId="76979B8D" w14:textId="77777777" w:rsidR="00746728" w:rsidRDefault="00746728" w:rsidP="00746728">
            <w:r>
              <w:t>Admin must follow the correct steps to send notifications.</w:t>
            </w:r>
          </w:p>
          <w:p w14:paraId="313772AD" w14:textId="77777777" w:rsidR="00746728" w:rsidRDefault="00746728" w:rsidP="00746728">
            <w:r>
              <w:t>Exceptional Flow:</w:t>
            </w:r>
          </w:p>
          <w:p w14:paraId="0C2883F9" w14:textId="37371377" w:rsidR="00746728" w:rsidRDefault="00746728" w:rsidP="00746728">
            <w:r>
              <w:t>If there’s a network issue, a message will prompt the user to check their internet connection or try again later.</w:t>
            </w:r>
          </w:p>
        </w:tc>
      </w:tr>
    </w:tbl>
    <w:p w14:paraId="0D88EA80" w14:textId="77777777" w:rsidR="00012A9D" w:rsidRDefault="00012A9D" w:rsidP="00012A9D"/>
    <w:tbl>
      <w:tblPr>
        <w:tblStyle w:val="TableGrid"/>
        <w:tblW w:w="0" w:type="auto"/>
        <w:tblLook w:val="04A0" w:firstRow="1" w:lastRow="0" w:firstColumn="1" w:lastColumn="0" w:noHBand="0" w:noVBand="1"/>
      </w:tblPr>
      <w:tblGrid>
        <w:gridCol w:w="3108"/>
        <w:gridCol w:w="4140"/>
        <w:gridCol w:w="3520"/>
      </w:tblGrid>
      <w:tr w:rsidR="00021864" w14:paraId="6836EE4F" w14:textId="77777777" w:rsidTr="00D33953">
        <w:tc>
          <w:tcPr>
            <w:tcW w:w="3108" w:type="dxa"/>
            <w:shd w:val="clear" w:color="auto" w:fill="9E9E9E" w:themeFill="text2" w:themeFillTint="99"/>
          </w:tcPr>
          <w:p w14:paraId="107BC566" w14:textId="53594CAD" w:rsidR="00021864" w:rsidRDefault="00021864" w:rsidP="00887857">
            <w:r w:rsidRPr="00021864">
              <w:t>User Story 18: Admin Viewing Regional Revenue Report</w:t>
            </w:r>
          </w:p>
        </w:tc>
        <w:tc>
          <w:tcPr>
            <w:tcW w:w="4140" w:type="dxa"/>
            <w:shd w:val="clear" w:color="auto" w:fill="9E9E9E" w:themeFill="text2" w:themeFillTint="99"/>
          </w:tcPr>
          <w:p w14:paraId="7750934C" w14:textId="6122C254" w:rsidR="00021864" w:rsidRDefault="00021864" w:rsidP="00887857">
            <w:r w:rsidRPr="00021864">
              <w:t>Tasks: Admin should view regional revenue reports</w:t>
            </w:r>
          </w:p>
        </w:tc>
        <w:tc>
          <w:tcPr>
            <w:tcW w:w="3520" w:type="dxa"/>
            <w:shd w:val="clear" w:color="auto" w:fill="9E9E9E" w:themeFill="text2" w:themeFillTint="99"/>
          </w:tcPr>
          <w:p w14:paraId="692FC21E" w14:textId="77777777" w:rsidR="00021864" w:rsidRDefault="00021864" w:rsidP="00887857">
            <w:r w:rsidRPr="00E62EF9">
              <w:t>Priority: Highest</w:t>
            </w:r>
          </w:p>
        </w:tc>
      </w:tr>
      <w:tr w:rsidR="00D33953" w14:paraId="4DF10819" w14:textId="77777777" w:rsidTr="00D33953">
        <w:tc>
          <w:tcPr>
            <w:tcW w:w="10768" w:type="dxa"/>
            <w:gridSpan w:val="3"/>
            <w:shd w:val="clear" w:color="auto" w:fill="92D050"/>
          </w:tcPr>
          <w:p w14:paraId="4CBB55DA" w14:textId="77777777" w:rsidR="00D33953" w:rsidRDefault="00D33953" w:rsidP="00021864">
            <w:pPr>
              <w:jc w:val="center"/>
            </w:pPr>
            <w:r>
              <w:t>As an Admin,</w:t>
            </w:r>
          </w:p>
          <w:p w14:paraId="49D97804" w14:textId="77777777" w:rsidR="00D33953" w:rsidRDefault="00D33953" w:rsidP="00021864">
            <w:pPr>
              <w:jc w:val="center"/>
            </w:pPr>
            <w:r>
              <w:t>I want to view the regional revenue report,</w:t>
            </w:r>
          </w:p>
          <w:p w14:paraId="7F5D4BE8" w14:textId="36DE19E7" w:rsidR="00D33953" w:rsidRDefault="00D33953" w:rsidP="00021864">
            <w:pPr>
              <w:jc w:val="center"/>
            </w:pPr>
            <w:r>
              <w:t>So that I can assess the performance of regional restaurants.</w:t>
            </w:r>
          </w:p>
        </w:tc>
      </w:tr>
      <w:tr w:rsidR="00021864" w14:paraId="69E06B17" w14:textId="77777777" w:rsidTr="00D33953">
        <w:tc>
          <w:tcPr>
            <w:tcW w:w="10768" w:type="dxa"/>
            <w:gridSpan w:val="3"/>
          </w:tcPr>
          <w:p w14:paraId="49C6C781" w14:textId="1022EEAF" w:rsidR="00021864" w:rsidRDefault="00021864" w:rsidP="00887857">
            <w:r>
              <w:t xml:space="preserve">    Business Value (BV): 1000                                                                             Complexity Points (CP): </w:t>
            </w:r>
            <w:r w:rsidR="00D92A23">
              <w:t>8</w:t>
            </w:r>
          </w:p>
        </w:tc>
      </w:tr>
      <w:tr w:rsidR="00021864" w14:paraId="1B4CF1B1" w14:textId="77777777" w:rsidTr="00D33953">
        <w:tc>
          <w:tcPr>
            <w:tcW w:w="10768" w:type="dxa"/>
            <w:gridSpan w:val="3"/>
          </w:tcPr>
          <w:p w14:paraId="68DD8576" w14:textId="77777777" w:rsidR="00D92A23" w:rsidRDefault="00D92A23" w:rsidP="00D92A23">
            <w:r>
              <w:t>Acceptance Criteria:</w:t>
            </w:r>
          </w:p>
          <w:p w14:paraId="1555E6F9" w14:textId="77777777" w:rsidR="00D92A23" w:rsidRDefault="00D92A23" w:rsidP="00D92A23">
            <w:r>
              <w:t>Admin should be able to view the revenue performance of each restaurant in a region, including details like restaurant name and revenue, in a tabular format.</w:t>
            </w:r>
          </w:p>
          <w:p w14:paraId="1B8A8F8A" w14:textId="77777777" w:rsidR="00D92A23" w:rsidRDefault="00D92A23" w:rsidP="00D92A23">
            <w:r>
              <w:t>The report should be downloadable in Excel or PDF format.</w:t>
            </w:r>
          </w:p>
          <w:p w14:paraId="2DB153A3" w14:textId="77777777" w:rsidR="00D92A23" w:rsidRDefault="00D92A23" w:rsidP="00D92A23">
            <w:r>
              <w:t>Basic Flow:</w:t>
            </w:r>
          </w:p>
          <w:p w14:paraId="06E25807" w14:textId="77777777" w:rsidR="00D92A23" w:rsidRDefault="00D92A23" w:rsidP="00D92A23">
            <w:r>
              <w:t>The admin should be able to generate and download the regional performance report successfully.</w:t>
            </w:r>
          </w:p>
          <w:p w14:paraId="3457C6C8" w14:textId="77777777" w:rsidR="00D92A23" w:rsidRDefault="00D92A23" w:rsidP="00D92A23">
            <w:r>
              <w:t>Alternative Flow:</w:t>
            </w:r>
          </w:p>
          <w:p w14:paraId="2671B003" w14:textId="77777777" w:rsidR="00D92A23" w:rsidRDefault="00D92A23" w:rsidP="00D92A23">
            <w:r>
              <w:t>If the admin enters incorrect details, a pop-up will say "Incorrect details entered."</w:t>
            </w:r>
          </w:p>
          <w:p w14:paraId="727A3642" w14:textId="77777777" w:rsidR="00D92A23" w:rsidRDefault="00D92A23" w:rsidP="00D92A23">
            <w:r>
              <w:t>Exceptional Flow:</w:t>
            </w:r>
          </w:p>
          <w:p w14:paraId="7B9842F0" w14:textId="558073A4" w:rsidR="00021864" w:rsidRDefault="00D92A23" w:rsidP="00D92A23">
            <w:r>
              <w:t>If there’s a network issue, a message will prompt the user to check their internet connection or try again later.</w:t>
            </w:r>
          </w:p>
        </w:tc>
      </w:tr>
    </w:tbl>
    <w:p w14:paraId="5C045DC7" w14:textId="77777777" w:rsidR="00746728" w:rsidRDefault="00746728" w:rsidP="00012A9D"/>
    <w:tbl>
      <w:tblPr>
        <w:tblStyle w:val="TableGrid"/>
        <w:tblW w:w="0" w:type="auto"/>
        <w:tblLook w:val="04A0" w:firstRow="1" w:lastRow="0" w:firstColumn="1" w:lastColumn="0" w:noHBand="0" w:noVBand="1"/>
      </w:tblPr>
      <w:tblGrid>
        <w:gridCol w:w="3108"/>
        <w:gridCol w:w="4140"/>
        <w:gridCol w:w="3520"/>
      </w:tblGrid>
      <w:tr w:rsidR="00D92A23" w14:paraId="21C3F349" w14:textId="77777777" w:rsidTr="00D33953">
        <w:tc>
          <w:tcPr>
            <w:tcW w:w="3108" w:type="dxa"/>
            <w:shd w:val="clear" w:color="auto" w:fill="9E9E9E" w:themeFill="text2" w:themeFillTint="99"/>
          </w:tcPr>
          <w:p w14:paraId="628B07DF" w14:textId="77777777" w:rsidR="00D92A23" w:rsidRDefault="00D92A23" w:rsidP="00887857">
            <w:r w:rsidRPr="00021864">
              <w:t>User Story 18: Admin Viewing Regional Revenue Report</w:t>
            </w:r>
          </w:p>
        </w:tc>
        <w:tc>
          <w:tcPr>
            <w:tcW w:w="4140" w:type="dxa"/>
            <w:shd w:val="clear" w:color="auto" w:fill="9E9E9E" w:themeFill="text2" w:themeFillTint="99"/>
          </w:tcPr>
          <w:p w14:paraId="0AB9E85B" w14:textId="77777777" w:rsidR="00D92A23" w:rsidRDefault="00D92A23" w:rsidP="00887857">
            <w:r w:rsidRPr="00021864">
              <w:t>Tasks: Admin should view regional revenue reports</w:t>
            </w:r>
          </w:p>
        </w:tc>
        <w:tc>
          <w:tcPr>
            <w:tcW w:w="3520" w:type="dxa"/>
            <w:shd w:val="clear" w:color="auto" w:fill="9E9E9E" w:themeFill="text2" w:themeFillTint="99"/>
          </w:tcPr>
          <w:p w14:paraId="1913A595" w14:textId="77777777" w:rsidR="00D92A23" w:rsidRDefault="00D92A23" w:rsidP="00887857">
            <w:r w:rsidRPr="00E62EF9">
              <w:t>Priority: Highest</w:t>
            </w:r>
          </w:p>
        </w:tc>
      </w:tr>
      <w:tr w:rsidR="00D33953" w14:paraId="32D07E26" w14:textId="77777777" w:rsidTr="00D33953">
        <w:tc>
          <w:tcPr>
            <w:tcW w:w="10768" w:type="dxa"/>
            <w:gridSpan w:val="3"/>
            <w:shd w:val="clear" w:color="auto" w:fill="92D050"/>
          </w:tcPr>
          <w:p w14:paraId="75590D29" w14:textId="77777777" w:rsidR="00D33953" w:rsidRDefault="00D33953" w:rsidP="00887857">
            <w:pPr>
              <w:jc w:val="center"/>
            </w:pPr>
            <w:r>
              <w:t>As an Admin,</w:t>
            </w:r>
          </w:p>
          <w:p w14:paraId="745ACF55" w14:textId="77777777" w:rsidR="00D33953" w:rsidRDefault="00D33953" w:rsidP="00887857">
            <w:pPr>
              <w:jc w:val="center"/>
            </w:pPr>
            <w:r>
              <w:t>I want to view the regional revenue report,</w:t>
            </w:r>
          </w:p>
          <w:p w14:paraId="5AD0F061" w14:textId="77777777" w:rsidR="00D33953" w:rsidRDefault="00D33953" w:rsidP="00887857">
            <w:pPr>
              <w:jc w:val="center"/>
            </w:pPr>
            <w:r>
              <w:t>So that I can assess the performance of regional restaurants.</w:t>
            </w:r>
          </w:p>
        </w:tc>
      </w:tr>
      <w:tr w:rsidR="00D92A23" w14:paraId="0C998772" w14:textId="77777777" w:rsidTr="00D33953">
        <w:tc>
          <w:tcPr>
            <w:tcW w:w="10768" w:type="dxa"/>
            <w:gridSpan w:val="3"/>
          </w:tcPr>
          <w:p w14:paraId="78707085" w14:textId="77777777" w:rsidR="00D92A23" w:rsidRDefault="00D92A23" w:rsidP="00887857">
            <w:r>
              <w:t xml:space="preserve">    Business Value (BV): 1000                                                                             Complexity Points (CP): 8</w:t>
            </w:r>
          </w:p>
        </w:tc>
      </w:tr>
      <w:tr w:rsidR="00D92A23" w14:paraId="2C1624A2" w14:textId="77777777" w:rsidTr="00D33953">
        <w:tc>
          <w:tcPr>
            <w:tcW w:w="10768" w:type="dxa"/>
            <w:gridSpan w:val="3"/>
          </w:tcPr>
          <w:p w14:paraId="78EDCDE4" w14:textId="77777777" w:rsidR="00D92A23" w:rsidRDefault="00D92A23" w:rsidP="00887857">
            <w:r>
              <w:t>Acceptance Criteria:</w:t>
            </w:r>
          </w:p>
          <w:p w14:paraId="5600ADD8" w14:textId="77777777" w:rsidR="00D92A23" w:rsidRDefault="00D92A23" w:rsidP="00887857">
            <w:r>
              <w:t>Admin should be able to view the revenue performance of each restaurant in a region, including details like restaurant name and revenue, in a tabular format.</w:t>
            </w:r>
          </w:p>
          <w:p w14:paraId="731A27C9" w14:textId="77777777" w:rsidR="00D92A23" w:rsidRDefault="00D92A23" w:rsidP="00887857">
            <w:r>
              <w:t>The report should be downloadable in Excel or PDF format.</w:t>
            </w:r>
          </w:p>
          <w:p w14:paraId="4D752E93" w14:textId="77777777" w:rsidR="00D92A23" w:rsidRDefault="00D92A23" w:rsidP="00887857">
            <w:r>
              <w:t>Basic Flow:</w:t>
            </w:r>
          </w:p>
          <w:p w14:paraId="23888E41" w14:textId="77777777" w:rsidR="00D92A23" w:rsidRDefault="00D92A23" w:rsidP="00887857">
            <w:r>
              <w:t>The admin should be able to generate and download the regional performance report successfully.</w:t>
            </w:r>
          </w:p>
          <w:p w14:paraId="48C606B7" w14:textId="77777777" w:rsidR="00D92A23" w:rsidRDefault="00D92A23" w:rsidP="00887857">
            <w:r>
              <w:t>Alternative Flow:</w:t>
            </w:r>
          </w:p>
          <w:p w14:paraId="6FFC6FAC" w14:textId="77777777" w:rsidR="00D92A23" w:rsidRDefault="00D92A23" w:rsidP="00887857">
            <w:r>
              <w:t>If the admin enters incorrect details, a pop-up will say "Incorrect details entered."</w:t>
            </w:r>
          </w:p>
          <w:p w14:paraId="4255077B" w14:textId="77777777" w:rsidR="00D92A23" w:rsidRDefault="00D92A23" w:rsidP="00887857">
            <w:r>
              <w:t>Exceptional Flow:</w:t>
            </w:r>
          </w:p>
          <w:p w14:paraId="530CC609" w14:textId="77777777" w:rsidR="00D92A23" w:rsidRDefault="00D92A23" w:rsidP="00887857">
            <w:r>
              <w:t>If there’s a network issue, a message will prompt the user to check their internet connection or try again later.</w:t>
            </w:r>
          </w:p>
        </w:tc>
      </w:tr>
    </w:tbl>
    <w:p w14:paraId="2B617F8A" w14:textId="77777777" w:rsidR="00012A9D" w:rsidRDefault="00012A9D" w:rsidP="00012A9D"/>
    <w:tbl>
      <w:tblPr>
        <w:tblStyle w:val="TableGrid"/>
        <w:tblW w:w="0" w:type="auto"/>
        <w:tblLook w:val="04A0" w:firstRow="1" w:lastRow="0" w:firstColumn="1" w:lastColumn="0" w:noHBand="0" w:noVBand="1"/>
      </w:tblPr>
      <w:tblGrid>
        <w:gridCol w:w="3103"/>
        <w:gridCol w:w="4147"/>
        <w:gridCol w:w="3518"/>
      </w:tblGrid>
      <w:tr w:rsidR="00B540A3" w14:paraId="73219E13" w14:textId="77777777" w:rsidTr="00D33953">
        <w:tc>
          <w:tcPr>
            <w:tcW w:w="3103" w:type="dxa"/>
            <w:shd w:val="clear" w:color="auto" w:fill="9E9E9E" w:themeFill="text2" w:themeFillTint="99"/>
          </w:tcPr>
          <w:p w14:paraId="03B60C4A" w14:textId="0AF1FE2A" w:rsidR="00B540A3" w:rsidRDefault="00B540A3" w:rsidP="00887857">
            <w:r w:rsidRPr="00B540A3">
              <w:t>User Story 19: Regional Admin Viewing Refund Option</w:t>
            </w:r>
          </w:p>
        </w:tc>
        <w:tc>
          <w:tcPr>
            <w:tcW w:w="4147" w:type="dxa"/>
            <w:shd w:val="clear" w:color="auto" w:fill="9E9E9E" w:themeFill="text2" w:themeFillTint="99"/>
          </w:tcPr>
          <w:p w14:paraId="7A0229CD" w14:textId="3C219877" w:rsidR="00B540A3" w:rsidRDefault="0094281D" w:rsidP="00887857">
            <w:r w:rsidRPr="0094281D">
              <w:t>Tasks: Regional Admin should view refund details</w:t>
            </w:r>
          </w:p>
        </w:tc>
        <w:tc>
          <w:tcPr>
            <w:tcW w:w="3518" w:type="dxa"/>
            <w:shd w:val="clear" w:color="auto" w:fill="9E9E9E" w:themeFill="text2" w:themeFillTint="99"/>
          </w:tcPr>
          <w:p w14:paraId="400AA325" w14:textId="77777777" w:rsidR="00B540A3" w:rsidRDefault="00B540A3" w:rsidP="00887857">
            <w:r w:rsidRPr="00E62EF9">
              <w:t>Priority: Highest</w:t>
            </w:r>
          </w:p>
        </w:tc>
      </w:tr>
      <w:tr w:rsidR="00D33953" w14:paraId="03845432" w14:textId="77777777" w:rsidTr="00D33953">
        <w:tc>
          <w:tcPr>
            <w:tcW w:w="10768" w:type="dxa"/>
            <w:gridSpan w:val="3"/>
            <w:shd w:val="clear" w:color="auto" w:fill="92D050"/>
          </w:tcPr>
          <w:p w14:paraId="3ABCD317" w14:textId="77777777" w:rsidR="00D33953" w:rsidRDefault="00D33953" w:rsidP="0094281D">
            <w:pPr>
              <w:jc w:val="center"/>
            </w:pPr>
            <w:r>
              <w:t>As a Regional Admin,</w:t>
            </w:r>
          </w:p>
          <w:p w14:paraId="78FADFEF" w14:textId="77777777" w:rsidR="00D33953" w:rsidRDefault="00D33953" w:rsidP="0094281D">
            <w:pPr>
              <w:jc w:val="center"/>
            </w:pPr>
            <w:r>
              <w:t>I want to view refund options,</w:t>
            </w:r>
          </w:p>
          <w:p w14:paraId="5672CDB0" w14:textId="4B6DD813" w:rsidR="00D33953" w:rsidRDefault="00D33953" w:rsidP="0094281D">
            <w:pPr>
              <w:jc w:val="center"/>
            </w:pPr>
            <w:r>
              <w:t>So that I can track refunds issued to users.</w:t>
            </w:r>
          </w:p>
        </w:tc>
      </w:tr>
      <w:tr w:rsidR="00B540A3" w14:paraId="46581C12" w14:textId="77777777" w:rsidTr="00D33953">
        <w:tc>
          <w:tcPr>
            <w:tcW w:w="10768" w:type="dxa"/>
            <w:gridSpan w:val="3"/>
          </w:tcPr>
          <w:p w14:paraId="77D1CAA5" w14:textId="7D2E60D3" w:rsidR="00B540A3" w:rsidRDefault="00B540A3" w:rsidP="00887857">
            <w:r>
              <w:t xml:space="preserve">    Business Value (BV): 1000                                                                             Complexity Points (CP): </w:t>
            </w:r>
            <w:r w:rsidR="0094281D">
              <w:t>3</w:t>
            </w:r>
          </w:p>
        </w:tc>
      </w:tr>
      <w:tr w:rsidR="00B540A3" w14:paraId="2998951B" w14:textId="77777777" w:rsidTr="00D33953">
        <w:tc>
          <w:tcPr>
            <w:tcW w:w="10768" w:type="dxa"/>
            <w:gridSpan w:val="3"/>
          </w:tcPr>
          <w:p w14:paraId="0B530D41" w14:textId="77777777" w:rsidR="0094281D" w:rsidRDefault="0094281D" w:rsidP="0094281D">
            <w:r>
              <w:t>Acceptance Criteria:</w:t>
            </w:r>
          </w:p>
          <w:p w14:paraId="0C303DA6" w14:textId="77777777" w:rsidR="0094281D" w:rsidRDefault="0094281D" w:rsidP="0094281D">
            <w:r>
              <w:t>The regional admin should be able to view refund details, including order ID, description, and issue ID.</w:t>
            </w:r>
          </w:p>
          <w:p w14:paraId="31B9C446" w14:textId="77777777" w:rsidR="0094281D" w:rsidRDefault="0094281D" w:rsidP="0094281D">
            <w:r>
              <w:t>Basic Flow:</w:t>
            </w:r>
          </w:p>
          <w:p w14:paraId="3EAB8965" w14:textId="77777777" w:rsidR="0094281D" w:rsidRDefault="0094281D" w:rsidP="0094281D">
            <w:r>
              <w:t>All refund details should be accepted and displayed successfully.</w:t>
            </w:r>
          </w:p>
          <w:p w14:paraId="55C2CAF8" w14:textId="77777777" w:rsidR="0094281D" w:rsidRDefault="0094281D" w:rsidP="0094281D">
            <w:r>
              <w:t>Alternative Flow:</w:t>
            </w:r>
          </w:p>
          <w:p w14:paraId="2CF17FC9" w14:textId="77777777" w:rsidR="0094281D" w:rsidRDefault="0094281D" w:rsidP="0094281D">
            <w:r>
              <w:t>If customer details are incorrect, the refund details should not display.</w:t>
            </w:r>
          </w:p>
          <w:p w14:paraId="47C006E1" w14:textId="77777777" w:rsidR="0094281D" w:rsidRDefault="0094281D" w:rsidP="0094281D">
            <w:r>
              <w:t>Exceptional Flow:</w:t>
            </w:r>
          </w:p>
          <w:p w14:paraId="4F9BDDCB" w14:textId="2CD4BCCE" w:rsidR="00B540A3" w:rsidRDefault="0094281D" w:rsidP="0094281D">
            <w:r>
              <w:t>If there’s a network issue, a message will prompt the user to check their internet connection or try again later.</w:t>
            </w:r>
          </w:p>
        </w:tc>
      </w:tr>
    </w:tbl>
    <w:p w14:paraId="52E9A71B" w14:textId="77777777" w:rsidR="00012A9D" w:rsidRDefault="00012A9D" w:rsidP="00012A9D"/>
    <w:tbl>
      <w:tblPr>
        <w:tblStyle w:val="TableGrid"/>
        <w:tblW w:w="0" w:type="auto"/>
        <w:tblLook w:val="04A0" w:firstRow="1" w:lastRow="0" w:firstColumn="1" w:lastColumn="0" w:noHBand="0" w:noVBand="1"/>
      </w:tblPr>
      <w:tblGrid>
        <w:gridCol w:w="3138"/>
        <w:gridCol w:w="4129"/>
        <w:gridCol w:w="3501"/>
      </w:tblGrid>
      <w:tr w:rsidR="0094281D" w14:paraId="09CAC2DE" w14:textId="77777777" w:rsidTr="00D33953">
        <w:tc>
          <w:tcPr>
            <w:tcW w:w="3138" w:type="dxa"/>
            <w:shd w:val="clear" w:color="auto" w:fill="9E9E9E" w:themeFill="text2" w:themeFillTint="99"/>
          </w:tcPr>
          <w:p w14:paraId="1E4B6E04" w14:textId="52E747B2" w:rsidR="0094281D" w:rsidRDefault="0094281D" w:rsidP="0094281D">
            <w:r>
              <w:t>User Story 20: View Revenue Day Wise (Restaurant Owner)</w:t>
            </w:r>
          </w:p>
        </w:tc>
        <w:tc>
          <w:tcPr>
            <w:tcW w:w="4129" w:type="dxa"/>
            <w:shd w:val="clear" w:color="auto" w:fill="9E9E9E" w:themeFill="text2" w:themeFillTint="99"/>
          </w:tcPr>
          <w:p w14:paraId="4EC85AD5" w14:textId="2AAE8797" w:rsidR="0094281D" w:rsidRDefault="0094281D" w:rsidP="00887857">
            <w:r w:rsidRPr="0094281D">
              <w:t>Task: Enable restaurant owners to view revenue details by day</w:t>
            </w:r>
          </w:p>
        </w:tc>
        <w:tc>
          <w:tcPr>
            <w:tcW w:w="3501" w:type="dxa"/>
            <w:shd w:val="clear" w:color="auto" w:fill="9E9E9E" w:themeFill="text2" w:themeFillTint="99"/>
          </w:tcPr>
          <w:p w14:paraId="77516CE0" w14:textId="77777777" w:rsidR="0094281D" w:rsidRDefault="0094281D" w:rsidP="00887857">
            <w:r w:rsidRPr="00E62EF9">
              <w:t>Priority: Highest</w:t>
            </w:r>
          </w:p>
        </w:tc>
      </w:tr>
      <w:tr w:rsidR="00D33953" w14:paraId="069EB438" w14:textId="77777777" w:rsidTr="00D33953">
        <w:tc>
          <w:tcPr>
            <w:tcW w:w="10768" w:type="dxa"/>
            <w:gridSpan w:val="3"/>
            <w:shd w:val="clear" w:color="auto" w:fill="92D050"/>
          </w:tcPr>
          <w:p w14:paraId="741DD282" w14:textId="77777777" w:rsidR="00D33953" w:rsidRDefault="00D33953" w:rsidP="0094281D">
            <w:pPr>
              <w:jc w:val="center"/>
            </w:pPr>
            <w:r>
              <w:t>As a Restaurant owner,</w:t>
            </w:r>
          </w:p>
          <w:p w14:paraId="3721AF53" w14:textId="77777777" w:rsidR="00D33953" w:rsidRDefault="00D33953" w:rsidP="0094281D">
            <w:pPr>
              <w:jc w:val="center"/>
            </w:pPr>
            <w:r>
              <w:t>I want to check the revenue day-wise,</w:t>
            </w:r>
          </w:p>
          <w:p w14:paraId="011A1280" w14:textId="224FE4C9" w:rsidR="00D33953" w:rsidRDefault="00D33953" w:rsidP="0094281D">
            <w:pPr>
              <w:jc w:val="center"/>
            </w:pPr>
            <w:r>
              <w:t>So that I can view the revenue generated through the Scrum Food app.</w:t>
            </w:r>
          </w:p>
        </w:tc>
      </w:tr>
      <w:tr w:rsidR="0094281D" w14:paraId="6B50B20D" w14:textId="77777777" w:rsidTr="00D33953">
        <w:tc>
          <w:tcPr>
            <w:tcW w:w="10768" w:type="dxa"/>
            <w:gridSpan w:val="3"/>
          </w:tcPr>
          <w:p w14:paraId="52463AF5" w14:textId="0D4DCA3C" w:rsidR="0094281D" w:rsidRDefault="0094281D" w:rsidP="00887857">
            <w:r>
              <w:t xml:space="preserve">    Business Value (BV): 500                                                                             Complexity Points (CP): 5</w:t>
            </w:r>
          </w:p>
        </w:tc>
      </w:tr>
      <w:tr w:rsidR="0094281D" w14:paraId="68D0E993" w14:textId="77777777" w:rsidTr="00D33953">
        <w:tc>
          <w:tcPr>
            <w:tcW w:w="10768" w:type="dxa"/>
            <w:gridSpan w:val="3"/>
          </w:tcPr>
          <w:p w14:paraId="583ABB24" w14:textId="77777777" w:rsidR="0094281D" w:rsidRDefault="0094281D" w:rsidP="0094281D">
            <w:r>
              <w:t>Acceptance Criteria:</w:t>
            </w:r>
          </w:p>
          <w:p w14:paraId="602A3003" w14:textId="77777777" w:rsidR="0094281D" w:rsidRDefault="0094281D" w:rsidP="0094281D">
            <w:r>
              <w:t>Display the list of orders, billing, revenue, and payment details for a particular day.</w:t>
            </w:r>
          </w:p>
          <w:p w14:paraId="4D80DE6C" w14:textId="77777777" w:rsidR="0094281D" w:rsidRDefault="0094281D" w:rsidP="0094281D">
            <w:r>
              <w:t>Provide an option to fetch these details in Excel format.</w:t>
            </w:r>
          </w:p>
          <w:p w14:paraId="63E1AE52" w14:textId="77777777" w:rsidR="0094281D" w:rsidRDefault="0094281D" w:rsidP="0094281D">
            <w:r>
              <w:t>Basic Flow:</w:t>
            </w:r>
          </w:p>
          <w:p w14:paraId="63E97EDE" w14:textId="77777777" w:rsidR="0094281D" w:rsidRDefault="0094281D" w:rsidP="0094281D">
            <w:r>
              <w:t xml:space="preserve">When the restaurant owner enters the date, the system should display the revenue details for that </w:t>
            </w:r>
            <w:proofErr w:type="gramStart"/>
            <w:r>
              <w:t>particular day</w:t>
            </w:r>
            <w:proofErr w:type="gramEnd"/>
            <w:r>
              <w:t>.</w:t>
            </w:r>
          </w:p>
          <w:p w14:paraId="0FB4E6E3" w14:textId="77777777" w:rsidR="0094281D" w:rsidRDefault="0094281D" w:rsidP="0094281D">
            <w:r>
              <w:t>Alternative Flow:</w:t>
            </w:r>
          </w:p>
          <w:p w14:paraId="2A0A5CF2" w14:textId="77777777" w:rsidR="0094281D" w:rsidRDefault="0094281D" w:rsidP="0094281D">
            <w:r>
              <w:t>Revenue details should be available for at least the last 5 financial years. If the owner enters the date in an incorrect format, the system will not display the revenue details.</w:t>
            </w:r>
          </w:p>
          <w:p w14:paraId="6A9C7884" w14:textId="77777777" w:rsidR="0094281D" w:rsidRDefault="0094281D" w:rsidP="0094281D">
            <w:r>
              <w:lastRenderedPageBreak/>
              <w:t>Exceptional Flow:</w:t>
            </w:r>
          </w:p>
          <w:p w14:paraId="06FE6763" w14:textId="0FC86089" w:rsidR="0094281D" w:rsidRDefault="0094281D" w:rsidP="0094281D">
            <w:r>
              <w:t>If there is a network issue, a message will prompt the user to check their internet connection or try again later.</w:t>
            </w:r>
          </w:p>
        </w:tc>
      </w:tr>
    </w:tbl>
    <w:p w14:paraId="331CC7EC" w14:textId="77777777" w:rsidR="00012A9D" w:rsidRDefault="00012A9D" w:rsidP="00012A9D"/>
    <w:tbl>
      <w:tblPr>
        <w:tblStyle w:val="TableGrid"/>
        <w:tblW w:w="0" w:type="auto"/>
        <w:tblLook w:val="04A0" w:firstRow="1" w:lastRow="0" w:firstColumn="1" w:lastColumn="0" w:noHBand="0" w:noVBand="1"/>
      </w:tblPr>
      <w:tblGrid>
        <w:gridCol w:w="3122"/>
        <w:gridCol w:w="4139"/>
        <w:gridCol w:w="3507"/>
      </w:tblGrid>
      <w:tr w:rsidR="00A00C36" w14:paraId="390B76DD" w14:textId="77777777" w:rsidTr="00D33953">
        <w:tc>
          <w:tcPr>
            <w:tcW w:w="3122" w:type="dxa"/>
            <w:shd w:val="clear" w:color="auto" w:fill="9E9E9E" w:themeFill="text2" w:themeFillTint="99"/>
          </w:tcPr>
          <w:p w14:paraId="33AD4C75" w14:textId="143D0FAC" w:rsidR="00A00C36" w:rsidRDefault="00A00C36" w:rsidP="00887857">
            <w:r w:rsidRPr="00A00C36">
              <w:t>User Story 21: Re-Login Page for Registered Users</w:t>
            </w:r>
          </w:p>
        </w:tc>
        <w:tc>
          <w:tcPr>
            <w:tcW w:w="4139" w:type="dxa"/>
            <w:shd w:val="clear" w:color="auto" w:fill="9E9E9E" w:themeFill="text2" w:themeFillTint="99"/>
          </w:tcPr>
          <w:p w14:paraId="1A5AEBEA" w14:textId="13BE1114" w:rsidR="00A00C36" w:rsidRDefault="00A00C36" w:rsidP="00887857">
            <w:r w:rsidRPr="00A00C36">
              <w:t>Task: Create a re-login page for registered users</w:t>
            </w:r>
          </w:p>
        </w:tc>
        <w:tc>
          <w:tcPr>
            <w:tcW w:w="3507" w:type="dxa"/>
            <w:shd w:val="clear" w:color="auto" w:fill="9E9E9E" w:themeFill="text2" w:themeFillTint="99"/>
          </w:tcPr>
          <w:p w14:paraId="2D192775" w14:textId="77777777" w:rsidR="00A00C36" w:rsidRDefault="00A00C36" w:rsidP="00887857">
            <w:r w:rsidRPr="00E62EF9">
              <w:t>Priority: Highest</w:t>
            </w:r>
          </w:p>
        </w:tc>
      </w:tr>
      <w:tr w:rsidR="00D33953" w14:paraId="117488B6" w14:textId="77777777" w:rsidTr="00D33953">
        <w:tc>
          <w:tcPr>
            <w:tcW w:w="10768" w:type="dxa"/>
            <w:gridSpan w:val="3"/>
            <w:shd w:val="clear" w:color="auto" w:fill="92D050"/>
          </w:tcPr>
          <w:p w14:paraId="3226022D" w14:textId="77777777" w:rsidR="00D33953" w:rsidRDefault="00D33953" w:rsidP="00A00C36">
            <w:pPr>
              <w:jc w:val="center"/>
            </w:pPr>
            <w:r>
              <w:t>As a Customer/User,</w:t>
            </w:r>
          </w:p>
          <w:p w14:paraId="772E4DD6" w14:textId="77777777" w:rsidR="00D33953" w:rsidRDefault="00D33953" w:rsidP="00A00C36">
            <w:pPr>
              <w:jc w:val="center"/>
            </w:pPr>
            <w:r>
              <w:t>I want to re-login to the Scrum Food app,</w:t>
            </w:r>
          </w:p>
          <w:p w14:paraId="3BEDC17D" w14:textId="466D149C" w:rsidR="00D33953" w:rsidRDefault="00D33953" w:rsidP="00A00C36">
            <w:pPr>
              <w:jc w:val="center"/>
            </w:pPr>
            <w:r>
              <w:t>So that I can access my account again.</w:t>
            </w:r>
          </w:p>
        </w:tc>
      </w:tr>
      <w:tr w:rsidR="00A00C36" w14:paraId="4C4B9D6B" w14:textId="77777777" w:rsidTr="00D33953">
        <w:tc>
          <w:tcPr>
            <w:tcW w:w="10768" w:type="dxa"/>
            <w:gridSpan w:val="3"/>
          </w:tcPr>
          <w:p w14:paraId="662248B1" w14:textId="121F5EF9" w:rsidR="00A00C36" w:rsidRDefault="00A00C36" w:rsidP="00887857">
            <w:r>
              <w:t xml:space="preserve">    Business Value (BV): 500                                                                             Complexity Points (CP): 3</w:t>
            </w:r>
          </w:p>
        </w:tc>
      </w:tr>
      <w:tr w:rsidR="00A00C36" w14:paraId="59C1C570" w14:textId="77777777" w:rsidTr="00D33953">
        <w:tc>
          <w:tcPr>
            <w:tcW w:w="10768" w:type="dxa"/>
            <w:gridSpan w:val="3"/>
          </w:tcPr>
          <w:p w14:paraId="6DD9BFD3" w14:textId="77777777" w:rsidR="00A00C36" w:rsidRDefault="00A00C36" w:rsidP="00A00C36">
            <w:r>
              <w:t>Acceptance Criteria:</w:t>
            </w:r>
          </w:p>
          <w:p w14:paraId="55A1024E" w14:textId="77777777" w:rsidR="00A00C36" w:rsidRDefault="00A00C36" w:rsidP="00A00C36">
            <w:r>
              <w:t>The login page should have fields for Username and Password, and a login button.</w:t>
            </w:r>
          </w:p>
          <w:p w14:paraId="1CE23F88" w14:textId="77777777" w:rsidR="00A00C36" w:rsidRDefault="00A00C36" w:rsidP="00A00C36">
            <w:r>
              <w:t>A successful notification should be sent upon login.</w:t>
            </w:r>
          </w:p>
          <w:p w14:paraId="2EAC0C0A" w14:textId="77777777" w:rsidR="00A00C36" w:rsidRDefault="00A00C36" w:rsidP="00A00C36">
            <w:r>
              <w:t>Basic Flow:</w:t>
            </w:r>
          </w:p>
          <w:p w14:paraId="1956A7FD" w14:textId="77777777" w:rsidR="00A00C36" w:rsidRDefault="00A00C36" w:rsidP="00A00C36">
            <w:r>
              <w:t>The user must enter the correct username and password to log in successfully.</w:t>
            </w:r>
          </w:p>
          <w:p w14:paraId="2C774BE9" w14:textId="77777777" w:rsidR="00A00C36" w:rsidRDefault="00A00C36" w:rsidP="00A00C36">
            <w:r>
              <w:t>Alternative Flow:</w:t>
            </w:r>
          </w:p>
          <w:p w14:paraId="77A7E98E" w14:textId="77777777" w:rsidR="00A00C36" w:rsidRDefault="00A00C36" w:rsidP="00A00C36">
            <w:r>
              <w:t>If the username or password is incorrect, an error message will appear stating "Username or password is invalid."</w:t>
            </w:r>
          </w:p>
          <w:p w14:paraId="7FB7EA76" w14:textId="77777777" w:rsidR="00A00C36" w:rsidRDefault="00A00C36" w:rsidP="00A00C36">
            <w:r>
              <w:t>Exceptional Flow:</w:t>
            </w:r>
          </w:p>
          <w:p w14:paraId="76814F07" w14:textId="4DAAB710" w:rsidR="00A00C36" w:rsidRDefault="00A00C36" w:rsidP="00A00C36">
            <w:r>
              <w:t>If there is a network issue, a message will prompt the user to check their internet connection or try again later.</w:t>
            </w:r>
          </w:p>
        </w:tc>
      </w:tr>
    </w:tbl>
    <w:p w14:paraId="39EC2752" w14:textId="77777777" w:rsidR="00A00C36" w:rsidRDefault="00A00C36" w:rsidP="00012A9D"/>
    <w:tbl>
      <w:tblPr>
        <w:tblStyle w:val="TableGrid"/>
        <w:tblW w:w="0" w:type="auto"/>
        <w:tblLook w:val="04A0" w:firstRow="1" w:lastRow="0" w:firstColumn="1" w:lastColumn="0" w:noHBand="0" w:noVBand="1"/>
      </w:tblPr>
      <w:tblGrid>
        <w:gridCol w:w="3154"/>
        <w:gridCol w:w="4106"/>
        <w:gridCol w:w="3508"/>
      </w:tblGrid>
      <w:tr w:rsidR="00F7169A" w14:paraId="3F159A9E" w14:textId="77777777" w:rsidTr="00D33953">
        <w:tc>
          <w:tcPr>
            <w:tcW w:w="3154" w:type="dxa"/>
            <w:shd w:val="clear" w:color="auto" w:fill="9E9E9E" w:themeFill="text2" w:themeFillTint="99"/>
          </w:tcPr>
          <w:p w14:paraId="3B7412B6" w14:textId="1022D61F" w:rsidR="00F7169A" w:rsidRDefault="00F7169A" w:rsidP="00F7169A">
            <w:r>
              <w:t>User Story 22: Multiple Orders in the Same or Different Restaurants</w:t>
            </w:r>
          </w:p>
        </w:tc>
        <w:tc>
          <w:tcPr>
            <w:tcW w:w="4106" w:type="dxa"/>
            <w:shd w:val="clear" w:color="auto" w:fill="9E9E9E" w:themeFill="text2" w:themeFillTint="99"/>
          </w:tcPr>
          <w:p w14:paraId="6EFEB6C4" w14:textId="308F9AC7" w:rsidR="00F7169A" w:rsidRDefault="00F7169A" w:rsidP="00887857">
            <w:r w:rsidRPr="00F7169A">
              <w:t>Task: Allow users to place multiple orders</w:t>
            </w:r>
          </w:p>
        </w:tc>
        <w:tc>
          <w:tcPr>
            <w:tcW w:w="3508" w:type="dxa"/>
            <w:shd w:val="clear" w:color="auto" w:fill="9E9E9E" w:themeFill="text2" w:themeFillTint="99"/>
          </w:tcPr>
          <w:p w14:paraId="3CB67790" w14:textId="77777777" w:rsidR="00F7169A" w:rsidRDefault="00F7169A" w:rsidP="00887857">
            <w:r w:rsidRPr="00E62EF9">
              <w:t>Priority: Highest</w:t>
            </w:r>
          </w:p>
        </w:tc>
      </w:tr>
      <w:tr w:rsidR="00D33953" w14:paraId="3EAD62B8" w14:textId="77777777" w:rsidTr="00D33953">
        <w:tc>
          <w:tcPr>
            <w:tcW w:w="10768" w:type="dxa"/>
            <w:gridSpan w:val="3"/>
            <w:shd w:val="clear" w:color="auto" w:fill="92D050"/>
          </w:tcPr>
          <w:p w14:paraId="5562727E" w14:textId="77777777" w:rsidR="00D33953" w:rsidRDefault="00D33953" w:rsidP="002B3413">
            <w:pPr>
              <w:jc w:val="center"/>
            </w:pPr>
            <w:r>
              <w:t>As a Customer/User,</w:t>
            </w:r>
          </w:p>
          <w:p w14:paraId="3CCF3785" w14:textId="77777777" w:rsidR="00D33953" w:rsidRDefault="00D33953" w:rsidP="002B3413">
            <w:pPr>
              <w:jc w:val="center"/>
            </w:pPr>
            <w:r>
              <w:t>I want to place multiple orders,</w:t>
            </w:r>
          </w:p>
          <w:p w14:paraId="3D103A07" w14:textId="7491CACC" w:rsidR="00D33953" w:rsidRDefault="00D33953" w:rsidP="002B3413">
            <w:pPr>
              <w:jc w:val="center"/>
            </w:pPr>
            <w:r>
              <w:t>So that I can receive orders from the same or different restaurants at the same time.</w:t>
            </w:r>
          </w:p>
        </w:tc>
      </w:tr>
      <w:tr w:rsidR="00F7169A" w14:paraId="728BE92C" w14:textId="77777777" w:rsidTr="00D33953">
        <w:tc>
          <w:tcPr>
            <w:tcW w:w="10768" w:type="dxa"/>
            <w:gridSpan w:val="3"/>
          </w:tcPr>
          <w:p w14:paraId="26890B86" w14:textId="790A9A80" w:rsidR="00F7169A" w:rsidRDefault="00F7169A" w:rsidP="00887857">
            <w:r>
              <w:t xml:space="preserve">    Business Value (BV): </w:t>
            </w:r>
            <w:r w:rsidR="002B3413">
              <w:t>1</w:t>
            </w:r>
            <w:r>
              <w:t>00</w:t>
            </w:r>
            <w:r w:rsidR="002B3413">
              <w:t>0</w:t>
            </w:r>
            <w:r>
              <w:t xml:space="preserve">                                                                             Complexity Points (CP): </w:t>
            </w:r>
            <w:r w:rsidR="002B3413">
              <w:t>8</w:t>
            </w:r>
          </w:p>
        </w:tc>
      </w:tr>
      <w:tr w:rsidR="00F7169A" w14:paraId="2DE28EF5" w14:textId="77777777" w:rsidTr="00D33953">
        <w:tc>
          <w:tcPr>
            <w:tcW w:w="10768" w:type="dxa"/>
            <w:gridSpan w:val="3"/>
          </w:tcPr>
          <w:p w14:paraId="35F37A2A" w14:textId="77777777" w:rsidR="002B3413" w:rsidRDefault="002B3413" w:rsidP="002B3413">
            <w:r>
              <w:t>Acceptance Criteria:</w:t>
            </w:r>
          </w:p>
          <w:p w14:paraId="58A27ED0" w14:textId="77777777" w:rsidR="002B3413" w:rsidRDefault="002B3413" w:rsidP="002B3413">
            <w:r>
              <w:t>The system should accept multiple orders with different order numbers.</w:t>
            </w:r>
          </w:p>
          <w:p w14:paraId="6CE7DE6E" w14:textId="77777777" w:rsidR="002B3413" w:rsidRDefault="002B3413" w:rsidP="002B3413">
            <w:r>
              <w:t>Basic Flow:</w:t>
            </w:r>
          </w:p>
          <w:p w14:paraId="164D1F3E" w14:textId="77777777" w:rsidR="002B3413" w:rsidRDefault="002B3413" w:rsidP="002B3413">
            <w:r>
              <w:t>The order details must be valid and correct for all selected restaurants.</w:t>
            </w:r>
          </w:p>
          <w:p w14:paraId="27B45BFA" w14:textId="77777777" w:rsidR="002B3413" w:rsidRDefault="002B3413" w:rsidP="002B3413">
            <w:r>
              <w:t>Alternative Flow:</w:t>
            </w:r>
          </w:p>
          <w:p w14:paraId="4D39401D" w14:textId="77777777" w:rsidR="002B3413" w:rsidRDefault="002B3413" w:rsidP="002B3413">
            <w:r>
              <w:t>If a restaurant is closed or unavailable, a message will appear stating that the restaurant is closed.</w:t>
            </w:r>
          </w:p>
          <w:p w14:paraId="285D7E84" w14:textId="77777777" w:rsidR="002B3413" w:rsidRDefault="002B3413" w:rsidP="002B3413">
            <w:r>
              <w:t>Exceptional Flow:</w:t>
            </w:r>
          </w:p>
          <w:p w14:paraId="0237B334" w14:textId="25CB4999" w:rsidR="00F7169A" w:rsidRDefault="002B3413" w:rsidP="002B3413">
            <w:r>
              <w:t>If there is a network issue, a message will prompt the user to check their internet connection or try again later.</w:t>
            </w:r>
          </w:p>
        </w:tc>
      </w:tr>
    </w:tbl>
    <w:p w14:paraId="61DFB6B3" w14:textId="62B2882A" w:rsidR="00684EF6" w:rsidRDefault="00684EF6" w:rsidP="00684EF6"/>
    <w:tbl>
      <w:tblPr>
        <w:tblStyle w:val="TableGrid"/>
        <w:tblW w:w="0" w:type="auto"/>
        <w:tblLook w:val="04A0" w:firstRow="1" w:lastRow="0" w:firstColumn="1" w:lastColumn="0" w:noHBand="0" w:noVBand="1"/>
      </w:tblPr>
      <w:tblGrid>
        <w:gridCol w:w="3131"/>
        <w:gridCol w:w="4141"/>
        <w:gridCol w:w="3496"/>
      </w:tblGrid>
      <w:tr w:rsidR="002B3413" w14:paraId="72FAD5BB" w14:textId="77777777" w:rsidTr="00D33953">
        <w:tc>
          <w:tcPr>
            <w:tcW w:w="3131" w:type="dxa"/>
            <w:shd w:val="clear" w:color="auto" w:fill="9E9E9E" w:themeFill="text2" w:themeFillTint="99"/>
          </w:tcPr>
          <w:p w14:paraId="09AF5175" w14:textId="2F17D943" w:rsidR="002B3413" w:rsidRDefault="002B3413" w:rsidP="00887857">
            <w:r w:rsidRPr="002B3413">
              <w:t>User Story 23: Disable Menu When Food is Unavailable (Restaurant Owner)</w:t>
            </w:r>
          </w:p>
        </w:tc>
        <w:tc>
          <w:tcPr>
            <w:tcW w:w="4141" w:type="dxa"/>
            <w:shd w:val="clear" w:color="auto" w:fill="9E9E9E" w:themeFill="text2" w:themeFillTint="99"/>
          </w:tcPr>
          <w:p w14:paraId="25D4ADED" w14:textId="6F57090C" w:rsidR="002B3413" w:rsidRDefault="002B3413" w:rsidP="00887857">
            <w:r w:rsidRPr="002B3413">
              <w:t>Task: Restaurant owners should disable unavailable menu items</w:t>
            </w:r>
          </w:p>
        </w:tc>
        <w:tc>
          <w:tcPr>
            <w:tcW w:w="3496" w:type="dxa"/>
            <w:shd w:val="clear" w:color="auto" w:fill="9E9E9E" w:themeFill="text2" w:themeFillTint="99"/>
          </w:tcPr>
          <w:p w14:paraId="6B212E51" w14:textId="77777777" w:rsidR="002B3413" w:rsidRDefault="002B3413" w:rsidP="00887857">
            <w:r w:rsidRPr="00E62EF9">
              <w:t>Priority: Highest</w:t>
            </w:r>
          </w:p>
        </w:tc>
      </w:tr>
      <w:tr w:rsidR="00D33953" w14:paraId="1CB0F3F4" w14:textId="77777777" w:rsidTr="00D33953">
        <w:tc>
          <w:tcPr>
            <w:tcW w:w="10768" w:type="dxa"/>
            <w:gridSpan w:val="3"/>
            <w:shd w:val="clear" w:color="auto" w:fill="92D050"/>
          </w:tcPr>
          <w:p w14:paraId="444084BD" w14:textId="77777777" w:rsidR="00D33953" w:rsidRDefault="00D33953" w:rsidP="002B3413">
            <w:pPr>
              <w:jc w:val="center"/>
            </w:pPr>
            <w:r>
              <w:t>As a Restaurant owner,</w:t>
            </w:r>
          </w:p>
          <w:p w14:paraId="7A312CEF" w14:textId="77777777" w:rsidR="00D33953" w:rsidRDefault="00D33953" w:rsidP="002B3413">
            <w:pPr>
              <w:jc w:val="center"/>
            </w:pPr>
            <w:r>
              <w:t>I want to disable a menu item when it's unavailable,</w:t>
            </w:r>
          </w:p>
          <w:p w14:paraId="3D9542F6" w14:textId="4B95CAB4" w:rsidR="00D33953" w:rsidRDefault="00D33953" w:rsidP="002B3413">
            <w:pPr>
              <w:jc w:val="center"/>
            </w:pPr>
            <w:r>
              <w:t>So that users can see that it’s not available when attempting to order.</w:t>
            </w:r>
          </w:p>
        </w:tc>
      </w:tr>
      <w:tr w:rsidR="002B3413" w14:paraId="6DEDE901" w14:textId="77777777" w:rsidTr="00D33953">
        <w:tc>
          <w:tcPr>
            <w:tcW w:w="10768" w:type="dxa"/>
            <w:gridSpan w:val="3"/>
          </w:tcPr>
          <w:p w14:paraId="56113A14" w14:textId="28BF4B3F" w:rsidR="002B3413" w:rsidRDefault="002B3413" w:rsidP="00887857">
            <w:r>
              <w:t xml:space="preserve">    Business Value (BV): 1000                                                                             Complexity Points (CP): 13</w:t>
            </w:r>
          </w:p>
        </w:tc>
      </w:tr>
      <w:tr w:rsidR="002B3413" w14:paraId="3A65E523" w14:textId="77777777" w:rsidTr="00D33953">
        <w:tc>
          <w:tcPr>
            <w:tcW w:w="10768" w:type="dxa"/>
            <w:gridSpan w:val="3"/>
          </w:tcPr>
          <w:p w14:paraId="76551142" w14:textId="77777777" w:rsidR="002B3413" w:rsidRDefault="002B3413" w:rsidP="002B3413">
            <w:r>
              <w:t>Acceptance Criteria:</w:t>
            </w:r>
          </w:p>
          <w:p w14:paraId="3883FAED" w14:textId="77777777" w:rsidR="002B3413" w:rsidRDefault="002B3413" w:rsidP="002B3413">
            <w:r>
              <w:t>When the customer tries to order an unavailable item, it should be displayed as disabled.</w:t>
            </w:r>
          </w:p>
          <w:p w14:paraId="3A3E29F1" w14:textId="77777777" w:rsidR="002B3413" w:rsidRDefault="002B3413" w:rsidP="002B3413">
            <w:r>
              <w:t>Basic Flow:</w:t>
            </w:r>
          </w:p>
          <w:p w14:paraId="7DDBE634" w14:textId="77777777" w:rsidR="002B3413" w:rsidRDefault="002B3413" w:rsidP="002B3413">
            <w:r>
              <w:t>If a menu item is unavailable, it should be marked as disabled in the app.</w:t>
            </w:r>
          </w:p>
          <w:p w14:paraId="781B490E" w14:textId="77777777" w:rsidR="002B3413" w:rsidRDefault="002B3413" w:rsidP="002B3413">
            <w:r>
              <w:t>Alternative Flow:</w:t>
            </w:r>
          </w:p>
          <w:p w14:paraId="49CE9B24" w14:textId="77777777" w:rsidR="002B3413" w:rsidRDefault="002B3413" w:rsidP="002B3413">
            <w:r>
              <w:t>If the restaurant owner forgets to disable an unavailable menu item, the customer support team should reach out via call or chatbot to inform the customer.</w:t>
            </w:r>
          </w:p>
          <w:p w14:paraId="16229410" w14:textId="77777777" w:rsidR="002B3413" w:rsidRDefault="002B3413" w:rsidP="002B3413">
            <w:r>
              <w:lastRenderedPageBreak/>
              <w:t>Exceptional Flow:</w:t>
            </w:r>
          </w:p>
          <w:p w14:paraId="1C6DC687" w14:textId="4796F770" w:rsidR="002B3413" w:rsidRDefault="002B3413" w:rsidP="002B3413">
            <w:r>
              <w:t>If there is a network issue, a message will prompt the user to check their internet connection or try again later.</w:t>
            </w:r>
          </w:p>
        </w:tc>
      </w:tr>
    </w:tbl>
    <w:p w14:paraId="5E70C997" w14:textId="77777777" w:rsidR="00684EF6" w:rsidRDefault="00684EF6" w:rsidP="00684EF6"/>
    <w:p w14:paraId="30CEFB9C" w14:textId="77777777" w:rsidR="002B3413" w:rsidRDefault="002B3413" w:rsidP="00684EF6"/>
    <w:p w14:paraId="3C3F34B7" w14:textId="77777777" w:rsidR="002B3413" w:rsidRDefault="002B3413" w:rsidP="00684EF6"/>
    <w:p w14:paraId="33F4B68D" w14:textId="77777777" w:rsidR="002B3413" w:rsidRDefault="002B3413" w:rsidP="00684EF6"/>
    <w:p w14:paraId="402D57DE" w14:textId="77777777" w:rsidR="002B3413" w:rsidRDefault="002B3413" w:rsidP="00684EF6"/>
    <w:tbl>
      <w:tblPr>
        <w:tblStyle w:val="TableGrid"/>
        <w:tblW w:w="0" w:type="auto"/>
        <w:tblLook w:val="04A0" w:firstRow="1" w:lastRow="0" w:firstColumn="1" w:lastColumn="0" w:noHBand="0" w:noVBand="1"/>
      </w:tblPr>
      <w:tblGrid>
        <w:gridCol w:w="3138"/>
        <w:gridCol w:w="4129"/>
        <w:gridCol w:w="3501"/>
      </w:tblGrid>
      <w:tr w:rsidR="002B3413" w14:paraId="344371CA" w14:textId="77777777" w:rsidTr="00D33953">
        <w:tc>
          <w:tcPr>
            <w:tcW w:w="3138" w:type="dxa"/>
            <w:shd w:val="clear" w:color="auto" w:fill="9E9E9E" w:themeFill="text2" w:themeFillTint="99"/>
          </w:tcPr>
          <w:p w14:paraId="2A714C00" w14:textId="5A09E58D" w:rsidR="002B3413" w:rsidRDefault="002B3413" w:rsidP="00887857">
            <w:r w:rsidRPr="002B3413">
              <w:t>User Story 24: Open/Close Restaurant (Restaurant Owner)</w:t>
            </w:r>
          </w:p>
        </w:tc>
        <w:tc>
          <w:tcPr>
            <w:tcW w:w="4129" w:type="dxa"/>
            <w:shd w:val="clear" w:color="auto" w:fill="9E9E9E" w:themeFill="text2" w:themeFillTint="99"/>
          </w:tcPr>
          <w:p w14:paraId="577D6C2C" w14:textId="46B430AE" w:rsidR="002B3413" w:rsidRDefault="00104DB3" w:rsidP="00887857">
            <w:r w:rsidRPr="00104DB3">
              <w:t>Task: Allow restaurant owners to open or close their restaurant</w:t>
            </w:r>
          </w:p>
        </w:tc>
        <w:tc>
          <w:tcPr>
            <w:tcW w:w="3501" w:type="dxa"/>
            <w:shd w:val="clear" w:color="auto" w:fill="9E9E9E" w:themeFill="text2" w:themeFillTint="99"/>
          </w:tcPr>
          <w:p w14:paraId="01ABBB77" w14:textId="77777777" w:rsidR="002B3413" w:rsidRDefault="002B3413" w:rsidP="00887857">
            <w:r w:rsidRPr="00E62EF9">
              <w:t>Priority: Highest</w:t>
            </w:r>
          </w:p>
        </w:tc>
      </w:tr>
      <w:tr w:rsidR="00D33953" w14:paraId="4B8B9994" w14:textId="77777777" w:rsidTr="00D33953">
        <w:tc>
          <w:tcPr>
            <w:tcW w:w="10768" w:type="dxa"/>
            <w:gridSpan w:val="3"/>
            <w:shd w:val="clear" w:color="auto" w:fill="92D050"/>
          </w:tcPr>
          <w:p w14:paraId="60FFB3D3" w14:textId="77777777" w:rsidR="00D33953" w:rsidRDefault="00D33953" w:rsidP="00104DB3">
            <w:pPr>
              <w:jc w:val="center"/>
            </w:pPr>
            <w:r>
              <w:t>As a Restaurant owner,</w:t>
            </w:r>
          </w:p>
          <w:p w14:paraId="4CA292D3" w14:textId="77777777" w:rsidR="00D33953" w:rsidRDefault="00D33953" w:rsidP="00104DB3">
            <w:pPr>
              <w:jc w:val="center"/>
            </w:pPr>
            <w:r>
              <w:t>I want to open or close my restaurant when needed,</w:t>
            </w:r>
          </w:p>
          <w:p w14:paraId="3618B26A" w14:textId="13E77515" w:rsidR="00D33953" w:rsidRDefault="00D33953" w:rsidP="00104DB3">
            <w:pPr>
              <w:jc w:val="center"/>
            </w:pPr>
            <w:r>
              <w:t>So that users can see whether the restaurant is open or closed when they search for it.</w:t>
            </w:r>
          </w:p>
        </w:tc>
      </w:tr>
      <w:tr w:rsidR="002B3413" w14:paraId="342B1E94" w14:textId="77777777" w:rsidTr="00D33953">
        <w:tc>
          <w:tcPr>
            <w:tcW w:w="10768" w:type="dxa"/>
            <w:gridSpan w:val="3"/>
          </w:tcPr>
          <w:p w14:paraId="75BB7958" w14:textId="77777777" w:rsidR="002B3413" w:rsidRDefault="002B3413" w:rsidP="00887857">
            <w:r>
              <w:t xml:space="preserve">    Business Value (BV): 1000                                                                             Complexity Points (CP): 13</w:t>
            </w:r>
          </w:p>
        </w:tc>
      </w:tr>
      <w:tr w:rsidR="002B3413" w14:paraId="461DB76E" w14:textId="77777777" w:rsidTr="00D33953">
        <w:tc>
          <w:tcPr>
            <w:tcW w:w="10768" w:type="dxa"/>
            <w:gridSpan w:val="3"/>
          </w:tcPr>
          <w:p w14:paraId="590942B5" w14:textId="77777777" w:rsidR="00104DB3" w:rsidRDefault="00104DB3" w:rsidP="00104DB3">
            <w:r>
              <w:t>Acceptance Criteria:</w:t>
            </w:r>
          </w:p>
          <w:p w14:paraId="5350F2EB" w14:textId="77777777" w:rsidR="00104DB3" w:rsidRDefault="00104DB3" w:rsidP="00104DB3">
            <w:r>
              <w:t>The system should show the restaurant’s open or closed status when customers search for it.</w:t>
            </w:r>
          </w:p>
          <w:p w14:paraId="6384010D" w14:textId="77777777" w:rsidR="00104DB3" w:rsidRDefault="00104DB3" w:rsidP="00104DB3">
            <w:r>
              <w:t>Basic Flow:</w:t>
            </w:r>
          </w:p>
          <w:p w14:paraId="5A294E33" w14:textId="77777777" w:rsidR="00104DB3" w:rsidRDefault="00104DB3" w:rsidP="00104DB3">
            <w:r>
              <w:t>The restaurant status (open/closed) should be displayed accurately when searched.</w:t>
            </w:r>
          </w:p>
          <w:p w14:paraId="7DA9EBBE" w14:textId="77777777" w:rsidR="00104DB3" w:rsidRDefault="00104DB3" w:rsidP="00104DB3">
            <w:r>
              <w:t>Alternative Flow:</w:t>
            </w:r>
          </w:p>
          <w:p w14:paraId="7AC5C378" w14:textId="77777777" w:rsidR="00104DB3" w:rsidRDefault="00104DB3" w:rsidP="00104DB3">
            <w:r>
              <w:t>If the owner closes the restaurant but it still appears as open, customer support should be contacted to inform the customer.</w:t>
            </w:r>
          </w:p>
          <w:p w14:paraId="0FE8BEB8" w14:textId="77777777" w:rsidR="00104DB3" w:rsidRDefault="00104DB3" w:rsidP="00104DB3">
            <w:r>
              <w:t>Exceptional Flow:</w:t>
            </w:r>
          </w:p>
          <w:p w14:paraId="60C3799F" w14:textId="6EE95083" w:rsidR="002B3413" w:rsidRDefault="00104DB3" w:rsidP="00104DB3">
            <w:r>
              <w:t>If there is a network issue, a message will prompt the user to check their internet connection or try again later.</w:t>
            </w:r>
          </w:p>
        </w:tc>
      </w:tr>
    </w:tbl>
    <w:p w14:paraId="15F2A712" w14:textId="77777777" w:rsidR="002B3413" w:rsidRDefault="002B3413" w:rsidP="00684EF6"/>
    <w:tbl>
      <w:tblPr>
        <w:tblStyle w:val="TableGrid"/>
        <w:tblW w:w="0" w:type="auto"/>
        <w:tblLook w:val="04A0" w:firstRow="1" w:lastRow="0" w:firstColumn="1" w:lastColumn="0" w:noHBand="0" w:noVBand="1"/>
      </w:tblPr>
      <w:tblGrid>
        <w:gridCol w:w="3103"/>
        <w:gridCol w:w="4143"/>
        <w:gridCol w:w="3522"/>
      </w:tblGrid>
      <w:tr w:rsidR="00104DB3" w14:paraId="2984AB78" w14:textId="77777777" w:rsidTr="00D33953">
        <w:tc>
          <w:tcPr>
            <w:tcW w:w="3103" w:type="dxa"/>
            <w:shd w:val="clear" w:color="auto" w:fill="9E9E9E" w:themeFill="text2" w:themeFillTint="99"/>
          </w:tcPr>
          <w:p w14:paraId="0A65AA0E" w14:textId="6266850D" w:rsidR="00104DB3" w:rsidRDefault="00BF575C" w:rsidP="00887857">
            <w:r w:rsidRPr="00BF575C">
              <w:t>User Story 25: Modify Address for Delivery (Online User)</w:t>
            </w:r>
          </w:p>
        </w:tc>
        <w:tc>
          <w:tcPr>
            <w:tcW w:w="4143" w:type="dxa"/>
            <w:shd w:val="clear" w:color="auto" w:fill="9E9E9E" w:themeFill="text2" w:themeFillTint="99"/>
          </w:tcPr>
          <w:p w14:paraId="793999F3" w14:textId="536829A3" w:rsidR="00104DB3" w:rsidRDefault="00BF575C" w:rsidP="00887857">
            <w:r w:rsidRPr="00BF575C">
              <w:t>Task: Allow users to modify their delivery address</w:t>
            </w:r>
          </w:p>
        </w:tc>
        <w:tc>
          <w:tcPr>
            <w:tcW w:w="3522" w:type="dxa"/>
            <w:shd w:val="clear" w:color="auto" w:fill="9E9E9E" w:themeFill="text2" w:themeFillTint="99"/>
          </w:tcPr>
          <w:p w14:paraId="31D3E854" w14:textId="77777777" w:rsidR="00104DB3" w:rsidRDefault="00104DB3" w:rsidP="00887857">
            <w:r w:rsidRPr="00E62EF9">
              <w:t>Priority: Highest</w:t>
            </w:r>
          </w:p>
        </w:tc>
      </w:tr>
      <w:tr w:rsidR="00D33953" w14:paraId="458F969C" w14:textId="77777777" w:rsidTr="00D33953">
        <w:tc>
          <w:tcPr>
            <w:tcW w:w="10768" w:type="dxa"/>
            <w:gridSpan w:val="3"/>
            <w:shd w:val="clear" w:color="auto" w:fill="92D050"/>
          </w:tcPr>
          <w:p w14:paraId="1F6ED5CA" w14:textId="77777777" w:rsidR="00D33953" w:rsidRDefault="00D33953" w:rsidP="00BF575C">
            <w:pPr>
              <w:jc w:val="center"/>
            </w:pPr>
            <w:r>
              <w:t>As an Online user,</w:t>
            </w:r>
          </w:p>
          <w:p w14:paraId="7A0C63F8" w14:textId="77777777" w:rsidR="00D33953" w:rsidRDefault="00D33953" w:rsidP="00BF575C">
            <w:pPr>
              <w:jc w:val="center"/>
            </w:pPr>
            <w:r>
              <w:t>I want to modify my delivery address,</w:t>
            </w:r>
          </w:p>
          <w:p w14:paraId="55870A80" w14:textId="48642D22" w:rsidR="00D33953" w:rsidRDefault="00D33953" w:rsidP="00BF575C">
            <w:pPr>
              <w:jc w:val="center"/>
            </w:pPr>
            <w:r>
              <w:t>So that I can receive my food at the correct address.</w:t>
            </w:r>
          </w:p>
        </w:tc>
      </w:tr>
      <w:tr w:rsidR="00104DB3" w14:paraId="4448186E" w14:textId="77777777" w:rsidTr="00D33953">
        <w:tc>
          <w:tcPr>
            <w:tcW w:w="10768" w:type="dxa"/>
            <w:gridSpan w:val="3"/>
          </w:tcPr>
          <w:p w14:paraId="08AF331A" w14:textId="2D779BD0" w:rsidR="00104DB3" w:rsidRDefault="00104DB3" w:rsidP="00887857">
            <w:r>
              <w:t xml:space="preserve">    Business Value (BV): </w:t>
            </w:r>
            <w:r w:rsidR="00BF575C">
              <w:t>5</w:t>
            </w:r>
            <w:r>
              <w:t xml:space="preserve">00                                                                             Complexity Points (CP): </w:t>
            </w:r>
            <w:r w:rsidR="00BF575C">
              <w:t>5</w:t>
            </w:r>
          </w:p>
        </w:tc>
      </w:tr>
      <w:tr w:rsidR="00104DB3" w14:paraId="32924260" w14:textId="77777777" w:rsidTr="00D33953">
        <w:tc>
          <w:tcPr>
            <w:tcW w:w="10768" w:type="dxa"/>
            <w:gridSpan w:val="3"/>
          </w:tcPr>
          <w:p w14:paraId="2CDF3123" w14:textId="77777777" w:rsidR="00BF575C" w:rsidRDefault="00BF575C" w:rsidP="00BF575C">
            <w:r>
              <w:t>Acceptance Criteria:</w:t>
            </w:r>
          </w:p>
          <w:p w14:paraId="096CC650" w14:textId="77777777" w:rsidR="00BF575C" w:rsidRDefault="00BF575C" w:rsidP="00BF575C">
            <w:r>
              <w:t>Once the user enters their order, it should be delivered to the given address.</w:t>
            </w:r>
          </w:p>
          <w:p w14:paraId="2D00A030" w14:textId="77777777" w:rsidR="00BF575C" w:rsidRDefault="00BF575C" w:rsidP="00BF575C">
            <w:r>
              <w:t>Basic Flow:</w:t>
            </w:r>
          </w:p>
          <w:p w14:paraId="0C0E22F7" w14:textId="77777777" w:rsidR="00BF575C" w:rsidRDefault="00BF575C" w:rsidP="00BF575C">
            <w:r>
              <w:t>The customer must enter a valid address for the food delivery.</w:t>
            </w:r>
          </w:p>
          <w:p w14:paraId="156002D3" w14:textId="77777777" w:rsidR="00BF575C" w:rsidRDefault="00BF575C" w:rsidP="00BF575C">
            <w:r>
              <w:t>Alternative Flow:</w:t>
            </w:r>
          </w:p>
          <w:p w14:paraId="1F5908C2" w14:textId="77777777" w:rsidR="00BF575C" w:rsidRDefault="00BF575C" w:rsidP="00BF575C">
            <w:r>
              <w:t xml:space="preserve">If the customer enters incorrect or </w:t>
            </w:r>
            <w:proofErr w:type="gramStart"/>
            <w:r>
              <w:t>mismatched</w:t>
            </w:r>
            <w:proofErr w:type="gramEnd"/>
            <w:r>
              <w:t xml:space="preserve"> details, the delivery partner will not be able to deliver the food. The user can modify the address before placing the order.</w:t>
            </w:r>
          </w:p>
          <w:p w14:paraId="35B1C57B" w14:textId="77777777" w:rsidR="00BF575C" w:rsidRDefault="00BF575C" w:rsidP="00BF575C">
            <w:r>
              <w:t>Exceptional Flow:</w:t>
            </w:r>
          </w:p>
          <w:p w14:paraId="63183410" w14:textId="7FF1D2B3" w:rsidR="00104DB3" w:rsidRDefault="00BF575C" w:rsidP="00BF575C">
            <w:r>
              <w:t>If there is a network issue, a message will prompt the user to check their internet connection or try again later.</w:t>
            </w:r>
          </w:p>
        </w:tc>
      </w:tr>
    </w:tbl>
    <w:p w14:paraId="3F8D9D4B" w14:textId="77777777" w:rsidR="00684EF6" w:rsidRDefault="00684EF6" w:rsidP="00684EF6"/>
    <w:tbl>
      <w:tblPr>
        <w:tblStyle w:val="TableGrid"/>
        <w:tblW w:w="0" w:type="auto"/>
        <w:tblLook w:val="04A0" w:firstRow="1" w:lastRow="0" w:firstColumn="1" w:lastColumn="0" w:noHBand="0" w:noVBand="1"/>
      </w:tblPr>
      <w:tblGrid>
        <w:gridCol w:w="3138"/>
        <w:gridCol w:w="4129"/>
        <w:gridCol w:w="3501"/>
      </w:tblGrid>
      <w:tr w:rsidR="00BF575C" w14:paraId="271F96F8" w14:textId="77777777" w:rsidTr="00D33953">
        <w:tc>
          <w:tcPr>
            <w:tcW w:w="3138" w:type="dxa"/>
            <w:shd w:val="clear" w:color="auto" w:fill="9E9E9E" w:themeFill="text2" w:themeFillTint="99"/>
          </w:tcPr>
          <w:p w14:paraId="23029A27" w14:textId="61FFCE0D" w:rsidR="00BF575C" w:rsidRDefault="00BF575C" w:rsidP="00887857">
            <w:r w:rsidRPr="00BF575C">
              <w:t>User Story 26: View Revenue Week Wise (Restaurant Owner)</w:t>
            </w:r>
          </w:p>
        </w:tc>
        <w:tc>
          <w:tcPr>
            <w:tcW w:w="4129" w:type="dxa"/>
            <w:shd w:val="clear" w:color="auto" w:fill="9E9E9E" w:themeFill="text2" w:themeFillTint="99"/>
          </w:tcPr>
          <w:p w14:paraId="35E09493" w14:textId="2CAFA05E" w:rsidR="00BF575C" w:rsidRDefault="00BF575C" w:rsidP="00887857">
            <w:r w:rsidRPr="00BF575C">
              <w:t>Task: Enable restaurant owners to view revenue week-wise</w:t>
            </w:r>
          </w:p>
        </w:tc>
        <w:tc>
          <w:tcPr>
            <w:tcW w:w="3501" w:type="dxa"/>
            <w:shd w:val="clear" w:color="auto" w:fill="9E9E9E" w:themeFill="text2" w:themeFillTint="99"/>
          </w:tcPr>
          <w:p w14:paraId="03B08D0B" w14:textId="77777777" w:rsidR="00BF575C" w:rsidRDefault="00BF575C" w:rsidP="00887857">
            <w:r w:rsidRPr="00E62EF9">
              <w:t>Priority: Highest</w:t>
            </w:r>
          </w:p>
        </w:tc>
      </w:tr>
      <w:tr w:rsidR="00D33953" w14:paraId="3091C254" w14:textId="77777777" w:rsidTr="00D33953">
        <w:tc>
          <w:tcPr>
            <w:tcW w:w="10768" w:type="dxa"/>
            <w:gridSpan w:val="3"/>
            <w:shd w:val="clear" w:color="auto" w:fill="92D050"/>
          </w:tcPr>
          <w:p w14:paraId="4BEC1C1D" w14:textId="77777777" w:rsidR="00D33953" w:rsidRDefault="00D33953" w:rsidP="00BF575C">
            <w:pPr>
              <w:jc w:val="center"/>
            </w:pPr>
            <w:r>
              <w:t>As a Restaurant owner,</w:t>
            </w:r>
          </w:p>
          <w:p w14:paraId="3BFF5682" w14:textId="77777777" w:rsidR="00D33953" w:rsidRDefault="00D33953" w:rsidP="00BF575C">
            <w:pPr>
              <w:jc w:val="center"/>
            </w:pPr>
            <w:r>
              <w:t>I want to check the revenue week-wise,</w:t>
            </w:r>
          </w:p>
          <w:p w14:paraId="6FD76C21" w14:textId="4DA695C3" w:rsidR="00D33953" w:rsidRDefault="00D33953" w:rsidP="00BF575C">
            <w:pPr>
              <w:jc w:val="center"/>
            </w:pPr>
            <w:r>
              <w:t>So that I can view the revenue generated through Scrum Food app.</w:t>
            </w:r>
          </w:p>
        </w:tc>
      </w:tr>
      <w:tr w:rsidR="00BF575C" w14:paraId="6ECDBD14" w14:textId="77777777" w:rsidTr="00D33953">
        <w:tc>
          <w:tcPr>
            <w:tcW w:w="10768" w:type="dxa"/>
            <w:gridSpan w:val="3"/>
          </w:tcPr>
          <w:p w14:paraId="53F811BF" w14:textId="77777777" w:rsidR="00BF575C" w:rsidRDefault="00BF575C" w:rsidP="00887857">
            <w:r>
              <w:t xml:space="preserve">    Business Value (BV): 500                                                                             Complexity Points (CP): 5</w:t>
            </w:r>
          </w:p>
        </w:tc>
      </w:tr>
      <w:tr w:rsidR="00BF575C" w14:paraId="0F6DA2D0" w14:textId="77777777" w:rsidTr="00D33953">
        <w:tc>
          <w:tcPr>
            <w:tcW w:w="10768" w:type="dxa"/>
            <w:gridSpan w:val="3"/>
          </w:tcPr>
          <w:p w14:paraId="0E14B5E3" w14:textId="77777777" w:rsidR="00BF575C" w:rsidRDefault="00BF575C" w:rsidP="00BF575C">
            <w:r>
              <w:t>Acceptance Criteria:</w:t>
            </w:r>
          </w:p>
          <w:p w14:paraId="4B9276C4" w14:textId="77777777" w:rsidR="00BF575C" w:rsidRDefault="00BF575C" w:rsidP="00BF575C">
            <w:r>
              <w:t>Display a list of orders, billing, revenue, and payment details for a particular week.</w:t>
            </w:r>
          </w:p>
          <w:p w14:paraId="4CE32AF9" w14:textId="77777777" w:rsidR="00BF575C" w:rsidRDefault="00BF575C" w:rsidP="00BF575C">
            <w:r>
              <w:t>Provide an option to fetch these details in Excel format.</w:t>
            </w:r>
          </w:p>
          <w:p w14:paraId="41F47044" w14:textId="77777777" w:rsidR="00BF575C" w:rsidRDefault="00BF575C" w:rsidP="00BF575C">
            <w:r>
              <w:lastRenderedPageBreak/>
              <w:t>Basic Flow:</w:t>
            </w:r>
          </w:p>
          <w:p w14:paraId="5983CA6D" w14:textId="77777777" w:rsidR="00BF575C" w:rsidRDefault="00BF575C" w:rsidP="00BF575C">
            <w:r>
              <w:t xml:space="preserve">When the restaurant owner enters a date, the system should display the revenue details for that </w:t>
            </w:r>
            <w:proofErr w:type="gramStart"/>
            <w:r>
              <w:t>particular week</w:t>
            </w:r>
            <w:proofErr w:type="gramEnd"/>
            <w:r>
              <w:t>.</w:t>
            </w:r>
          </w:p>
          <w:p w14:paraId="2FF99CC1" w14:textId="77777777" w:rsidR="00BF575C" w:rsidRDefault="00BF575C" w:rsidP="00BF575C">
            <w:r>
              <w:t>Alternative Flow:</w:t>
            </w:r>
          </w:p>
          <w:p w14:paraId="15FF53D6" w14:textId="77777777" w:rsidR="00BF575C" w:rsidRDefault="00BF575C" w:rsidP="00BF575C">
            <w:r>
              <w:t>Revenue details should be available for at least the last 5 financial years. If the date format is incorrect, the system will not display the revenue details.</w:t>
            </w:r>
          </w:p>
          <w:p w14:paraId="7F3FE34C" w14:textId="77777777" w:rsidR="00BF575C" w:rsidRDefault="00BF575C" w:rsidP="00BF575C">
            <w:r>
              <w:t>Exceptional Flow:</w:t>
            </w:r>
          </w:p>
          <w:p w14:paraId="7390A743" w14:textId="50FFE168" w:rsidR="00BF575C" w:rsidRDefault="00BF575C" w:rsidP="00BF575C">
            <w:r>
              <w:t>If there is a network issue, a message will prompt the user to check their internet connection or try again later.</w:t>
            </w:r>
          </w:p>
        </w:tc>
      </w:tr>
    </w:tbl>
    <w:p w14:paraId="1FF838D2" w14:textId="77777777" w:rsidR="00684EF6" w:rsidRDefault="00684EF6" w:rsidP="00684EF6"/>
    <w:p w14:paraId="35FD1A44" w14:textId="77777777" w:rsidR="00684EF6" w:rsidRDefault="00684EF6" w:rsidP="00684EF6"/>
    <w:tbl>
      <w:tblPr>
        <w:tblStyle w:val="TableGrid"/>
        <w:tblW w:w="0" w:type="auto"/>
        <w:tblLook w:val="04A0" w:firstRow="1" w:lastRow="0" w:firstColumn="1" w:lastColumn="0" w:noHBand="0" w:noVBand="1"/>
      </w:tblPr>
      <w:tblGrid>
        <w:gridCol w:w="3138"/>
        <w:gridCol w:w="4129"/>
        <w:gridCol w:w="3501"/>
      </w:tblGrid>
      <w:tr w:rsidR="00BF575C" w14:paraId="23B11DE9" w14:textId="77777777" w:rsidTr="00D33953">
        <w:tc>
          <w:tcPr>
            <w:tcW w:w="3138" w:type="dxa"/>
            <w:shd w:val="clear" w:color="auto" w:fill="9E9E9E" w:themeFill="text2" w:themeFillTint="99"/>
          </w:tcPr>
          <w:p w14:paraId="44D1C369" w14:textId="1994F656" w:rsidR="00BF575C" w:rsidRDefault="00BF575C" w:rsidP="00887857">
            <w:r w:rsidRPr="00BF575C">
              <w:t>User Story 27: View Revenue Month Wise (Restaurant Owner)</w:t>
            </w:r>
          </w:p>
        </w:tc>
        <w:tc>
          <w:tcPr>
            <w:tcW w:w="4129" w:type="dxa"/>
            <w:shd w:val="clear" w:color="auto" w:fill="9E9E9E" w:themeFill="text2" w:themeFillTint="99"/>
          </w:tcPr>
          <w:p w14:paraId="3E427467" w14:textId="4950647E" w:rsidR="00BF575C" w:rsidRDefault="00BF575C" w:rsidP="00887857">
            <w:r w:rsidRPr="00BF575C">
              <w:t>Task: Enable restaurant owners to view revenue month-wise</w:t>
            </w:r>
          </w:p>
        </w:tc>
        <w:tc>
          <w:tcPr>
            <w:tcW w:w="3501" w:type="dxa"/>
            <w:shd w:val="clear" w:color="auto" w:fill="9E9E9E" w:themeFill="text2" w:themeFillTint="99"/>
          </w:tcPr>
          <w:p w14:paraId="1678646B" w14:textId="77777777" w:rsidR="00BF575C" w:rsidRDefault="00BF575C" w:rsidP="00887857">
            <w:r w:rsidRPr="00E62EF9">
              <w:t>Priority: Highest</w:t>
            </w:r>
          </w:p>
        </w:tc>
      </w:tr>
      <w:tr w:rsidR="00D33953" w14:paraId="62D8DA51" w14:textId="77777777" w:rsidTr="00D33953">
        <w:tc>
          <w:tcPr>
            <w:tcW w:w="10768" w:type="dxa"/>
            <w:gridSpan w:val="3"/>
            <w:shd w:val="clear" w:color="auto" w:fill="92D050"/>
          </w:tcPr>
          <w:p w14:paraId="62B1B623" w14:textId="77777777" w:rsidR="00D33953" w:rsidRDefault="00D33953" w:rsidP="00BF575C">
            <w:pPr>
              <w:jc w:val="center"/>
            </w:pPr>
            <w:r>
              <w:t>As a Restaurant owner,</w:t>
            </w:r>
          </w:p>
          <w:p w14:paraId="56A55739" w14:textId="77777777" w:rsidR="00D33953" w:rsidRDefault="00D33953" w:rsidP="00BF575C">
            <w:pPr>
              <w:jc w:val="center"/>
            </w:pPr>
            <w:r>
              <w:t>I want to check the revenue month-wise,</w:t>
            </w:r>
          </w:p>
          <w:p w14:paraId="57B7CA0A" w14:textId="201015E1" w:rsidR="00D33953" w:rsidRDefault="00D33953" w:rsidP="00BF575C">
            <w:pPr>
              <w:jc w:val="center"/>
            </w:pPr>
            <w:r>
              <w:t>So that I can view the revenue generated through Scrum Food app.</w:t>
            </w:r>
          </w:p>
        </w:tc>
      </w:tr>
      <w:tr w:rsidR="00BF575C" w14:paraId="7C71752B" w14:textId="77777777" w:rsidTr="00D33953">
        <w:tc>
          <w:tcPr>
            <w:tcW w:w="10768" w:type="dxa"/>
            <w:gridSpan w:val="3"/>
          </w:tcPr>
          <w:p w14:paraId="6E638EFD" w14:textId="77777777" w:rsidR="00BF575C" w:rsidRDefault="00BF575C" w:rsidP="00887857">
            <w:r>
              <w:t xml:space="preserve">    Business Value (BV): 500                                                                             Complexity Points (CP): 5</w:t>
            </w:r>
          </w:p>
        </w:tc>
      </w:tr>
      <w:tr w:rsidR="00BF575C" w14:paraId="195A9004" w14:textId="77777777" w:rsidTr="00D33953">
        <w:tc>
          <w:tcPr>
            <w:tcW w:w="10768" w:type="dxa"/>
            <w:gridSpan w:val="3"/>
          </w:tcPr>
          <w:p w14:paraId="5FED4602" w14:textId="77777777" w:rsidR="00BF575C" w:rsidRDefault="00BF575C" w:rsidP="00BF575C">
            <w:r>
              <w:t>Acceptance Criteria:</w:t>
            </w:r>
          </w:p>
          <w:p w14:paraId="2CA3AD38" w14:textId="77777777" w:rsidR="00BF575C" w:rsidRDefault="00BF575C" w:rsidP="00BF575C">
            <w:r>
              <w:t>Display a list of orders, billing, revenue, and payment details for a particular month.</w:t>
            </w:r>
          </w:p>
          <w:p w14:paraId="1E3905CD" w14:textId="77777777" w:rsidR="00BF575C" w:rsidRDefault="00BF575C" w:rsidP="00BF575C">
            <w:r>
              <w:t>Provide an option to fetch these details in Excel format.</w:t>
            </w:r>
          </w:p>
          <w:p w14:paraId="0CA055C1" w14:textId="77777777" w:rsidR="00BF575C" w:rsidRDefault="00BF575C" w:rsidP="00BF575C">
            <w:r>
              <w:t>Basic Flow:</w:t>
            </w:r>
          </w:p>
          <w:p w14:paraId="7E067D24" w14:textId="77777777" w:rsidR="00BF575C" w:rsidRDefault="00BF575C" w:rsidP="00BF575C">
            <w:r>
              <w:t xml:space="preserve">When the restaurant owner enters a date, the system should display the revenue details for that </w:t>
            </w:r>
            <w:proofErr w:type="gramStart"/>
            <w:r>
              <w:t>particular month</w:t>
            </w:r>
            <w:proofErr w:type="gramEnd"/>
            <w:r>
              <w:t>.</w:t>
            </w:r>
          </w:p>
          <w:p w14:paraId="59FBB87A" w14:textId="77777777" w:rsidR="00BF575C" w:rsidRDefault="00BF575C" w:rsidP="00BF575C">
            <w:r>
              <w:t>Alternative Flow:</w:t>
            </w:r>
          </w:p>
          <w:p w14:paraId="28E0F777" w14:textId="77777777" w:rsidR="00BF575C" w:rsidRDefault="00BF575C" w:rsidP="00BF575C">
            <w:r>
              <w:t>Revenue details should be available for at least the last 5 financial years. If the date format is incorrect, the system will not display the revenue details.</w:t>
            </w:r>
          </w:p>
          <w:p w14:paraId="59824D39" w14:textId="77777777" w:rsidR="00BF575C" w:rsidRDefault="00BF575C" w:rsidP="00BF575C">
            <w:r>
              <w:t>Exceptional Flow:</w:t>
            </w:r>
          </w:p>
          <w:p w14:paraId="584CE784" w14:textId="76D95800" w:rsidR="00BF575C" w:rsidRDefault="00BF575C" w:rsidP="00BF575C">
            <w:r>
              <w:t>If there is a network issue, a message will prompt the user to check their internet connection or try again later.</w:t>
            </w:r>
          </w:p>
        </w:tc>
      </w:tr>
    </w:tbl>
    <w:p w14:paraId="72AD4113" w14:textId="77777777" w:rsidR="00684EF6" w:rsidRDefault="00684EF6" w:rsidP="00684EF6"/>
    <w:tbl>
      <w:tblPr>
        <w:tblStyle w:val="TableGrid"/>
        <w:tblW w:w="0" w:type="auto"/>
        <w:tblLook w:val="04A0" w:firstRow="1" w:lastRow="0" w:firstColumn="1" w:lastColumn="0" w:noHBand="0" w:noVBand="1"/>
      </w:tblPr>
      <w:tblGrid>
        <w:gridCol w:w="3113"/>
        <w:gridCol w:w="4142"/>
        <w:gridCol w:w="3513"/>
      </w:tblGrid>
      <w:tr w:rsidR="00BF575C" w14:paraId="1D638ECF" w14:textId="77777777" w:rsidTr="00D33953">
        <w:tc>
          <w:tcPr>
            <w:tcW w:w="3113" w:type="dxa"/>
            <w:shd w:val="clear" w:color="auto" w:fill="9E9E9E" w:themeFill="text2" w:themeFillTint="99"/>
          </w:tcPr>
          <w:p w14:paraId="50C62AAF" w14:textId="46EE3E0C" w:rsidR="00BF575C" w:rsidRDefault="00BF575C" w:rsidP="00887857">
            <w:r w:rsidRPr="00BF575C">
              <w:t>User Story 28: View Cancelled Order Details (Regional Admin)</w:t>
            </w:r>
          </w:p>
        </w:tc>
        <w:tc>
          <w:tcPr>
            <w:tcW w:w="4142" w:type="dxa"/>
            <w:shd w:val="clear" w:color="auto" w:fill="9E9E9E" w:themeFill="text2" w:themeFillTint="99"/>
          </w:tcPr>
          <w:p w14:paraId="5D6056FC" w14:textId="4568EA95" w:rsidR="00BF575C" w:rsidRDefault="00BF575C" w:rsidP="00887857">
            <w:r w:rsidRPr="00BF575C">
              <w:t>Task: Regional Admin should view cancelled order details</w:t>
            </w:r>
          </w:p>
        </w:tc>
        <w:tc>
          <w:tcPr>
            <w:tcW w:w="3513" w:type="dxa"/>
            <w:shd w:val="clear" w:color="auto" w:fill="9E9E9E" w:themeFill="text2" w:themeFillTint="99"/>
          </w:tcPr>
          <w:p w14:paraId="53F5F277" w14:textId="77777777" w:rsidR="00BF575C" w:rsidRDefault="00BF575C" w:rsidP="00887857">
            <w:r w:rsidRPr="00E62EF9">
              <w:t>Priority: Highest</w:t>
            </w:r>
          </w:p>
        </w:tc>
      </w:tr>
      <w:tr w:rsidR="00D33953" w14:paraId="343C5268" w14:textId="77777777" w:rsidTr="00D33953">
        <w:tc>
          <w:tcPr>
            <w:tcW w:w="10768" w:type="dxa"/>
            <w:gridSpan w:val="3"/>
            <w:shd w:val="clear" w:color="auto" w:fill="92D050"/>
          </w:tcPr>
          <w:p w14:paraId="57EB0E5A" w14:textId="77777777" w:rsidR="00D33953" w:rsidRDefault="00D33953" w:rsidP="00BF575C">
            <w:pPr>
              <w:jc w:val="center"/>
            </w:pPr>
            <w:r>
              <w:t>As a Regional Admin,</w:t>
            </w:r>
          </w:p>
          <w:p w14:paraId="6F928290" w14:textId="77777777" w:rsidR="00D33953" w:rsidRDefault="00D33953" w:rsidP="00BF575C">
            <w:pPr>
              <w:jc w:val="center"/>
            </w:pPr>
            <w:r>
              <w:t>I want to see the cancelled order details,</w:t>
            </w:r>
          </w:p>
          <w:p w14:paraId="76B45D2B" w14:textId="62A7AF6B" w:rsidR="00D33953" w:rsidRDefault="00D33953" w:rsidP="00BF575C">
            <w:pPr>
              <w:jc w:val="center"/>
            </w:pPr>
            <w:r>
              <w:t>So that I can track why an order got cancelled.</w:t>
            </w:r>
          </w:p>
        </w:tc>
      </w:tr>
      <w:tr w:rsidR="00BF575C" w14:paraId="5A74953C" w14:textId="77777777" w:rsidTr="00D33953">
        <w:tc>
          <w:tcPr>
            <w:tcW w:w="10768" w:type="dxa"/>
            <w:gridSpan w:val="3"/>
          </w:tcPr>
          <w:p w14:paraId="308787E1" w14:textId="7C71F0FE" w:rsidR="00BF575C" w:rsidRDefault="00BF575C" w:rsidP="00887857">
            <w:r>
              <w:t xml:space="preserve">    Business Value (BV): 1000                                                                             Complexity Points (CP): 1</w:t>
            </w:r>
          </w:p>
        </w:tc>
      </w:tr>
      <w:tr w:rsidR="00BF575C" w14:paraId="27DFB028" w14:textId="77777777" w:rsidTr="00D33953">
        <w:tc>
          <w:tcPr>
            <w:tcW w:w="10768" w:type="dxa"/>
            <w:gridSpan w:val="3"/>
          </w:tcPr>
          <w:p w14:paraId="6BEFFC64" w14:textId="77777777" w:rsidR="00BF575C" w:rsidRDefault="00BF575C" w:rsidP="00BF575C">
            <w:r>
              <w:t>Acceptance Criteria:</w:t>
            </w:r>
          </w:p>
          <w:p w14:paraId="70B27B0A" w14:textId="77777777" w:rsidR="00BF575C" w:rsidRDefault="00BF575C" w:rsidP="00BF575C">
            <w:r>
              <w:t>Display the order ID, description, and cancellation reason.</w:t>
            </w:r>
          </w:p>
          <w:p w14:paraId="0A27326F" w14:textId="77777777" w:rsidR="00BF575C" w:rsidRDefault="00BF575C" w:rsidP="00BF575C">
            <w:r>
              <w:t xml:space="preserve">If the order </w:t>
            </w:r>
            <w:proofErr w:type="gramStart"/>
            <w:r>
              <w:t>was cancelled due</w:t>
            </w:r>
            <w:proofErr w:type="gramEnd"/>
            <w:r>
              <w:t xml:space="preserve"> to a valid reason, a refund should be processed.</w:t>
            </w:r>
          </w:p>
          <w:p w14:paraId="1CC69349" w14:textId="77777777" w:rsidR="00BF575C" w:rsidRDefault="00BF575C" w:rsidP="00BF575C">
            <w:r>
              <w:t>Basic Flow:</w:t>
            </w:r>
          </w:p>
          <w:p w14:paraId="090D0B86" w14:textId="77777777" w:rsidR="00BF575C" w:rsidRDefault="00BF575C" w:rsidP="00BF575C">
            <w:r>
              <w:t>All details of the cancelled order should be displayed correctly, and refunds should be processed if necessary.</w:t>
            </w:r>
          </w:p>
          <w:p w14:paraId="547FC967" w14:textId="77777777" w:rsidR="00BF575C" w:rsidRDefault="00BF575C" w:rsidP="00BF575C">
            <w:r>
              <w:t>Alternative Flow:</w:t>
            </w:r>
          </w:p>
          <w:p w14:paraId="455E5753" w14:textId="77777777" w:rsidR="00BF575C" w:rsidRDefault="00BF575C" w:rsidP="00BF575C">
            <w:r>
              <w:t>If customer details are incorrect, the refund details should not be displayed.</w:t>
            </w:r>
          </w:p>
          <w:p w14:paraId="4F48DC00" w14:textId="77777777" w:rsidR="00BF575C" w:rsidRDefault="00BF575C" w:rsidP="00BF575C">
            <w:r>
              <w:t>Exceptional Flow:</w:t>
            </w:r>
          </w:p>
          <w:p w14:paraId="10ABBF89" w14:textId="392CC577" w:rsidR="00BF575C" w:rsidRDefault="00BF575C" w:rsidP="00BF575C">
            <w:r>
              <w:t>If there is a network issue, a message will prompt the user to check their internet connection or try again later.</w:t>
            </w:r>
          </w:p>
        </w:tc>
      </w:tr>
    </w:tbl>
    <w:p w14:paraId="20BF6E1A" w14:textId="77777777" w:rsidR="00684EF6" w:rsidRDefault="00684EF6" w:rsidP="00684EF6"/>
    <w:tbl>
      <w:tblPr>
        <w:tblStyle w:val="TableGrid"/>
        <w:tblW w:w="0" w:type="auto"/>
        <w:tblLook w:val="04A0" w:firstRow="1" w:lastRow="0" w:firstColumn="1" w:lastColumn="0" w:noHBand="0" w:noVBand="1"/>
      </w:tblPr>
      <w:tblGrid>
        <w:gridCol w:w="3138"/>
        <w:gridCol w:w="4129"/>
        <w:gridCol w:w="3501"/>
      </w:tblGrid>
      <w:tr w:rsidR="00BF575C" w14:paraId="22F93186" w14:textId="77777777" w:rsidTr="00D33953">
        <w:tc>
          <w:tcPr>
            <w:tcW w:w="3138" w:type="dxa"/>
            <w:shd w:val="clear" w:color="auto" w:fill="9E9E9E" w:themeFill="text2" w:themeFillTint="99"/>
          </w:tcPr>
          <w:p w14:paraId="191FC527" w14:textId="26D8479B" w:rsidR="00BF575C" w:rsidRDefault="00196766" w:rsidP="00196766">
            <w:r>
              <w:t>User Story 29: View Revenue Yearly (Restaurant Owner)</w:t>
            </w:r>
          </w:p>
        </w:tc>
        <w:tc>
          <w:tcPr>
            <w:tcW w:w="4129" w:type="dxa"/>
            <w:shd w:val="clear" w:color="auto" w:fill="9E9E9E" w:themeFill="text2" w:themeFillTint="99"/>
          </w:tcPr>
          <w:p w14:paraId="72DB20B0" w14:textId="0604DEC6" w:rsidR="00BF575C" w:rsidRDefault="00196766" w:rsidP="00887857">
            <w:r w:rsidRPr="00196766">
              <w:t>Task: Enable restaurant owners to view revenue yearly</w:t>
            </w:r>
          </w:p>
        </w:tc>
        <w:tc>
          <w:tcPr>
            <w:tcW w:w="3501" w:type="dxa"/>
            <w:shd w:val="clear" w:color="auto" w:fill="9E9E9E" w:themeFill="text2" w:themeFillTint="99"/>
          </w:tcPr>
          <w:p w14:paraId="5B81F0A1" w14:textId="77777777" w:rsidR="00BF575C" w:rsidRDefault="00BF575C" w:rsidP="00887857">
            <w:r w:rsidRPr="00E62EF9">
              <w:t>Priority: Highest</w:t>
            </w:r>
          </w:p>
        </w:tc>
      </w:tr>
      <w:tr w:rsidR="00D33953" w14:paraId="093238BA" w14:textId="77777777" w:rsidTr="00D33953">
        <w:tc>
          <w:tcPr>
            <w:tcW w:w="10768" w:type="dxa"/>
            <w:gridSpan w:val="3"/>
            <w:shd w:val="clear" w:color="auto" w:fill="92D050"/>
          </w:tcPr>
          <w:p w14:paraId="14BD4A9A" w14:textId="77777777" w:rsidR="00D33953" w:rsidRDefault="00D33953" w:rsidP="00196766">
            <w:pPr>
              <w:jc w:val="center"/>
            </w:pPr>
            <w:r>
              <w:t>As a Restaurant owner,</w:t>
            </w:r>
          </w:p>
          <w:p w14:paraId="3CE3B8B5" w14:textId="77777777" w:rsidR="00D33953" w:rsidRDefault="00D33953" w:rsidP="00196766">
            <w:pPr>
              <w:jc w:val="center"/>
            </w:pPr>
            <w:r>
              <w:lastRenderedPageBreak/>
              <w:t>I want to check the revenue year-wise,</w:t>
            </w:r>
          </w:p>
          <w:p w14:paraId="3DF6C2B5" w14:textId="0731CB87" w:rsidR="00D33953" w:rsidRDefault="00D33953" w:rsidP="00196766">
            <w:pPr>
              <w:jc w:val="center"/>
            </w:pPr>
            <w:r>
              <w:t>So that I can view the revenue generated through Scrum Food app.</w:t>
            </w:r>
          </w:p>
        </w:tc>
      </w:tr>
      <w:tr w:rsidR="00BF575C" w14:paraId="2E824FB7" w14:textId="77777777" w:rsidTr="00D33953">
        <w:tc>
          <w:tcPr>
            <w:tcW w:w="10768" w:type="dxa"/>
            <w:gridSpan w:val="3"/>
          </w:tcPr>
          <w:p w14:paraId="60516AFD" w14:textId="5EC944CE" w:rsidR="00BF575C" w:rsidRDefault="00BF575C" w:rsidP="00887857">
            <w:r>
              <w:lastRenderedPageBreak/>
              <w:t xml:space="preserve">    Business Value (BV): </w:t>
            </w:r>
            <w:r w:rsidR="00196766">
              <w:t>5</w:t>
            </w:r>
            <w:r>
              <w:t xml:space="preserve">00                                                                             Complexity Points (CP): </w:t>
            </w:r>
            <w:r w:rsidR="00196766">
              <w:t>5</w:t>
            </w:r>
          </w:p>
        </w:tc>
      </w:tr>
      <w:tr w:rsidR="00BF575C" w14:paraId="1FF46468" w14:textId="77777777" w:rsidTr="00D33953">
        <w:tc>
          <w:tcPr>
            <w:tcW w:w="10768" w:type="dxa"/>
            <w:gridSpan w:val="3"/>
          </w:tcPr>
          <w:p w14:paraId="3D32B2B0" w14:textId="77777777" w:rsidR="00196766" w:rsidRDefault="00196766" w:rsidP="00196766">
            <w:r>
              <w:t>Acceptance Criteria:</w:t>
            </w:r>
          </w:p>
          <w:p w14:paraId="5CFDF1A3" w14:textId="77777777" w:rsidR="00196766" w:rsidRDefault="00196766" w:rsidP="00196766">
            <w:r>
              <w:t>Display a list of orders, billing, revenue, and payment details for a particular year.</w:t>
            </w:r>
          </w:p>
          <w:p w14:paraId="152BE30B" w14:textId="77777777" w:rsidR="00196766" w:rsidRDefault="00196766" w:rsidP="00196766">
            <w:r>
              <w:t>Provide an option to fetch these details in Excel format.</w:t>
            </w:r>
          </w:p>
          <w:p w14:paraId="4FB1D4E4" w14:textId="77777777" w:rsidR="00196766" w:rsidRDefault="00196766" w:rsidP="00196766">
            <w:r>
              <w:t>Basic Flow:</w:t>
            </w:r>
          </w:p>
          <w:p w14:paraId="74411BFF" w14:textId="77777777" w:rsidR="00196766" w:rsidRDefault="00196766" w:rsidP="00196766">
            <w:r>
              <w:t>When the restaurant owner enters a date, the system should display the revenue details for that particular year.</w:t>
            </w:r>
          </w:p>
          <w:p w14:paraId="00DBF86E" w14:textId="77777777" w:rsidR="00196766" w:rsidRDefault="00196766" w:rsidP="00196766">
            <w:r>
              <w:t>Alternative Flow:</w:t>
            </w:r>
          </w:p>
          <w:p w14:paraId="11D651EE" w14:textId="77777777" w:rsidR="00196766" w:rsidRDefault="00196766" w:rsidP="00196766">
            <w:r>
              <w:t>Revenue details should be available for at least the last 5 financial years. If the date format is incorrect, the system will not display the revenue details.</w:t>
            </w:r>
          </w:p>
          <w:p w14:paraId="6611D341" w14:textId="77777777" w:rsidR="00196766" w:rsidRDefault="00196766" w:rsidP="00196766">
            <w:r>
              <w:t>Exceptional Flow:</w:t>
            </w:r>
          </w:p>
          <w:p w14:paraId="6D959EA7" w14:textId="54E24801" w:rsidR="00BF575C" w:rsidRDefault="00196766" w:rsidP="00196766">
            <w:r>
              <w:t>If there is a network issue, a message will prompt the user to check their internet connection or try again later.</w:t>
            </w:r>
          </w:p>
        </w:tc>
      </w:tr>
    </w:tbl>
    <w:p w14:paraId="4F0222E4" w14:textId="77777777" w:rsidR="00684EF6" w:rsidRDefault="00684EF6" w:rsidP="00684EF6"/>
    <w:tbl>
      <w:tblPr>
        <w:tblStyle w:val="TableGrid"/>
        <w:tblW w:w="0" w:type="auto"/>
        <w:tblLook w:val="04A0" w:firstRow="1" w:lastRow="0" w:firstColumn="1" w:lastColumn="0" w:noHBand="0" w:noVBand="1"/>
      </w:tblPr>
      <w:tblGrid>
        <w:gridCol w:w="3206"/>
        <w:gridCol w:w="4321"/>
        <w:gridCol w:w="3241"/>
      </w:tblGrid>
      <w:tr w:rsidR="00DB7B7C" w14:paraId="5A5385C1" w14:textId="77777777" w:rsidTr="00D33953">
        <w:tc>
          <w:tcPr>
            <w:tcW w:w="3206" w:type="dxa"/>
            <w:shd w:val="clear" w:color="auto" w:fill="9E9E9E" w:themeFill="text2" w:themeFillTint="99"/>
          </w:tcPr>
          <w:p w14:paraId="1D73A709" w14:textId="16830BB6" w:rsidR="00DB7B7C" w:rsidRDefault="00DB7B7C" w:rsidP="00887857">
            <w:r w:rsidRPr="00DB7B7C">
              <w:t>User Story 30: Modify Items in the Cart (Online User)</w:t>
            </w:r>
          </w:p>
        </w:tc>
        <w:tc>
          <w:tcPr>
            <w:tcW w:w="4321" w:type="dxa"/>
            <w:shd w:val="clear" w:color="auto" w:fill="9E9E9E" w:themeFill="text2" w:themeFillTint="99"/>
          </w:tcPr>
          <w:p w14:paraId="78DBD81C" w14:textId="7F82CFDE" w:rsidR="00DB7B7C" w:rsidRDefault="00D87593" w:rsidP="00887857">
            <w:r w:rsidRPr="00D87593">
              <w:t>Task: Allow users to modify selected items in the cart</w:t>
            </w:r>
          </w:p>
        </w:tc>
        <w:tc>
          <w:tcPr>
            <w:tcW w:w="3241" w:type="dxa"/>
            <w:shd w:val="clear" w:color="auto" w:fill="9E9E9E" w:themeFill="text2" w:themeFillTint="99"/>
          </w:tcPr>
          <w:p w14:paraId="24FEB431" w14:textId="77777777" w:rsidR="00DB7B7C" w:rsidRDefault="00DB7B7C" w:rsidP="00887857">
            <w:r w:rsidRPr="00E62EF9">
              <w:t>Priority: Highest</w:t>
            </w:r>
          </w:p>
        </w:tc>
      </w:tr>
      <w:tr w:rsidR="00D33953" w14:paraId="66B6DBFC" w14:textId="77777777" w:rsidTr="00D33953">
        <w:tc>
          <w:tcPr>
            <w:tcW w:w="10768" w:type="dxa"/>
            <w:gridSpan w:val="3"/>
            <w:shd w:val="clear" w:color="auto" w:fill="92D050"/>
          </w:tcPr>
          <w:p w14:paraId="6DB8F3E8" w14:textId="77777777" w:rsidR="00D33953" w:rsidRDefault="00D33953" w:rsidP="00D87593">
            <w:pPr>
              <w:jc w:val="center"/>
            </w:pPr>
            <w:r>
              <w:t>As an Online user,</w:t>
            </w:r>
          </w:p>
          <w:p w14:paraId="6B71F06F" w14:textId="77777777" w:rsidR="00D33953" w:rsidRDefault="00D33953" w:rsidP="00D87593">
            <w:pPr>
              <w:jc w:val="center"/>
            </w:pPr>
            <w:r>
              <w:t>I want to modify selected items in my cart,</w:t>
            </w:r>
          </w:p>
          <w:p w14:paraId="31B0DCD1" w14:textId="0D21B48F" w:rsidR="00D33953" w:rsidRDefault="00D33953" w:rsidP="00D87593">
            <w:pPr>
              <w:jc w:val="center"/>
            </w:pPr>
            <w:r>
              <w:t xml:space="preserve">So that I can make sure I get the correct items before </w:t>
            </w:r>
            <w:proofErr w:type="gramStart"/>
            <w:r>
              <w:t>checking</w:t>
            </w:r>
            <w:proofErr w:type="gramEnd"/>
            <w:r>
              <w:t xml:space="preserve"> out.</w:t>
            </w:r>
          </w:p>
        </w:tc>
      </w:tr>
      <w:tr w:rsidR="00DB7B7C" w14:paraId="77F3F36C" w14:textId="77777777" w:rsidTr="00D33953">
        <w:tc>
          <w:tcPr>
            <w:tcW w:w="10768" w:type="dxa"/>
            <w:gridSpan w:val="3"/>
          </w:tcPr>
          <w:p w14:paraId="7AFDDC28" w14:textId="77777777" w:rsidR="00DB7B7C" w:rsidRDefault="00DB7B7C" w:rsidP="00887857">
            <w:r>
              <w:t xml:space="preserve">    Business Value (BV): 500                                                                             Complexity Points (CP): 5</w:t>
            </w:r>
          </w:p>
        </w:tc>
      </w:tr>
      <w:tr w:rsidR="00DB7B7C" w14:paraId="29A32735" w14:textId="77777777" w:rsidTr="00D33953">
        <w:tc>
          <w:tcPr>
            <w:tcW w:w="10768" w:type="dxa"/>
            <w:gridSpan w:val="3"/>
          </w:tcPr>
          <w:p w14:paraId="27181BD5" w14:textId="77777777" w:rsidR="00D87593" w:rsidRDefault="00D87593" w:rsidP="00D87593">
            <w:r>
              <w:t>Acceptance Criteria:</w:t>
            </w:r>
          </w:p>
          <w:p w14:paraId="62F08262" w14:textId="77777777" w:rsidR="00D87593" w:rsidRDefault="00D87593" w:rsidP="00D87593">
            <w:r>
              <w:t>Display all selected items in the cart.</w:t>
            </w:r>
          </w:p>
          <w:p w14:paraId="3FC6D8CC" w14:textId="77777777" w:rsidR="00D87593" w:rsidRDefault="00D87593" w:rsidP="00D87593">
            <w:r>
              <w:t>Basic Flow:</w:t>
            </w:r>
          </w:p>
          <w:p w14:paraId="4A77D2DD" w14:textId="77777777" w:rsidR="00D87593" w:rsidRDefault="00D87593" w:rsidP="00D87593">
            <w:r>
              <w:t>All selected menu items will be added to the cart and displayed.</w:t>
            </w:r>
          </w:p>
          <w:p w14:paraId="71E1506F" w14:textId="77777777" w:rsidR="00D87593" w:rsidRDefault="00D87593" w:rsidP="00D87593">
            <w:r>
              <w:t>Alternative Flow:</w:t>
            </w:r>
          </w:p>
          <w:p w14:paraId="6BD79E98" w14:textId="77777777" w:rsidR="00D87593" w:rsidRDefault="00D87593" w:rsidP="00D87593">
            <w:r>
              <w:t>If any selected menu item is unavailable, it should be hidden or disabled from the menu list.</w:t>
            </w:r>
          </w:p>
          <w:p w14:paraId="49EC1931" w14:textId="77777777" w:rsidR="00D87593" w:rsidRDefault="00D87593" w:rsidP="00D87593">
            <w:r>
              <w:t>Exceptional Flow:</w:t>
            </w:r>
          </w:p>
          <w:p w14:paraId="3F9DF3EA" w14:textId="018F3CE7" w:rsidR="00DB7B7C" w:rsidRDefault="00D87593" w:rsidP="00D87593">
            <w:r>
              <w:t>If there is a network issue, a message will prompt the user to check their internet connection or try again later.</w:t>
            </w:r>
          </w:p>
        </w:tc>
      </w:tr>
    </w:tbl>
    <w:p w14:paraId="7F1FB7B0" w14:textId="77777777" w:rsidR="00196766" w:rsidRDefault="00196766" w:rsidP="00684EF6"/>
    <w:tbl>
      <w:tblPr>
        <w:tblStyle w:val="TableGrid"/>
        <w:tblW w:w="0" w:type="auto"/>
        <w:tblLook w:val="04A0" w:firstRow="1" w:lastRow="0" w:firstColumn="1" w:lastColumn="0" w:noHBand="0" w:noVBand="1"/>
      </w:tblPr>
      <w:tblGrid>
        <w:gridCol w:w="3236"/>
        <w:gridCol w:w="4315"/>
        <w:gridCol w:w="3217"/>
      </w:tblGrid>
      <w:tr w:rsidR="00AB7B40" w14:paraId="2E654809" w14:textId="77777777" w:rsidTr="00D33953">
        <w:tc>
          <w:tcPr>
            <w:tcW w:w="3236" w:type="dxa"/>
            <w:shd w:val="clear" w:color="auto" w:fill="9E9E9E" w:themeFill="text2" w:themeFillTint="99"/>
          </w:tcPr>
          <w:p w14:paraId="3D71B8AF" w14:textId="3BF60331" w:rsidR="00AB7B40" w:rsidRDefault="00AB7B40" w:rsidP="00AB7B40">
            <w:r>
              <w:t>User Story 31: Delivery Instructions to Delivery Partner</w:t>
            </w:r>
          </w:p>
        </w:tc>
        <w:tc>
          <w:tcPr>
            <w:tcW w:w="4315" w:type="dxa"/>
            <w:shd w:val="clear" w:color="auto" w:fill="9E9E9E" w:themeFill="text2" w:themeFillTint="99"/>
          </w:tcPr>
          <w:p w14:paraId="4EC6E3EB" w14:textId="13540277" w:rsidR="00AB7B40" w:rsidRDefault="00AB7B40" w:rsidP="00887857">
            <w:r w:rsidRPr="00AB7B40">
              <w:t>Task: Allow users to give delivery instructions to the delivery partner</w:t>
            </w:r>
          </w:p>
        </w:tc>
        <w:tc>
          <w:tcPr>
            <w:tcW w:w="3217" w:type="dxa"/>
            <w:shd w:val="clear" w:color="auto" w:fill="9E9E9E" w:themeFill="text2" w:themeFillTint="99"/>
          </w:tcPr>
          <w:p w14:paraId="3F22A01D" w14:textId="77777777" w:rsidR="00AB7B40" w:rsidRDefault="00AB7B40" w:rsidP="00887857">
            <w:r w:rsidRPr="00E62EF9">
              <w:t>Priority: Highest</w:t>
            </w:r>
          </w:p>
        </w:tc>
      </w:tr>
      <w:tr w:rsidR="00D33953" w14:paraId="10223707" w14:textId="77777777" w:rsidTr="00D33953">
        <w:tc>
          <w:tcPr>
            <w:tcW w:w="10768" w:type="dxa"/>
            <w:gridSpan w:val="3"/>
            <w:shd w:val="clear" w:color="auto" w:fill="92D050"/>
          </w:tcPr>
          <w:p w14:paraId="378C78B9" w14:textId="77777777" w:rsidR="00D33953" w:rsidRDefault="00D33953" w:rsidP="00AB7B40">
            <w:pPr>
              <w:jc w:val="center"/>
            </w:pPr>
            <w:r>
              <w:t>As an Online user,</w:t>
            </w:r>
          </w:p>
          <w:p w14:paraId="230023EE" w14:textId="77777777" w:rsidR="00D33953" w:rsidRDefault="00D33953" w:rsidP="00AB7B40">
            <w:pPr>
              <w:jc w:val="center"/>
            </w:pPr>
            <w:r>
              <w:t>I want to provide delivery instructions to the delivery partner,</w:t>
            </w:r>
          </w:p>
          <w:p w14:paraId="047F9B93" w14:textId="576F2951" w:rsidR="00D33953" w:rsidRDefault="00D33953" w:rsidP="00AB7B40">
            <w:pPr>
              <w:jc w:val="center"/>
            </w:pPr>
            <w:r>
              <w:t>So that the delivery partner can have more clarity on how to deliver the food.</w:t>
            </w:r>
          </w:p>
        </w:tc>
      </w:tr>
      <w:tr w:rsidR="00AB7B40" w14:paraId="099AACEC" w14:textId="77777777" w:rsidTr="00D33953">
        <w:tc>
          <w:tcPr>
            <w:tcW w:w="10768" w:type="dxa"/>
            <w:gridSpan w:val="3"/>
          </w:tcPr>
          <w:p w14:paraId="10257F8B" w14:textId="77777777" w:rsidR="00AB7B40" w:rsidRDefault="00AB7B40" w:rsidP="00887857">
            <w:r>
              <w:t xml:space="preserve">    Business Value (BV): 500                                                                             Complexity Points (CP): 5</w:t>
            </w:r>
          </w:p>
        </w:tc>
      </w:tr>
      <w:tr w:rsidR="00AB7B40" w14:paraId="5CED6C9E" w14:textId="77777777" w:rsidTr="00D33953">
        <w:tc>
          <w:tcPr>
            <w:tcW w:w="10768" w:type="dxa"/>
            <w:gridSpan w:val="3"/>
          </w:tcPr>
          <w:p w14:paraId="21958F42" w14:textId="77777777" w:rsidR="00AB7B40" w:rsidRDefault="00AB7B40" w:rsidP="00AB7B40">
            <w:r>
              <w:t>Acceptance Criteria:</w:t>
            </w:r>
          </w:p>
          <w:p w14:paraId="01A59911" w14:textId="77777777" w:rsidR="00AB7B40" w:rsidRDefault="00AB7B40" w:rsidP="00AB7B40">
            <w:r>
              <w:t>The delivery instructions should be sent to the delivery partner’s chatbot or mobile message.</w:t>
            </w:r>
          </w:p>
          <w:p w14:paraId="48EDDC98" w14:textId="77777777" w:rsidR="00AB7B40" w:rsidRDefault="00AB7B40" w:rsidP="00AB7B40">
            <w:r>
              <w:t>Basic Flow:</w:t>
            </w:r>
          </w:p>
          <w:p w14:paraId="68348EA1" w14:textId="77777777" w:rsidR="00AB7B40" w:rsidRDefault="00AB7B40" w:rsidP="00AB7B40">
            <w:r>
              <w:t>Once the user sends the instructions, a pop-up message will appear confirming that the message was delivered successfully.</w:t>
            </w:r>
          </w:p>
          <w:p w14:paraId="4350B2DF" w14:textId="77777777" w:rsidR="00AB7B40" w:rsidRDefault="00AB7B40" w:rsidP="00AB7B40">
            <w:r>
              <w:t>Alternative Flow:</w:t>
            </w:r>
          </w:p>
          <w:p w14:paraId="09EADC92" w14:textId="77777777" w:rsidR="00AB7B40" w:rsidRDefault="00AB7B40" w:rsidP="00AB7B40">
            <w:r>
              <w:t>If the instructions are not delivered, a pop-up will appear saying "Message undelivered."</w:t>
            </w:r>
          </w:p>
          <w:p w14:paraId="121C926D" w14:textId="77777777" w:rsidR="00AB7B40" w:rsidRDefault="00AB7B40" w:rsidP="00AB7B40">
            <w:r>
              <w:t>Exceptional Flow:</w:t>
            </w:r>
          </w:p>
          <w:p w14:paraId="0992B9C5" w14:textId="6D2A1AB7" w:rsidR="00AB7B40" w:rsidRDefault="00AB7B40" w:rsidP="00AB7B40">
            <w:r>
              <w:t>If there is a network issue, a message will prompt the user to check their internet connection or try again later.</w:t>
            </w:r>
          </w:p>
        </w:tc>
      </w:tr>
    </w:tbl>
    <w:p w14:paraId="062FA664" w14:textId="77777777" w:rsidR="00684EF6" w:rsidRDefault="00684EF6" w:rsidP="00684EF6"/>
    <w:tbl>
      <w:tblPr>
        <w:tblStyle w:val="TableGrid"/>
        <w:tblW w:w="0" w:type="auto"/>
        <w:tblLook w:val="04A0" w:firstRow="1" w:lastRow="0" w:firstColumn="1" w:lastColumn="0" w:noHBand="0" w:noVBand="1"/>
      </w:tblPr>
      <w:tblGrid>
        <w:gridCol w:w="3216"/>
        <w:gridCol w:w="4317"/>
        <w:gridCol w:w="3235"/>
      </w:tblGrid>
      <w:tr w:rsidR="00AB7B40" w14:paraId="64F43841" w14:textId="77777777" w:rsidTr="00D33953">
        <w:tc>
          <w:tcPr>
            <w:tcW w:w="3216" w:type="dxa"/>
            <w:shd w:val="clear" w:color="auto" w:fill="9E9E9E" w:themeFill="text2" w:themeFillTint="99"/>
          </w:tcPr>
          <w:p w14:paraId="170CF223" w14:textId="4883B6C1" w:rsidR="00AB7B40" w:rsidRDefault="00AB7B40" w:rsidP="00887857">
            <w:r w:rsidRPr="00AB7B40">
              <w:t>User Story 32: Ordering Food for Others</w:t>
            </w:r>
          </w:p>
        </w:tc>
        <w:tc>
          <w:tcPr>
            <w:tcW w:w="4317" w:type="dxa"/>
            <w:shd w:val="clear" w:color="auto" w:fill="9E9E9E" w:themeFill="text2" w:themeFillTint="99"/>
          </w:tcPr>
          <w:p w14:paraId="66B1E1BC" w14:textId="2A3A2B91" w:rsidR="00AB7B40" w:rsidRDefault="00AB7B40" w:rsidP="00887857">
            <w:r w:rsidRPr="00AB7B40">
              <w:t>Task: Allow users to order food for someone else</w:t>
            </w:r>
          </w:p>
        </w:tc>
        <w:tc>
          <w:tcPr>
            <w:tcW w:w="3235" w:type="dxa"/>
            <w:shd w:val="clear" w:color="auto" w:fill="9E9E9E" w:themeFill="text2" w:themeFillTint="99"/>
          </w:tcPr>
          <w:p w14:paraId="512DCBE7" w14:textId="77777777" w:rsidR="00AB7B40" w:rsidRDefault="00AB7B40" w:rsidP="00887857">
            <w:r w:rsidRPr="00E62EF9">
              <w:t>Priority: Highest</w:t>
            </w:r>
          </w:p>
        </w:tc>
      </w:tr>
      <w:tr w:rsidR="00D33953" w14:paraId="0BA5D147" w14:textId="77777777" w:rsidTr="00D33953">
        <w:tc>
          <w:tcPr>
            <w:tcW w:w="10768" w:type="dxa"/>
            <w:gridSpan w:val="3"/>
            <w:shd w:val="clear" w:color="auto" w:fill="92D050"/>
          </w:tcPr>
          <w:p w14:paraId="59A8D442" w14:textId="77777777" w:rsidR="00D33953" w:rsidRDefault="00D33953" w:rsidP="00AB7B40">
            <w:pPr>
              <w:jc w:val="center"/>
            </w:pPr>
            <w:r>
              <w:t>As an Online user,</w:t>
            </w:r>
          </w:p>
          <w:p w14:paraId="3CE3BB72" w14:textId="77777777" w:rsidR="00D33953" w:rsidRDefault="00D33953" w:rsidP="00AB7B40">
            <w:pPr>
              <w:jc w:val="center"/>
            </w:pPr>
            <w:r>
              <w:lastRenderedPageBreak/>
              <w:t>I want to order food for another person,</w:t>
            </w:r>
          </w:p>
          <w:p w14:paraId="15962173" w14:textId="079AEB98" w:rsidR="00D33953" w:rsidRDefault="00D33953" w:rsidP="00AB7B40">
            <w:pPr>
              <w:jc w:val="center"/>
            </w:pPr>
            <w:r>
              <w:t>So that they can receive the food at their address.</w:t>
            </w:r>
          </w:p>
        </w:tc>
      </w:tr>
      <w:tr w:rsidR="00AB7B40" w14:paraId="6888D863" w14:textId="77777777" w:rsidTr="00D33953">
        <w:tc>
          <w:tcPr>
            <w:tcW w:w="10768" w:type="dxa"/>
            <w:gridSpan w:val="3"/>
          </w:tcPr>
          <w:p w14:paraId="4F180BC8" w14:textId="77777777" w:rsidR="00AB7B40" w:rsidRDefault="00AB7B40" w:rsidP="00887857">
            <w:r>
              <w:lastRenderedPageBreak/>
              <w:t xml:space="preserve">    Business Value (BV): 500                                                                             Complexity Points (CP): 5</w:t>
            </w:r>
          </w:p>
        </w:tc>
      </w:tr>
      <w:tr w:rsidR="00AB7B40" w14:paraId="3F02836D" w14:textId="77777777" w:rsidTr="00D33953">
        <w:tc>
          <w:tcPr>
            <w:tcW w:w="10768" w:type="dxa"/>
            <w:gridSpan w:val="3"/>
          </w:tcPr>
          <w:p w14:paraId="17CCEAAD" w14:textId="77777777" w:rsidR="00AB7B40" w:rsidRDefault="00AB7B40" w:rsidP="00AB7B40">
            <w:r>
              <w:t>Acceptance Criteria:</w:t>
            </w:r>
          </w:p>
          <w:p w14:paraId="2B53B894" w14:textId="77777777" w:rsidR="00AB7B40" w:rsidRDefault="00AB7B40" w:rsidP="00AB7B40">
            <w:r>
              <w:t>When ordering food for someone else, the order should be successfully placed.</w:t>
            </w:r>
          </w:p>
          <w:p w14:paraId="45DCD56A" w14:textId="77777777" w:rsidR="00AB7B40" w:rsidRDefault="00AB7B40" w:rsidP="00AB7B40">
            <w:r>
              <w:t>Basic Flow:</w:t>
            </w:r>
          </w:p>
          <w:p w14:paraId="43F42092" w14:textId="77777777" w:rsidR="00AB7B40" w:rsidRDefault="00AB7B40" w:rsidP="00AB7B40">
            <w:r>
              <w:t>The restaurant should accept the order when placed for someone else.</w:t>
            </w:r>
          </w:p>
          <w:p w14:paraId="07924B72" w14:textId="77777777" w:rsidR="00AB7B40" w:rsidRDefault="00AB7B40" w:rsidP="00AB7B40">
            <w:r>
              <w:t>Alternative Flow:</w:t>
            </w:r>
          </w:p>
          <w:p w14:paraId="1265160E" w14:textId="77777777" w:rsidR="00AB7B40" w:rsidRDefault="00AB7B40" w:rsidP="00AB7B40">
            <w:r>
              <w:t>If the order cannot be delivered due to distance or location, a message will notify the user that the food cannot be delivered to that address.</w:t>
            </w:r>
          </w:p>
          <w:p w14:paraId="4B0BCF0F" w14:textId="77777777" w:rsidR="00AB7B40" w:rsidRDefault="00AB7B40" w:rsidP="00AB7B40">
            <w:r>
              <w:t>Exceptional Flow:</w:t>
            </w:r>
          </w:p>
          <w:p w14:paraId="146342B3" w14:textId="1F13403A" w:rsidR="00AB7B40" w:rsidRDefault="00AB7B40" w:rsidP="00AB7B40">
            <w:r>
              <w:t>If there is a network issue, a message will prompt the user to check their internet connection or try again later.</w:t>
            </w:r>
          </w:p>
        </w:tc>
      </w:tr>
    </w:tbl>
    <w:p w14:paraId="4C08CDA3" w14:textId="77777777" w:rsidR="005D23B7" w:rsidRDefault="005D23B7" w:rsidP="005D23B7"/>
    <w:tbl>
      <w:tblPr>
        <w:tblStyle w:val="TableGrid"/>
        <w:tblW w:w="0" w:type="auto"/>
        <w:tblLook w:val="04A0" w:firstRow="1" w:lastRow="0" w:firstColumn="1" w:lastColumn="0" w:noHBand="0" w:noVBand="1"/>
      </w:tblPr>
      <w:tblGrid>
        <w:gridCol w:w="3224"/>
        <w:gridCol w:w="4311"/>
        <w:gridCol w:w="3233"/>
      </w:tblGrid>
      <w:tr w:rsidR="000D40FB" w14:paraId="68A3BBA5" w14:textId="77777777" w:rsidTr="00D33953">
        <w:tc>
          <w:tcPr>
            <w:tcW w:w="3224" w:type="dxa"/>
            <w:shd w:val="clear" w:color="auto" w:fill="9E9E9E" w:themeFill="text2" w:themeFillTint="99"/>
          </w:tcPr>
          <w:p w14:paraId="4516B784" w14:textId="1282138C" w:rsidR="000D40FB" w:rsidRDefault="000D40FB" w:rsidP="00887857">
            <w:r w:rsidRPr="000D40FB">
              <w:t>User Story 33: Ordering Food for Another Person</w:t>
            </w:r>
            <w:r w:rsidR="00354FDD">
              <w:t xml:space="preserve"> </w:t>
            </w:r>
            <w:r w:rsidRPr="000D40FB">
              <w:t>(Identical to User Story 32)</w:t>
            </w:r>
          </w:p>
        </w:tc>
        <w:tc>
          <w:tcPr>
            <w:tcW w:w="4311" w:type="dxa"/>
            <w:shd w:val="clear" w:color="auto" w:fill="9E9E9E" w:themeFill="text2" w:themeFillTint="99"/>
          </w:tcPr>
          <w:p w14:paraId="138B15AD" w14:textId="448638A3" w:rsidR="000D40FB" w:rsidRDefault="000D40FB" w:rsidP="00887857">
            <w:r w:rsidRPr="000D40FB">
              <w:t>Task: Same as above, allowing users to order food for someone else.</w:t>
            </w:r>
          </w:p>
        </w:tc>
        <w:tc>
          <w:tcPr>
            <w:tcW w:w="3233" w:type="dxa"/>
            <w:shd w:val="clear" w:color="auto" w:fill="9E9E9E" w:themeFill="text2" w:themeFillTint="99"/>
          </w:tcPr>
          <w:p w14:paraId="59CB55B4" w14:textId="77777777" w:rsidR="000D40FB" w:rsidRDefault="000D40FB" w:rsidP="00887857">
            <w:r w:rsidRPr="00E62EF9">
              <w:t>Priority: Highest</w:t>
            </w:r>
          </w:p>
        </w:tc>
      </w:tr>
      <w:tr w:rsidR="00D33953" w14:paraId="735A3A13" w14:textId="77777777" w:rsidTr="00D33953">
        <w:tc>
          <w:tcPr>
            <w:tcW w:w="10768" w:type="dxa"/>
            <w:gridSpan w:val="3"/>
            <w:shd w:val="clear" w:color="auto" w:fill="92D050"/>
          </w:tcPr>
          <w:p w14:paraId="6C62A04D" w14:textId="77777777" w:rsidR="00D33953" w:rsidRDefault="00D33953" w:rsidP="00887857">
            <w:pPr>
              <w:jc w:val="center"/>
            </w:pPr>
            <w:r>
              <w:t>As an Online user,</w:t>
            </w:r>
          </w:p>
          <w:p w14:paraId="1EAC9160" w14:textId="77777777" w:rsidR="00D33953" w:rsidRDefault="00D33953" w:rsidP="00887857">
            <w:pPr>
              <w:jc w:val="center"/>
            </w:pPr>
            <w:r>
              <w:t>I want to order food for another person,</w:t>
            </w:r>
          </w:p>
          <w:p w14:paraId="5D51DCD3" w14:textId="77777777" w:rsidR="00D33953" w:rsidRDefault="00D33953" w:rsidP="00887857">
            <w:pPr>
              <w:jc w:val="center"/>
            </w:pPr>
            <w:r>
              <w:t>So that they can receive the food at their address.</w:t>
            </w:r>
          </w:p>
        </w:tc>
      </w:tr>
      <w:tr w:rsidR="000D40FB" w14:paraId="1680C385" w14:textId="77777777" w:rsidTr="00D33953">
        <w:tc>
          <w:tcPr>
            <w:tcW w:w="10768" w:type="dxa"/>
            <w:gridSpan w:val="3"/>
          </w:tcPr>
          <w:p w14:paraId="0B8C0AA3" w14:textId="77777777" w:rsidR="000D40FB" w:rsidRDefault="000D40FB" w:rsidP="00887857">
            <w:r>
              <w:t xml:space="preserve">    Business Value (BV): 500                                                                             Complexity Points (CP): 5</w:t>
            </w:r>
          </w:p>
        </w:tc>
      </w:tr>
      <w:tr w:rsidR="000D40FB" w14:paraId="74662633" w14:textId="77777777" w:rsidTr="00D33953">
        <w:tc>
          <w:tcPr>
            <w:tcW w:w="10768" w:type="dxa"/>
            <w:gridSpan w:val="3"/>
          </w:tcPr>
          <w:p w14:paraId="725C64AC" w14:textId="77777777" w:rsidR="00354FDD" w:rsidRDefault="00354FDD" w:rsidP="00354FDD">
            <w:r>
              <w:t>Acceptance Criteria:</w:t>
            </w:r>
          </w:p>
          <w:p w14:paraId="5D8F0DB9" w14:textId="77777777" w:rsidR="00354FDD" w:rsidRDefault="00354FDD" w:rsidP="00354FDD">
            <w:r>
              <w:t>When ordering food for someone else, the order should be placed.</w:t>
            </w:r>
          </w:p>
          <w:p w14:paraId="540E5A22" w14:textId="77777777" w:rsidR="00354FDD" w:rsidRDefault="00354FDD" w:rsidP="00354FDD">
            <w:r>
              <w:t>Basic Flow:</w:t>
            </w:r>
          </w:p>
          <w:p w14:paraId="45A4A1B8" w14:textId="77777777" w:rsidR="00354FDD" w:rsidRDefault="00354FDD" w:rsidP="00354FDD">
            <w:r>
              <w:t>The restaurant should accept the order when placed for another person.</w:t>
            </w:r>
          </w:p>
          <w:p w14:paraId="57DCE1BD" w14:textId="77777777" w:rsidR="00354FDD" w:rsidRDefault="00354FDD" w:rsidP="00354FDD">
            <w:r>
              <w:t>Alternative Flow:</w:t>
            </w:r>
          </w:p>
          <w:p w14:paraId="4FCCFDF4" w14:textId="77777777" w:rsidR="00354FDD" w:rsidRDefault="00354FDD" w:rsidP="00354FDD">
            <w:r>
              <w:t>If the order can't be delivered due to distance, the user will be informed that it cannot be delivered.</w:t>
            </w:r>
          </w:p>
          <w:p w14:paraId="063761DF" w14:textId="77777777" w:rsidR="00354FDD" w:rsidRDefault="00354FDD" w:rsidP="00354FDD">
            <w:r>
              <w:t>Exceptional Flow:</w:t>
            </w:r>
          </w:p>
          <w:p w14:paraId="63D16D97" w14:textId="15B24E87" w:rsidR="000D40FB" w:rsidRDefault="00354FDD" w:rsidP="00354FDD">
            <w:r>
              <w:t>If there is a network issue, a message will prompt the user to check their internet connection or try again later.</w:t>
            </w:r>
          </w:p>
        </w:tc>
      </w:tr>
    </w:tbl>
    <w:p w14:paraId="5FBD8EC8" w14:textId="77777777" w:rsidR="005D23B7" w:rsidRDefault="005D23B7" w:rsidP="005D23B7"/>
    <w:tbl>
      <w:tblPr>
        <w:tblStyle w:val="TableGrid"/>
        <w:tblW w:w="0" w:type="auto"/>
        <w:tblLook w:val="04A0" w:firstRow="1" w:lastRow="0" w:firstColumn="1" w:lastColumn="0" w:noHBand="0" w:noVBand="1"/>
      </w:tblPr>
      <w:tblGrid>
        <w:gridCol w:w="3218"/>
        <w:gridCol w:w="4314"/>
        <w:gridCol w:w="3236"/>
      </w:tblGrid>
      <w:tr w:rsidR="00354FDD" w14:paraId="0793BDB9" w14:textId="77777777" w:rsidTr="00D33953">
        <w:tc>
          <w:tcPr>
            <w:tcW w:w="3218" w:type="dxa"/>
            <w:shd w:val="clear" w:color="auto" w:fill="9E9E9E" w:themeFill="text2" w:themeFillTint="99"/>
          </w:tcPr>
          <w:p w14:paraId="513B7074" w14:textId="7FFE1E55" w:rsidR="00354FDD" w:rsidRDefault="0020205A" w:rsidP="00887857">
            <w:r w:rsidRPr="0020205A">
              <w:t>User Story 34: Ordering Food for a Different Address</w:t>
            </w:r>
          </w:p>
        </w:tc>
        <w:tc>
          <w:tcPr>
            <w:tcW w:w="4314" w:type="dxa"/>
            <w:shd w:val="clear" w:color="auto" w:fill="9E9E9E" w:themeFill="text2" w:themeFillTint="99"/>
          </w:tcPr>
          <w:p w14:paraId="7055E562" w14:textId="4D7BBDFE" w:rsidR="00354FDD" w:rsidRDefault="0020205A" w:rsidP="00887857">
            <w:r w:rsidRPr="0020205A">
              <w:t xml:space="preserve">Task: Allow users to order food </w:t>
            </w:r>
            <w:proofErr w:type="gramStart"/>
            <w:r w:rsidRPr="0020205A">
              <w:t>to</w:t>
            </w:r>
            <w:proofErr w:type="gramEnd"/>
            <w:r w:rsidRPr="0020205A">
              <w:t xml:space="preserve"> a different address</w:t>
            </w:r>
          </w:p>
        </w:tc>
        <w:tc>
          <w:tcPr>
            <w:tcW w:w="3236" w:type="dxa"/>
            <w:shd w:val="clear" w:color="auto" w:fill="9E9E9E" w:themeFill="text2" w:themeFillTint="99"/>
          </w:tcPr>
          <w:p w14:paraId="2A4DD93D" w14:textId="77777777" w:rsidR="00354FDD" w:rsidRDefault="00354FDD" w:rsidP="00887857">
            <w:r w:rsidRPr="00E62EF9">
              <w:t>Priority: Highest</w:t>
            </w:r>
          </w:p>
        </w:tc>
      </w:tr>
      <w:tr w:rsidR="00D33953" w14:paraId="6772EE53" w14:textId="77777777" w:rsidTr="00D33953">
        <w:tc>
          <w:tcPr>
            <w:tcW w:w="10768" w:type="dxa"/>
            <w:gridSpan w:val="3"/>
            <w:shd w:val="clear" w:color="auto" w:fill="92D050"/>
          </w:tcPr>
          <w:p w14:paraId="457A8195" w14:textId="77777777" w:rsidR="00D33953" w:rsidRDefault="00D33953" w:rsidP="0020205A">
            <w:pPr>
              <w:jc w:val="center"/>
            </w:pPr>
            <w:r>
              <w:t>As an Online user,</w:t>
            </w:r>
          </w:p>
          <w:p w14:paraId="07CA00C8" w14:textId="77777777" w:rsidR="00D33953" w:rsidRDefault="00D33953" w:rsidP="0020205A">
            <w:pPr>
              <w:jc w:val="center"/>
            </w:pPr>
            <w:r>
              <w:t>I want to order food to a different address,</w:t>
            </w:r>
          </w:p>
          <w:p w14:paraId="393F6104" w14:textId="6B8CAF5A" w:rsidR="00D33953" w:rsidRDefault="00D33953" w:rsidP="0020205A">
            <w:pPr>
              <w:jc w:val="center"/>
            </w:pPr>
            <w:r>
              <w:t>So that the food is delivered to another person with their name and phone number.</w:t>
            </w:r>
          </w:p>
        </w:tc>
      </w:tr>
      <w:tr w:rsidR="00354FDD" w14:paraId="347FB717" w14:textId="77777777" w:rsidTr="00D33953">
        <w:tc>
          <w:tcPr>
            <w:tcW w:w="10768" w:type="dxa"/>
            <w:gridSpan w:val="3"/>
          </w:tcPr>
          <w:p w14:paraId="103AA2AE" w14:textId="77777777" w:rsidR="00354FDD" w:rsidRDefault="00354FDD" w:rsidP="00887857">
            <w:r>
              <w:t xml:space="preserve">    Business Value (BV): 500                                                                             Complexity Points (CP): 5</w:t>
            </w:r>
          </w:p>
        </w:tc>
      </w:tr>
      <w:tr w:rsidR="00354FDD" w14:paraId="5396D8EF" w14:textId="77777777" w:rsidTr="00D33953">
        <w:tc>
          <w:tcPr>
            <w:tcW w:w="10768" w:type="dxa"/>
            <w:gridSpan w:val="3"/>
          </w:tcPr>
          <w:p w14:paraId="77A5DB78" w14:textId="77777777" w:rsidR="0020205A" w:rsidRDefault="0020205A" w:rsidP="0020205A">
            <w:r>
              <w:t>Acceptance Criteria:</w:t>
            </w:r>
          </w:p>
          <w:p w14:paraId="30E170DF" w14:textId="77777777" w:rsidR="0020205A" w:rsidRDefault="0020205A" w:rsidP="0020205A">
            <w:r>
              <w:t>When ordering food for a different address, the order should be placed successfully.</w:t>
            </w:r>
          </w:p>
          <w:p w14:paraId="53B3F29A" w14:textId="77777777" w:rsidR="0020205A" w:rsidRDefault="0020205A" w:rsidP="0020205A">
            <w:r>
              <w:t>Basic Flow:</w:t>
            </w:r>
          </w:p>
          <w:p w14:paraId="396EE4BF" w14:textId="77777777" w:rsidR="0020205A" w:rsidRDefault="0020205A" w:rsidP="0020205A">
            <w:r>
              <w:t xml:space="preserve">The restaurant should accept the order when it is placed </w:t>
            </w:r>
            <w:proofErr w:type="gramStart"/>
            <w:r>
              <w:t>for</w:t>
            </w:r>
            <w:proofErr w:type="gramEnd"/>
            <w:r>
              <w:t xml:space="preserve"> a different address.</w:t>
            </w:r>
          </w:p>
          <w:p w14:paraId="6E4A5551" w14:textId="77777777" w:rsidR="0020205A" w:rsidRDefault="0020205A" w:rsidP="0020205A">
            <w:r>
              <w:t>Alternative Flow:</w:t>
            </w:r>
          </w:p>
          <w:p w14:paraId="34B7EDC7" w14:textId="77777777" w:rsidR="0020205A" w:rsidRDefault="0020205A" w:rsidP="0020205A">
            <w:r>
              <w:t>If the delivery location is too far from the restaurant, the system should notify the user that the food cannot be delivered to that address.</w:t>
            </w:r>
          </w:p>
          <w:p w14:paraId="0F29ADC2" w14:textId="77777777" w:rsidR="0020205A" w:rsidRDefault="0020205A" w:rsidP="0020205A">
            <w:r>
              <w:t>Exceptional Flow:</w:t>
            </w:r>
          </w:p>
          <w:p w14:paraId="4706311C" w14:textId="4CFBA35F" w:rsidR="00354FDD" w:rsidRDefault="0020205A" w:rsidP="0020205A">
            <w:r>
              <w:t>If there is a network issue, a message will prompt the user to check their internet connection or try again later.</w:t>
            </w:r>
          </w:p>
        </w:tc>
      </w:tr>
    </w:tbl>
    <w:p w14:paraId="6F843446" w14:textId="77777777" w:rsidR="005D23B7" w:rsidRDefault="005D23B7" w:rsidP="005D23B7"/>
    <w:tbl>
      <w:tblPr>
        <w:tblStyle w:val="TableGrid"/>
        <w:tblW w:w="0" w:type="auto"/>
        <w:tblLook w:val="04A0" w:firstRow="1" w:lastRow="0" w:firstColumn="1" w:lastColumn="0" w:noHBand="0" w:noVBand="1"/>
      </w:tblPr>
      <w:tblGrid>
        <w:gridCol w:w="3216"/>
        <w:gridCol w:w="4306"/>
        <w:gridCol w:w="3246"/>
      </w:tblGrid>
      <w:tr w:rsidR="00155B98" w14:paraId="28094B70" w14:textId="77777777" w:rsidTr="00D33953">
        <w:tc>
          <w:tcPr>
            <w:tcW w:w="3216" w:type="dxa"/>
            <w:shd w:val="clear" w:color="auto" w:fill="9E9E9E" w:themeFill="text2" w:themeFillTint="99"/>
          </w:tcPr>
          <w:p w14:paraId="48A15CE5" w14:textId="3BC16B1A" w:rsidR="00155B98" w:rsidRDefault="00155B98" w:rsidP="00887857">
            <w:r w:rsidRPr="00155B98">
              <w:t>User Story 35: View Order Status (Online User)</w:t>
            </w:r>
          </w:p>
        </w:tc>
        <w:tc>
          <w:tcPr>
            <w:tcW w:w="4306" w:type="dxa"/>
            <w:shd w:val="clear" w:color="auto" w:fill="9E9E9E" w:themeFill="text2" w:themeFillTint="99"/>
          </w:tcPr>
          <w:p w14:paraId="7175A138" w14:textId="73DFB6DC" w:rsidR="00155B98" w:rsidRDefault="00155B98" w:rsidP="00887857">
            <w:r w:rsidRPr="00155B98">
              <w:t>Task: Allow users to view the status of their order</w:t>
            </w:r>
          </w:p>
        </w:tc>
        <w:tc>
          <w:tcPr>
            <w:tcW w:w="3246" w:type="dxa"/>
            <w:shd w:val="clear" w:color="auto" w:fill="9E9E9E" w:themeFill="text2" w:themeFillTint="99"/>
          </w:tcPr>
          <w:p w14:paraId="48B6CDFD" w14:textId="77777777" w:rsidR="00155B98" w:rsidRDefault="00155B98" w:rsidP="00887857">
            <w:r w:rsidRPr="00E62EF9">
              <w:t>Priority: Highest</w:t>
            </w:r>
          </w:p>
        </w:tc>
      </w:tr>
      <w:tr w:rsidR="00D33953" w14:paraId="3F2DD712" w14:textId="77777777" w:rsidTr="00D33953">
        <w:tc>
          <w:tcPr>
            <w:tcW w:w="10768" w:type="dxa"/>
            <w:gridSpan w:val="3"/>
            <w:shd w:val="clear" w:color="auto" w:fill="92D050"/>
          </w:tcPr>
          <w:p w14:paraId="42C21BD7" w14:textId="77777777" w:rsidR="00D33953" w:rsidRDefault="00D33953" w:rsidP="00155B98">
            <w:pPr>
              <w:jc w:val="center"/>
            </w:pPr>
            <w:r>
              <w:t>As an Online user,</w:t>
            </w:r>
          </w:p>
          <w:p w14:paraId="2BB2D0C3" w14:textId="77777777" w:rsidR="00D33953" w:rsidRDefault="00D33953" w:rsidP="00155B98">
            <w:pPr>
              <w:jc w:val="center"/>
            </w:pPr>
            <w:r>
              <w:t>I want to view the status of my order,</w:t>
            </w:r>
          </w:p>
          <w:p w14:paraId="6E7ED317" w14:textId="05FF9186" w:rsidR="00D33953" w:rsidRDefault="00D33953" w:rsidP="00155B98">
            <w:pPr>
              <w:jc w:val="center"/>
            </w:pPr>
            <w:r>
              <w:t>So that I know if my food is being prepared, picked up, or delivered.</w:t>
            </w:r>
          </w:p>
        </w:tc>
      </w:tr>
      <w:tr w:rsidR="00155B98" w14:paraId="704839C0" w14:textId="77777777" w:rsidTr="00D33953">
        <w:tc>
          <w:tcPr>
            <w:tcW w:w="10768" w:type="dxa"/>
            <w:gridSpan w:val="3"/>
          </w:tcPr>
          <w:p w14:paraId="02B837FB" w14:textId="77777777" w:rsidR="00155B98" w:rsidRDefault="00155B98" w:rsidP="00887857">
            <w:r>
              <w:lastRenderedPageBreak/>
              <w:t xml:space="preserve">    Business Value (BV): 500                                                                             Complexity Points (CP): 5</w:t>
            </w:r>
          </w:p>
        </w:tc>
      </w:tr>
      <w:tr w:rsidR="00155B98" w14:paraId="17F317F8" w14:textId="77777777" w:rsidTr="00D33953">
        <w:tc>
          <w:tcPr>
            <w:tcW w:w="10768" w:type="dxa"/>
            <w:gridSpan w:val="3"/>
          </w:tcPr>
          <w:p w14:paraId="387B9AEC" w14:textId="77777777" w:rsidR="00155B98" w:rsidRDefault="00155B98" w:rsidP="00155B98">
            <w:r>
              <w:t>Acceptance Criteria:</w:t>
            </w:r>
          </w:p>
          <w:p w14:paraId="78F31F74" w14:textId="77777777" w:rsidR="00155B98" w:rsidRDefault="00155B98" w:rsidP="00155B98">
            <w:r>
              <w:t xml:space="preserve">The system should allow the user to check the </w:t>
            </w:r>
            <w:proofErr w:type="gramStart"/>
            <w:r>
              <w:t>current status</w:t>
            </w:r>
            <w:proofErr w:type="gramEnd"/>
            <w:r>
              <w:t xml:space="preserve"> of their order.</w:t>
            </w:r>
          </w:p>
          <w:p w14:paraId="220AAF89" w14:textId="77777777" w:rsidR="00155B98" w:rsidRDefault="00155B98" w:rsidP="00155B98">
            <w:r>
              <w:t>Basic Flow:</w:t>
            </w:r>
          </w:p>
          <w:p w14:paraId="0EFCE121" w14:textId="77777777" w:rsidR="00155B98" w:rsidRDefault="00155B98" w:rsidP="00155B98">
            <w:r>
              <w:t>When an order is placed, the user can view the status of the food order.</w:t>
            </w:r>
          </w:p>
          <w:p w14:paraId="165577F9" w14:textId="77777777" w:rsidR="00155B98" w:rsidRDefault="00155B98" w:rsidP="00155B98">
            <w:r>
              <w:t>Alternative Flow:</w:t>
            </w:r>
          </w:p>
          <w:p w14:paraId="67E83BC9" w14:textId="77777777" w:rsidR="00155B98" w:rsidRDefault="00155B98" w:rsidP="00155B98">
            <w:r>
              <w:t>If the order is not accepted, a message will display that the order was not accepted and suggest contacting customer care via chatbot.</w:t>
            </w:r>
          </w:p>
          <w:p w14:paraId="534A6DED" w14:textId="77777777" w:rsidR="00155B98" w:rsidRDefault="00155B98" w:rsidP="00155B98">
            <w:r>
              <w:t>Exceptional Flow:</w:t>
            </w:r>
          </w:p>
          <w:p w14:paraId="2B41D773" w14:textId="69680A1E" w:rsidR="00155B98" w:rsidRDefault="00155B98" w:rsidP="00155B98">
            <w:r>
              <w:t>If there is a network issue, a message will prompt the user to check their internet connection or try again later</w:t>
            </w:r>
          </w:p>
        </w:tc>
      </w:tr>
    </w:tbl>
    <w:p w14:paraId="70C1A378" w14:textId="77777777" w:rsidR="005D23B7" w:rsidRDefault="005D23B7" w:rsidP="005D23B7"/>
    <w:tbl>
      <w:tblPr>
        <w:tblStyle w:val="TableGrid"/>
        <w:tblW w:w="0" w:type="auto"/>
        <w:tblLook w:val="04A0" w:firstRow="1" w:lastRow="0" w:firstColumn="1" w:lastColumn="0" w:noHBand="0" w:noVBand="1"/>
      </w:tblPr>
      <w:tblGrid>
        <w:gridCol w:w="3123"/>
        <w:gridCol w:w="4190"/>
        <w:gridCol w:w="3455"/>
      </w:tblGrid>
      <w:tr w:rsidR="005E71DC" w14:paraId="7B739F97" w14:textId="77777777" w:rsidTr="00D33953">
        <w:tc>
          <w:tcPr>
            <w:tcW w:w="3123" w:type="dxa"/>
            <w:shd w:val="clear" w:color="auto" w:fill="9E9E9E" w:themeFill="text2" w:themeFillTint="99"/>
          </w:tcPr>
          <w:p w14:paraId="235EF1A3" w14:textId="16941518" w:rsidR="005E71DC" w:rsidRDefault="005E71DC" w:rsidP="00887857">
            <w:r w:rsidRPr="005E71DC">
              <w:t>User Story 36: Share Order Status with Others</w:t>
            </w:r>
          </w:p>
        </w:tc>
        <w:tc>
          <w:tcPr>
            <w:tcW w:w="4190" w:type="dxa"/>
            <w:shd w:val="clear" w:color="auto" w:fill="9E9E9E" w:themeFill="text2" w:themeFillTint="99"/>
          </w:tcPr>
          <w:p w14:paraId="0C68C3CC" w14:textId="244471AD" w:rsidR="005E71DC" w:rsidRDefault="005E71DC" w:rsidP="00887857">
            <w:r w:rsidRPr="005E71DC">
              <w:t>Task: Allow users to share their order status with others</w:t>
            </w:r>
          </w:p>
        </w:tc>
        <w:tc>
          <w:tcPr>
            <w:tcW w:w="3455" w:type="dxa"/>
            <w:shd w:val="clear" w:color="auto" w:fill="9E9E9E" w:themeFill="text2" w:themeFillTint="99"/>
          </w:tcPr>
          <w:p w14:paraId="2A2C2AD3" w14:textId="77777777" w:rsidR="005E71DC" w:rsidRDefault="005E71DC" w:rsidP="00887857">
            <w:r w:rsidRPr="00E62EF9">
              <w:t>Priority: Highest</w:t>
            </w:r>
          </w:p>
        </w:tc>
      </w:tr>
      <w:tr w:rsidR="00D33953" w14:paraId="5CA09D1D" w14:textId="77777777" w:rsidTr="00D33953">
        <w:tc>
          <w:tcPr>
            <w:tcW w:w="10768" w:type="dxa"/>
            <w:gridSpan w:val="3"/>
            <w:shd w:val="clear" w:color="auto" w:fill="92D050"/>
          </w:tcPr>
          <w:p w14:paraId="1DBE53E0" w14:textId="77777777" w:rsidR="00D33953" w:rsidRDefault="00D33953" w:rsidP="00887857">
            <w:pPr>
              <w:jc w:val="center"/>
            </w:pPr>
            <w:r>
              <w:t>As an Online user,</w:t>
            </w:r>
          </w:p>
          <w:p w14:paraId="29A48122" w14:textId="77777777" w:rsidR="00D33953" w:rsidRDefault="00D33953" w:rsidP="00887857">
            <w:pPr>
              <w:jc w:val="center"/>
            </w:pPr>
            <w:r>
              <w:t>I want to view the status of my order,</w:t>
            </w:r>
          </w:p>
          <w:p w14:paraId="26FAB724" w14:textId="77777777" w:rsidR="00D33953" w:rsidRDefault="00D33953" w:rsidP="00887857">
            <w:pPr>
              <w:jc w:val="center"/>
            </w:pPr>
            <w:r>
              <w:t>So that I know if my food is being prepared, picked up, or delivered.</w:t>
            </w:r>
          </w:p>
        </w:tc>
      </w:tr>
      <w:tr w:rsidR="005E71DC" w14:paraId="1FC9DC8D" w14:textId="77777777" w:rsidTr="00D33953">
        <w:tc>
          <w:tcPr>
            <w:tcW w:w="10768" w:type="dxa"/>
            <w:gridSpan w:val="3"/>
          </w:tcPr>
          <w:p w14:paraId="23661F42" w14:textId="77777777" w:rsidR="005E71DC" w:rsidRDefault="005E71DC" w:rsidP="00887857">
            <w:r>
              <w:t xml:space="preserve">    Business Value (BV): 500                                                                             Complexity Points (CP): 5</w:t>
            </w:r>
          </w:p>
        </w:tc>
      </w:tr>
      <w:tr w:rsidR="005E71DC" w14:paraId="7F39BB14" w14:textId="77777777" w:rsidTr="00D33953">
        <w:tc>
          <w:tcPr>
            <w:tcW w:w="10768" w:type="dxa"/>
            <w:gridSpan w:val="3"/>
          </w:tcPr>
          <w:p w14:paraId="7FCB98CD" w14:textId="77777777" w:rsidR="00F9664B" w:rsidRDefault="00F9664B" w:rsidP="00F9664B">
            <w:r>
              <w:t>Acceptance Criteria:</w:t>
            </w:r>
          </w:p>
          <w:p w14:paraId="40B1F386" w14:textId="77777777" w:rsidR="00F9664B" w:rsidRDefault="00F9664B" w:rsidP="00F9664B">
            <w:r>
              <w:t>Users should be able to share their order status via WhatsApp.</w:t>
            </w:r>
          </w:p>
          <w:p w14:paraId="05D829AF" w14:textId="77777777" w:rsidR="00F9664B" w:rsidRDefault="00F9664B" w:rsidP="00F9664B">
            <w:r>
              <w:t>Basic Flow:</w:t>
            </w:r>
          </w:p>
          <w:p w14:paraId="50C3D56C" w14:textId="77777777" w:rsidR="00F9664B" w:rsidRDefault="00F9664B" w:rsidP="00F9664B">
            <w:r>
              <w:t>When the user places an order, they can share the status of the order with others through WhatsApp.</w:t>
            </w:r>
          </w:p>
          <w:p w14:paraId="03DF6894" w14:textId="77777777" w:rsidR="00F9664B" w:rsidRDefault="00F9664B" w:rsidP="00F9664B">
            <w:r>
              <w:t>Alternative Flow:</w:t>
            </w:r>
          </w:p>
          <w:p w14:paraId="2CBBAF2A" w14:textId="77777777" w:rsidR="00F9664B" w:rsidRDefault="00F9664B" w:rsidP="00F9664B">
            <w:r>
              <w:t>If the order is not accepted, the user will be informed and suggested to contact customer care via chatbot.</w:t>
            </w:r>
          </w:p>
          <w:p w14:paraId="373B96FB" w14:textId="77777777" w:rsidR="00F9664B" w:rsidRDefault="00F9664B" w:rsidP="00F9664B">
            <w:r>
              <w:t>Exceptional Flow:</w:t>
            </w:r>
          </w:p>
          <w:p w14:paraId="1183900B" w14:textId="041BE1EB" w:rsidR="005E71DC" w:rsidRDefault="00F9664B" w:rsidP="00F9664B">
            <w:r>
              <w:t>If there is a network issue, a message will prompt the user to check their internet connection or try again later.</w:t>
            </w:r>
          </w:p>
        </w:tc>
      </w:tr>
    </w:tbl>
    <w:p w14:paraId="279B4CDF" w14:textId="77777777" w:rsidR="005D23B7" w:rsidRDefault="005D23B7" w:rsidP="005D23B7"/>
    <w:tbl>
      <w:tblPr>
        <w:tblStyle w:val="TableGrid"/>
        <w:tblW w:w="0" w:type="auto"/>
        <w:tblLook w:val="04A0" w:firstRow="1" w:lastRow="0" w:firstColumn="1" w:lastColumn="0" w:noHBand="0" w:noVBand="1"/>
      </w:tblPr>
      <w:tblGrid>
        <w:gridCol w:w="3157"/>
        <w:gridCol w:w="4169"/>
        <w:gridCol w:w="3442"/>
      </w:tblGrid>
      <w:tr w:rsidR="00F9664B" w14:paraId="4CC64E93" w14:textId="77777777" w:rsidTr="00D33953">
        <w:tc>
          <w:tcPr>
            <w:tcW w:w="3157" w:type="dxa"/>
            <w:shd w:val="clear" w:color="auto" w:fill="9E9E9E" w:themeFill="text2" w:themeFillTint="99"/>
          </w:tcPr>
          <w:p w14:paraId="3C4D8F0B" w14:textId="349ABED6" w:rsidR="00F9664B" w:rsidRDefault="00F9664B" w:rsidP="00887857">
            <w:r w:rsidRPr="00F9664B">
              <w:t>User Story 37: Search for a Particular Food</w:t>
            </w:r>
          </w:p>
        </w:tc>
        <w:tc>
          <w:tcPr>
            <w:tcW w:w="4169" w:type="dxa"/>
            <w:shd w:val="clear" w:color="auto" w:fill="9E9E9E" w:themeFill="text2" w:themeFillTint="99"/>
          </w:tcPr>
          <w:p w14:paraId="06755BC3" w14:textId="49F5962F" w:rsidR="00F9664B" w:rsidRDefault="00F9664B" w:rsidP="00887857">
            <w:r w:rsidRPr="00F9664B">
              <w:t>Task: Allow users to search for specific food items</w:t>
            </w:r>
          </w:p>
        </w:tc>
        <w:tc>
          <w:tcPr>
            <w:tcW w:w="3442" w:type="dxa"/>
            <w:shd w:val="clear" w:color="auto" w:fill="9E9E9E" w:themeFill="text2" w:themeFillTint="99"/>
          </w:tcPr>
          <w:p w14:paraId="5F4DF53F" w14:textId="77777777" w:rsidR="00F9664B" w:rsidRDefault="00F9664B" w:rsidP="00887857">
            <w:r w:rsidRPr="00E62EF9">
              <w:t>Priority: Highest</w:t>
            </w:r>
          </w:p>
        </w:tc>
      </w:tr>
      <w:tr w:rsidR="00D33953" w14:paraId="18B837A1" w14:textId="77777777" w:rsidTr="00D33953">
        <w:tc>
          <w:tcPr>
            <w:tcW w:w="10768" w:type="dxa"/>
            <w:gridSpan w:val="3"/>
            <w:shd w:val="clear" w:color="auto" w:fill="92D050"/>
          </w:tcPr>
          <w:p w14:paraId="760776A9" w14:textId="77777777" w:rsidR="00D33953" w:rsidRDefault="00D33953" w:rsidP="002743F4">
            <w:pPr>
              <w:jc w:val="center"/>
            </w:pPr>
            <w:r>
              <w:t>As an Online user,</w:t>
            </w:r>
          </w:p>
          <w:p w14:paraId="17601AD2" w14:textId="77777777" w:rsidR="00D33953" w:rsidRDefault="00D33953" w:rsidP="002743F4">
            <w:pPr>
              <w:jc w:val="center"/>
            </w:pPr>
            <w:r>
              <w:t>I want to search for a particular food item,</w:t>
            </w:r>
          </w:p>
          <w:p w14:paraId="60D7EE03" w14:textId="5CF1B3A4" w:rsidR="00D33953" w:rsidRDefault="00D33953" w:rsidP="002743F4">
            <w:pPr>
              <w:jc w:val="center"/>
            </w:pPr>
            <w:r>
              <w:t>So that I can find all the restaurants that offer that food.</w:t>
            </w:r>
          </w:p>
        </w:tc>
      </w:tr>
      <w:tr w:rsidR="00F9664B" w14:paraId="467FB3A0" w14:textId="77777777" w:rsidTr="00D33953">
        <w:tc>
          <w:tcPr>
            <w:tcW w:w="10768" w:type="dxa"/>
            <w:gridSpan w:val="3"/>
          </w:tcPr>
          <w:p w14:paraId="29874C1D" w14:textId="77777777" w:rsidR="00F9664B" w:rsidRDefault="00F9664B" w:rsidP="00887857">
            <w:r>
              <w:t xml:space="preserve">    Business Value (BV): 500                                                                             Complexity Points (CP): 5</w:t>
            </w:r>
          </w:p>
        </w:tc>
      </w:tr>
      <w:tr w:rsidR="00F9664B" w14:paraId="01ADD3C7" w14:textId="77777777" w:rsidTr="00D33953">
        <w:tc>
          <w:tcPr>
            <w:tcW w:w="10768" w:type="dxa"/>
            <w:gridSpan w:val="3"/>
          </w:tcPr>
          <w:p w14:paraId="1D124544" w14:textId="77777777" w:rsidR="002743F4" w:rsidRDefault="002743F4" w:rsidP="002743F4">
            <w:r>
              <w:t>Acceptance Criteria:</w:t>
            </w:r>
          </w:p>
          <w:p w14:paraId="60F80B6E" w14:textId="77777777" w:rsidR="002743F4" w:rsidRDefault="002743F4" w:rsidP="002743F4">
            <w:r>
              <w:t>When searching for a particular food, the system should display all restaurants offering that food.</w:t>
            </w:r>
          </w:p>
          <w:p w14:paraId="26DB70FA" w14:textId="77777777" w:rsidR="002743F4" w:rsidRDefault="002743F4" w:rsidP="002743F4">
            <w:r>
              <w:t>Basic Flow:</w:t>
            </w:r>
          </w:p>
          <w:p w14:paraId="4B89DD85" w14:textId="77777777" w:rsidR="002743F4" w:rsidRDefault="002743F4" w:rsidP="002743F4">
            <w:r>
              <w:t>When a user searches for a particular food, all the restaurants offering that food will be shown.</w:t>
            </w:r>
          </w:p>
          <w:p w14:paraId="030401B9" w14:textId="77777777" w:rsidR="002743F4" w:rsidRDefault="002743F4" w:rsidP="002743F4">
            <w:r>
              <w:t>Alternative Flow:</w:t>
            </w:r>
          </w:p>
          <w:p w14:paraId="4BC2D7D8" w14:textId="77777777" w:rsidR="002743F4" w:rsidRDefault="002743F4" w:rsidP="002743F4">
            <w:r>
              <w:t>If no restaurant offers the searched food, the menu item will be disabled.</w:t>
            </w:r>
          </w:p>
          <w:p w14:paraId="0CDF57CF" w14:textId="77777777" w:rsidR="002743F4" w:rsidRDefault="002743F4" w:rsidP="002743F4">
            <w:r>
              <w:t>Exceptional Flow:</w:t>
            </w:r>
          </w:p>
          <w:p w14:paraId="0060190E" w14:textId="6F385E9D" w:rsidR="00F9664B" w:rsidRDefault="002743F4" w:rsidP="002743F4">
            <w:r>
              <w:t>If there is a network issue, a message will prompt the user to check their internet connection or try again later.</w:t>
            </w:r>
          </w:p>
        </w:tc>
      </w:tr>
    </w:tbl>
    <w:p w14:paraId="2E930E03" w14:textId="77777777" w:rsidR="00F9664B" w:rsidRDefault="00F9664B" w:rsidP="005D23B7"/>
    <w:tbl>
      <w:tblPr>
        <w:tblStyle w:val="TableGrid"/>
        <w:tblW w:w="0" w:type="auto"/>
        <w:tblLook w:val="04A0" w:firstRow="1" w:lastRow="0" w:firstColumn="1" w:lastColumn="0" w:noHBand="0" w:noVBand="1"/>
      </w:tblPr>
      <w:tblGrid>
        <w:gridCol w:w="3149"/>
        <w:gridCol w:w="4193"/>
        <w:gridCol w:w="3426"/>
      </w:tblGrid>
      <w:tr w:rsidR="001161C1" w14:paraId="4622EB26" w14:textId="77777777" w:rsidTr="00D33953">
        <w:tc>
          <w:tcPr>
            <w:tcW w:w="3149" w:type="dxa"/>
            <w:shd w:val="clear" w:color="auto" w:fill="9E9E9E" w:themeFill="text2" w:themeFillTint="99"/>
          </w:tcPr>
          <w:p w14:paraId="54116DB4" w14:textId="6CCE578F" w:rsidR="001161C1" w:rsidRDefault="001161C1" w:rsidP="00887857">
            <w:r w:rsidRPr="001161C1">
              <w:t>User Story 38: Complaint About Restaurant</w:t>
            </w:r>
          </w:p>
        </w:tc>
        <w:tc>
          <w:tcPr>
            <w:tcW w:w="4193" w:type="dxa"/>
            <w:shd w:val="clear" w:color="auto" w:fill="9E9E9E" w:themeFill="text2" w:themeFillTint="99"/>
          </w:tcPr>
          <w:p w14:paraId="3BAA6A35" w14:textId="5C90B383" w:rsidR="001161C1" w:rsidRDefault="001161C1" w:rsidP="00887857">
            <w:r w:rsidRPr="001161C1">
              <w:t>Task: Allow users to file complaints about a restaurant</w:t>
            </w:r>
          </w:p>
        </w:tc>
        <w:tc>
          <w:tcPr>
            <w:tcW w:w="3426" w:type="dxa"/>
            <w:shd w:val="clear" w:color="auto" w:fill="9E9E9E" w:themeFill="text2" w:themeFillTint="99"/>
          </w:tcPr>
          <w:p w14:paraId="13B9489A" w14:textId="77777777" w:rsidR="001161C1" w:rsidRDefault="001161C1" w:rsidP="00887857">
            <w:r w:rsidRPr="00E62EF9">
              <w:t>Priority: Highest</w:t>
            </w:r>
          </w:p>
        </w:tc>
      </w:tr>
      <w:tr w:rsidR="00D33953" w14:paraId="6E3AEA03" w14:textId="77777777" w:rsidTr="00D33953">
        <w:tc>
          <w:tcPr>
            <w:tcW w:w="10768" w:type="dxa"/>
            <w:gridSpan w:val="3"/>
            <w:shd w:val="clear" w:color="auto" w:fill="92D050"/>
          </w:tcPr>
          <w:p w14:paraId="350AB008" w14:textId="77777777" w:rsidR="00D33953" w:rsidRDefault="00D33953" w:rsidP="001161C1">
            <w:pPr>
              <w:jc w:val="center"/>
            </w:pPr>
            <w:r>
              <w:t>As an Online user,</w:t>
            </w:r>
          </w:p>
          <w:p w14:paraId="760FF7CC" w14:textId="77777777" w:rsidR="00D33953" w:rsidRDefault="00D33953" w:rsidP="001161C1">
            <w:pPr>
              <w:jc w:val="center"/>
            </w:pPr>
            <w:r>
              <w:t>I want to file a complaint about a restaurant regarding food quality,</w:t>
            </w:r>
          </w:p>
          <w:p w14:paraId="29EE6D27" w14:textId="5DA24598" w:rsidR="00D33953" w:rsidRDefault="00D33953" w:rsidP="001161C1">
            <w:pPr>
              <w:jc w:val="center"/>
            </w:pPr>
            <w:r>
              <w:t>So that the restaurant can correct any mistakes in preparing the food.</w:t>
            </w:r>
          </w:p>
        </w:tc>
      </w:tr>
      <w:tr w:rsidR="001161C1" w14:paraId="67E34CF1" w14:textId="77777777" w:rsidTr="00D33953">
        <w:tc>
          <w:tcPr>
            <w:tcW w:w="10768" w:type="dxa"/>
            <w:gridSpan w:val="3"/>
          </w:tcPr>
          <w:p w14:paraId="2E32A4A6" w14:textId="77777777" w:rsidR="001161C1" w:rsidRDefault="001161C1" w:rsidP="00887857">
            <w:r>
              <w:t xml:space="preserve">    Business Value (BV): 500                                                                             Complexity Points (CP): 5</w:t>
            </w:r>
          </w:p>
        </w:tc>
      </w:tr>
      <w:tr w:rsidR="001161C1" w14:paraId="43621707" w14:textId="77777777" w:rsidTr="00D33953">
        <w:tc>
          <w:tcPr>
            <w:tcW w:w="10768" w:type="dxa"/>
            <w:gridSpan w:val="3"/>
          </w:tcPr>
          <w:p w14:paraId="027A6E7A" w14:textId="77777777" w:rsidR="001161C1" w:rsidRDefault="001161C1" w:rsidP="001161C1">
            <w:r>
              <w:t>Acceptance Criteria:</w:t>
            </w:r>
          </w:p>
          <w:p w14:paraId="2DECEAC1" w14:textId="77777777" w:rsidR="001161C1" w:rsidRDefault="001161C1" w:rsidP="001161C1">
            <w:r>
              <w:t>The complaint should be forwarded to the complaint team for resolution.</w:t>
            </w:r>
          </w:p>
          <w:p w14:paraId="74F6BCF0" w14:textId="77777777" w:rsidR="001161C1" w:rsidRDefault="001161C1" w:rsidP="001161C1">
            <w:r>
              <w:lastRenderedPageBreak/>
              <w:t>Basic Flow:</w:t>
            </w:r>
          </w:p>
          <w:p w14:paraId="38BB3754" w14:textId="77777777" w:rsidR="001161C1" w:rsidRDefault="001161C1" w:rsidP="001161C1">
            <w:r>
              <w:t>The complaint should be sent to the restaurant’s complaint department, and a resolution should be provided.</w:t>
            </w:r>
          </w:p>
          <w:p w14:paraId="014659FA" w14:textId="77777777" w:rsidR="001161C1" w:rsidRDefault="001161C1" w:rsidP="001161C1">
            <w:r>
              <w:t>Alternative Flow:</w:t>
            </w:r>
          </w:p>
          <w:p w14:paraId="02F671BD" w14:textId="77777777" w:rsidR="001161C1" w:rsidRDefault="001161C1" w:rsidP="001161C1">
            <w:r>
              <w:t>If no resolution is provided, the user should have the option to escalate the complaint to higher authorities.</w:t>
            </w:r>
          </w:p>
          <w:p w14:paraId="43760FB1" w14:textId="77777777" w:rsidR="001161C1" w:rsidRDefault="001161C1" w:rsidP="001161C1">
            <w:r>
              <w:t>Exceptional Flow:</w:t>
            </w:r>
          </w:p>
          <w:p w14:paraId="2DFFA4CD" w14:textId="2344C8D6" w:rsidR="001161C1" w:rsidRDefault="001161C1" w:rsidP="001161C1">
            <w:r>
              <w:t>If there is a network issue, a message will prompt the user to check their internet connection or try again later.</w:t>
            </w:r>
          </w:p>
        </w:tc>
      </w:tr>
    </w:tbl>
    <w:p w14:paraId="37A058E1" w14:textId="77777777" w:rsidR="005D23B7" w:rsidRDefault="005D23B7" w:rsidP="005D23B7"/>
    <w:p w14:paraId="60EAE88F" w14:textId="77777777" w:rsidR="008948DA" w:rsidRDefault="008948DA" w:rsidP="005D23B7"/>
    <w:p w14:paraId="4E0B8D3E" w14:textId="77777777" w:rsidR="008948DA" w:rsidRDefault="008948DA" w:rsidP="005D23B7"/>
    <w:p w14:paraId="3E7FF53F" w14:textId="77777777" w:rsidR="008948DA" w:rsidRDefault="008948DA" w:rsidP="005D23B7"/>
    <w:p w14:paraId="18B817AC" w14:textId="77777777" w:rsidR="008948DA" w:rsidRDefault="008948DA" w:rsidP="005D23B7"/>
    <w:p w14:paraId="2BF98CC3" w14:textId="77777777" w:rsidR="008948DA" w:rsidRDefault="008948DA" w:rsidP="005D23B7"/>
    <w:tbl>
      <w:tblPr>
        <w:tblStyle w:val="TableGrid"/>
        <w:tblW w:w="0" w:type="auto"/>
        <w:tblLook w:val="04A0" w:firstRow="1" w:lastRow="0" w:firstColumn="1" w:lastColumn="0" w:noHBand="0" w:noVBand="1"/>
      </w:tblPr>
      <w:tblGrid>
        <w:gridCol w:w="3141"/>
        <w:gridCol w:w="4199"/>
        <w:gridCol w:w="3428"/>
      </w:tblGrid>
      <w:tr w:rsidR="008948DA" w14:paraId="7D0F4090" w14:textId="77777777" w:rsidTr="00D33953">
        <w:tc>
          <w:tcPr>
            <w:tcW w:w="3141" w:type="dxa"/>
            <w:shd w:val="clear" w:color="auto" w:fill="9E9E9E" w:themeFill="text2" w:themeFillTint="99"/>
          </w:tcPr>
          <w:p w14:paraId="6EDA2AC1" w14:textId="601E41C7" w:rsidR="008948DA" w:rsidRDefault="008948DA" w:rsidP="00887857">
            <w:r w:rsidRPr="008948DA">
              <w:t>User Story 39: Complaint About Delivery Executive</w:t>
            </w:r>
          </w:p>
        </w:tc>
        <w:tc>
          <w:tcPr>
            <w:tcW w:w="4199" w:type="dxa"/>
            <w:shd w:val="clear" w:color="auto" w:fill="9E9E9E" w:themeFill="text2" w:themeFillTint="99"/>
          </w:tcPr>
          <w:p w14:paraId="42A7210E" w14:textId="13247EB1" w:rsidR="008948DA" w:rsidRDefault="008948DA" w:rsidP="00887857">
            <w:r w:rsidRPr="008948DA">
              <w:t>Task: Allow users to file complaints about a delivery executive</w:t>
            </w:r>
          </w:p>
        </w:tc>
        <w:tc>
          <w:tcPr>
            <w:tcW w:w="3428" w:type="dxa"/>
            <w:shd w:val="clear" w:color="auto" w:fill="9E9E9E" w:themeFill="text2" w:themeFillTint="99"/>
          </w:tcPr>
          <w:p w14:paraId="20ABE224" w14:textId="77777777" w:rsidR="008948DA" w:rsidRDefault="008948DA" w:rsidP="00887857">
            <w:r w:rsidRPr="00E62EF9">
              <w:t>Priority: Highest</w:t>
            </w:r>
          </w:p>
        </w:tc>
      </w:tr>
      <w:tr w:rsidR="00D33953" w14:paraId="65305CB7" w14:textId="77777777" w:rsidTr="00D33953">
        <w:tc>
          <w:tcPr>
            <w:tcW w:w="10768" w:type="dxa"/>
            <w:gridSpan w:val="3"/>
            <w:shd w:val="clear" w:color="auto" w:fill="92D050"/>
          </w:tcPr>
          <w:p w14:paraId="2AD233A3" w14:textId="77777777" w:rsidR="00D33953" w:rsidRDefault="00D33953" w:rsidP="008948DA">
            <w:pPr>
              <w:jc w:val="center"/>
            </w:pPr>
            <w:r>
              <w:t>As an Online user,</w:t>
            </w:r>
          </w:p>
          <w:p w14:paraId="5D13B6C0" w14:textId="77777777" w:rsidR="00D33953" w:rsidRDefault="00D33953" w:rsidP="008948DA">
            <w:pPr>
              <w:jc w:val="center"/>
            </w:pPr>
            <w:r>
              <w:t>I want to file a complaint about a delivery executive,</w:t>
            </w:r>
          </w:p>
          <w:p w14:paraId="62C39E29" w14:textId="5856C8FA" w:rsidR="00D33953" w:rsidRDefault="00D33953" w:rsidP="008948DA">
            <w:pPr>
              <w:jc w:val="center"/>
            </w:pPr>
            <w:r>
              <w:t>So that the Scrum Delivery app team can take necessary action.</w:t>
            </w:r>
          </w:p>
        </w:tc>
      </w:tr>
      <w:tr w:rsidR="008948DA" w14:paraId="738FFC13" w14:textId="77777777" w:rsidTr="00D33953">
        <w:tc>
          <w:tcPr>
            <w:tcW w:w="10768" w:type="dxa"/>
            <w:gridSpan w:val="3"/>
          </w:tcPr>
          <w:p w14:paraId="6EA2B894" w14:textId="77777777" w:rsidR="008948DA" w:rsidRDefault="008948DA" w:rsidP="00887857">
            <w:r>
              <w:t xml:space="preserve">    Business Value (BV): 500                                                                             Complexity Points (CP): 5</w:t>
            </w:r>
          </w:p>
        </w:tc>
      </w:tr>
      <w:tr w:rsidR="008948DA" w14:paraId="771CB317" w14:textId="77777777" w:rsidTr="00D33953">
        <w:tc>
          <w:tcPr>
            <w:tcW w:w="10768" w:type="dxa"/>
            <w:gridSpan w:val="3"/>
          </w:tcPr>
          <w:p w14:paraId="63CC7E1F" w14:textId="77777777" w:rsidR="008948DA" w:rsidRDefault="008948DA" w:rsidP="008948DA">
            <w:r>
              <w:t>Acceptance Criteria:</w:t>
            </w:r>
          </w:p>
          <w:p w14:paraId="370F4C12" w14:textId="77777777" w:rsidR="008948DA" w:rsidRDefault="008948DA" w:rsidP="008948DA">
            <w:r>
              <w:t>The complaint should be forwarded to the complaint team for review.</w:t>
            </w:r>
          </w:p>
          <w:p w14:paraId="60E61C17" w14:textId="77777777" w:rsidR="008948DA" w:rsidRDefault="008948DA" w:rsidP="008948DA">
            <w:r>
              <w:t>Basic Flow:</w:t>
            </w:r>
          </w:p>
          <w:p w14:paraId="76D0781E" w14:textId="77777777" w:rsidR="008948DA" w:rsidRDefault="008948DA" w:rsidP="008948DA">
            <w:r>
              <w:t>The complaint will be sent to the Scrum Delivery app’s complaint department, and a resolution will be provided.</w:t>
            </w:r>
          </w:p>
          <w:p w14:paraId="369D07F7" w14:textId="77777777" w:rsidR="008948DA" w:rsidRDefault="008948DA" w:rsidP="008948DA">
            <w:r>
              <w:t>Alternative Flow:</w:t>
            </w:r>
          </w:p>
          <w:p w14:paraId="41476C51" w14:textId="77777777" w:rsidR="008948DA" w:rsidRDefault="008948DA" w:rsidP="008948DA">
            <w:r>
              <w:t>If no resolution is provided, the user should be able to escalate the complaint to higher authorities.</w:t>
            </w:r>
          </w:p>
          <w:p w14:paraId="6C13343E" w14:textId="77777777" w:rsidR="008948DA" w:rsidRDefault="008948DA" w:rsidP="008948DA">
            <w:r>
              <w:t>Exceptional Flow:</w:t>
            </w:r>
          </w:p>
          <w:p w14:paraId="28CA61F5" w14:textId="37C8200A" w:rsidR="008948DA" w:rsidRDefault="008948DA" w:rsidP="008948DA">
            <w:r>
              <w:t>If there is a network issue, a message will prompt the user to check their internet connection or try again later.</w:t>
            </w:r>
          </w:p>
        </w:tc>
      </w:tr>
    </w:tbl>
    <w:p w14:paraId="6AC0506C" w14:textId="77777777" w:rsidR="008948DA" w:rsidRDefault="008948DA" w:rsidP="005D23B7"/>
    <w:tbl>
      <w:tblPr>
        <w:tblStyle w:val="TableGrid"/>
        <w:tblW w:w="0" w:type="auto"/>
        <w:tblLook w:val="04A0" w:firstRow="1" w:lastRow="0" w:firstColumn="1" w:lastColumn="0" w:noHBand="0" w:noVBand="1"/>
      </w:tblPr>
      <w:tblGrid>
        <w:gridCol w:w="3144"/>
        <w:gridCol w:w="4186"/>
        <w:gridCol w:w="3438"/>
      </w:tblGrid>
      <w:tr w:rsidR="008948DA" w14:paraId="6B1D536A" w14:textId="77777777" w:rsidTr="00D33953">
        <w:tc>
          <w:tcPr>
            <w:tcW w:w="3144" w:type="dxa"/>
            <w:shd w:val="clear" w:color="auto" w:fill="9E9E9E" w:themeFill="text2" w:themeFillTint="99"/>
          </w:tcPr>
          <w:p w14:paraId="6ED91463" w14:textId="20B40047" w:rsidR="008948DA" w:rsidRDefault="008948DA" w:rsidP="00887857">
            <w:r w:rsidRPr="008948DA">
              <w:t>User Story 40: Modify Payment Tab (Payment Modes)</w:t>
            </w:r>
          </w:p>
        </w:tc>
        <w:tc>
          <w:tcPr>
            <w:tcW w:w="4186" w:type="dxa"/>
            <w:shd w:val="clear" w:color="auto" w:fill="9E9E9E" w:themeFill="text2" w:themeFillTint="99"/>
          </w:tcPr>
          <w:p w14:paraId="18F01FB7" w14:textId="20218506" w:rsidR="008948DA" w:rsidRDefault="008948DA" w:rsidP="00887857">
            <w:r w:rsidRPr="008948DA">
              <w:t>Task: Modify the payment tab to include COD, Net Banking, UPI, and Wallet</w:t>
            </w:r>
          </w:p>
        </w:tc>
        <w:tc>
          <w:tcPr>
            <w:tcW w:w="3438" w:type="dxa"/>
            <w:shd w:val="clear" w:color="auto" w:fill="9E9E9E" w:themeFill="text2" w:themeFillTint="99"/>
          </w:tcPr>
          <w:p w14:paraId="4EFD6BCC" w14:textId="77777777" w:rsidR="008948DA" w:rsidRDefault="008948DA" w:rsidP="00887857">
            <w:r w:rsidRPr="00E62EF9">
              <w:t>Priority: Highest</w:t>
            </w:r>
          </w:p>
        </w:tc>
      </w:tr>
      <w:tr w:rsidR="00D33953" w14:paraId="0B61BA6A" w14:textId="77777777" w:rsidTr="00D33953">
        <w:tc>
          <w:tcPr>
            <w:tcW w:w="10768" w:type="dxa"/>
            <w:gridSpan w:val="3"/>
            <w:shd w:val="clear" w:color="auto" w:fill="92D050"/>
          </w:tcPr>
          <w:p w14:paraId="5039CF18" w14:textId="77777777" w:rsidR="00D33953" w:rsidRDefault="00D33953" w:rsidP="008948DA">
            <w:pPr>
              <w:jc w:val="center"/>
            </w:pPr>
            <w:r>
              <w:t>As an Online user,</w:t>
            </w:r>
          </w:p>
          <w:p w14:paraId="54CAAF5F" w14:textId="77777777" w:rsidR="00D33953" w:rsidRDefault="00D33953" w:rsidP="008948DA">
            <w:pPr>
              <w:jc w:val="center"/>
            </w:pPr>
            <w:r>
              <w:t>I want to choose my preferred payment mode,</w:t>
            </w:r>
          </w:p>
          <w:p w14:paraId="6F48D120" w14:textId="7EB6BFAD" w:rsidR="00D33953" w:rsidRDefault="00D33953" w:rsidP="008948DA">
            <w:pPr>
              <w:jc w:val="center"/>
            </w:pPr>
            <w:r>
              <w:t>So that I can make the payment using my preferred method.</w:t>
            </w:r>
          </w:p>
        </w:tc>
      </w:tr>
      <w:tr w:rsidR="008948DA" w14:paraId="3D916EC3" w14:textId="77777777" w:rsidTr="00D33953">
        <w:tc>
          <w:tcPr>
            <w:tcW w:w="10768" w:type="dxa"/>
            <w:gridSpan w:val="3"/>
          </w:tcPr>
          <w:p w14:paraId="6A905172" w14:textId="28412C94" w:rsidR="008948DA" w:rsidRDefault="008948DA" w:rsidP="00887857">
            <w:r>
              <w:t xml:space="preserve">    Business Value (BV): 1000                                                                            Complexity Points (CP): 13</w:t>
            </w:r>
          </w:p>
        </w:tc>
      </w:tr>
      <w:tr w:rsidR="008948DA" w14:paraId="0EE284C0" w14:textId="77777777" w:rsidTr="00D33953">
        <w:tc>
          <w:tcPr>
            <w:tcW w:w="10768" w:type="dxa"/>
            <w:gridSpan w:val="3"/>
          </w:tcPr>
          <w:p w14:paraId="3567B9E3" w14:textId="77777777" w:rsidR="008948DA" w:rsidRDefault="008948DA" w:rsidP="008948DA">
            <w:r>
              <w:t>Acceptance Criteria:</w:t>
            </w:r>
          </w:p>
          <w:p w14:paraId="67530B96" w14:textId="77777777" w:rsidR="008948DA" w:rsidRDefault="008948DA" w:rsidP="008948DA">
            <w:r>
              <w:t>The payment options (COD, Net Banking, UPI, Wallet) should be displayed in the app.</w:t>
            </w:r>
          </w:p>
          <w:p w14:paraId="77F05653" w14:textId="77777777" w:rsidR="008948DA" w:rsidRDefault="008948DA" w:rsidP="008948DA">
            <w:r>
              <w:t>Basic Flow:</w:t>
            </w:r>
          </w:p>
          <w:p w14:paraId="5A2CB060" w14:textId="77777777" w:rsidR="008948DA" w:rsidRDefault="008948DA" w:rsidP="008948DA">
            <w:r>
              <w:t>If the payment is successful through UPI, Debit/Credit card, or Net Banking, a message will confirm the payment and order placement.</w:t>
            </w:r>
          </w:p>
          <w:p w14:paraId="7F774763" w14:textId="77777777" w:rsidR="008948DA" w:rsidRDefault="008948DA" w:rsidP="008948DA">
            <w:r>
              <w:t>If COD is selected, a message will show that the order was placed successfully.</w:t>
            </w:r>
          </w:p>
          <w:p w14:paraId="1DFA8C1D" w14:textId="77777777" w:rsidR="008948DA" w:rsidRDefault="008948DA" w:rsidP="008948DA">
            <w:r>
              <w:t>Alternative Flow:</w:t>
            </w:r>
          </w:p>
          <w:p w14:paraId="2FDE04C9" w14:textId="77777777" w:rsidR="008948DA" w:rsidRDefault="008948DA" w:rsidP="008948DA">
            <w:r>
              <w:t>If the payment fails, a message will appear stating "Payment failed" and suggest trying again later.</w:t>
            </w:r>
          </w:p>
          <w:p w14:paraId="736A5B19" w14:textId="77777777" w:rsidR="008948DA" w:rsidRDefault="008948DA" w:rsidP="008948DA">
            <w:r>
              <w:t>Exceptional Flow:</w:t>
            </w:r>
          </w:p>
          <w:p w14:paraId="462830BC" w14:textId="5235C43E" w:rsidR="008948DA" w:rsidRDefault="008948DA" w:rsidP="008948DA">
            <w:r>
              <w:t>If there is a network issue, a message will prompt the user to check their internet connection or try again later.</w:t>
            </w:r>
          </w:p>
        </w:tc>
      </w:tr>
    </w:tbl>
    <w:p w14:paraId="54EB608B" w14:textId="77777777" w:rsidR="005D23B7" w:rsidRDefault="005D23B7" w:rsidP="005D23B7"/>
    <w:p w14:paraId="023F56B7" w14:textId="77777777" w:rsidR="009C308E" w:rsidRDefault="009C308E" w:rsidP="00012A81"/>
    <w:p w14:paraId="76084026" w14:textId="77777777" w:rsidR="00A01ECE" w:rsidRDefault="00A01ECE" w:rsidP="00012A81"/>
    <w:p w14:paraId="0AB43F02" w14:textId="3802B9B1" w:rsidR="004838BC" w:rsidRDefault="00012A81" w:rsidP="00A90DE5">
      <w:r>
        <w:t xml:space="preserve">Question No </w:t>
      </w:r>
      <w:r w:rsidR="00BA716B">
        <w:t>3</w:t>
      </w:r>
      <w:r>
        <w:t xml:space="preserve">)- </w:t>
      </w:r>
      <w:r w:rsidR="003F118B" w:rsidRPr="003F118B">
        <w:t>What is epic? Write 2 epics</w:t>
      </w:r>
    </w:p>
    <w:p w14:paraId="558BE9E9" w14:textId="2457B7F9" w:rsidR="003F118B" w:rsidRDefault="00E13D5C" w:rsidP="00A90DE5">
      <w:r w:rsidRPr="00E13D5C">
        <w:lastRenderedPageBreak/>
        <w:t>Business Value and Complexity Points</w:t>
      </w:r>
      <w:r w:rsidRPr="00E13D5C">
        <w:cr/>
      </w:r>
    </w:p>
    <w:p w14:paraId="1A7B12FD" w14:textId="77777777" w:rsidR="00DF7F1F" w:rsidRDefault="00ED4EF5" w:rsidP="00DF7F1F">
      <w:r w:rsidRPr="00ED4EF5">
        <w:t>Answer –</w:t>
      </w:r>
      <w:r w:rsidR="00942D63">
        <w:t xml:space="preserve">   </w:t>
      </w:r>
    </w:p>
    <w:p w14:paraId="176C9379" w14:textId="77777777" w:rsidR="00DF7F1F" w:rsidRDefault="00DF7F1F" w:rsidP="00DF7F1F"/>
    <w:p w14:paraId="6C19A2C8" w14:textId="77777777" w:rsidR="00DF7F1F" w:rsidRDefault="00DF7F1F" w:rsidP="00DF7F1F">
      <w:pPr>
        <w:pStyle w:val="ListParagraph"/>
        <w:numPr>
          <w:ilvl w:val="0"/>
          <w:numId w:val="49"/>
        </w:numPr>
        <w:rPr>
          <w:noProof/>
        </w:rPr>
      </w:pPr>
      <w:r w:rsidRPr="00DF7F1F">
        <w:t xml:space="preserve">An epic is a larger user story or a collection of related user stories that represents a significant feature or functionality. </w:t>
      </w:r>
    </w:p>
    <w:p w14:paraId="7CF81205" w14:textId="3DA8FF27" w:rsidR="001827FF" w:rsidRDefault="00DF7F1F" w:rsidP="00DF7F1F">
      <w:pPr>
        <w:pStyle w:val="ListParagraph"/>
        <w:numPr>
          <w:ilvl w:val="0"/>
          <w:numId w:val="49"/>
        </w:numPr>
        <w:rPr>
          <w:noProof/>
        </w:rPr>
      </w:pPr>
      <w:r w:rsidRPr="00DF7F1F">
        <w:t>Epics are high-</w:t>
      </w:r>
      <w:r w:rsidR="003E7EC1" w:rsidRPr="00DF7F1F">
        <w:t>level,</w:t>
      </w:r>
      <w:r w:rsidRPr="00DF7F1F">
        <w:t xml:space="preserve"> often spanning multiple sprints in iteration and they provide a way to organize and prioritize work in a product backlog</w:t>
      </w:r>
    </w:p>
    <w:p w14:paraId="245F949C" w14:textId="77777777" w:rsidR="003E7EC1" w:rsidRDefault="003E7EC1" w:rsidP="003E7EC1">
      <w:pPr>
        <w:rPr>
          <w:noProof/>
        </w:rPr>
      </w:pPr>
    </w:p>
    <w:p w14:paraId="459071AA" w14:textId="77777777" w:rsidR="006D4515" w:rsidRDefault="006D4515" w:rsidP="003E7EC1">
      <w:pPr>
        <w:rPr>
          <w:noProof/>
        </w:rPr>
      </w:pPr>
      <w:r w:rsidRPr="006D4515">
        <w:rPr>
          <w:noProof/>
        </w:rPr>
        <w:t xml:space="preserve">EPICS </w:t>
      </w:r>
    </w:p>
    <w:p w14:paraId="4D4070D4" w14:textId="77777777" w:rsidR="006D4515" w:rsidRDefault="006D4515" w:rsidP="006D4515">
      <w:pPr>
        <w:pStyle w:val="ListParagraph"/>
        <w:numPr>
          <w:ilvl w:val="0"/>
          <w:numId w:val="50"/>
        </w:numPr>
        <w:rPr>
          <w:noProof/>
        </w:rPr>
      </w:pPr>
      <w:r w:rsidRPr="006D4515">
        <w:rPr>
          <w:noProof/>
        </w:rPr>
        <w:t xml:space="preserve">Ratings and reviews </w:t>
      </w:r>
    </w:p>
    <w:p w14:paraId="33439F2C" w14:textId="3285ACBC" w:rsidR="003E7EC1" w:rsidRDefault="006D4515" w:rsidP="006D4515">
      <w:pPr>
        <w:pStyle w:val="ListParagraph"/>
        <w:numPr>
          <w:ilvl w:val="0"/>
          <w:numId w:val="50"/>
        </w:numPr>
        <w:rPr>
          <w:noProof/>
        </w:rPr>
      </w:pPr>
      <w:r w:rsidRPr="006D4515">
        <w:rPr>
          <w:noProof/>
        </w:rPr>
        <w:t>Schedule orders</w:t>
      </w:r>
    </w:p>
    <w:p w14:paraId="6322049C" w14:textId="77777777" w:rsidR="006D4515" w:rsidRDefault="006D4515" w:rsidP="006D4515">
      <w:pPr>
        <w:rPr>
          <w:noProof/>
        </w:rPr>
      </w:pPr>
    </w:p>
    <w:p w14:paraId="2A348A9B" w14:textId="77777777" w:rsidR="00875440" w:rsidRDefault="00875440" w:rsidP="006D4515">
      <w:pPr>
        <w:rPr>
          <w:noProof/>
        </w:rPr>
      </w:pPr>
    </w:p>
    <w:p w14:paraId="33BB7353" w14:textId="77777777" w:rsidR="00875440" w:rsidRDefault="00875440" w:rsidP="006D4515">
      <w:pPr>
        <w:rPr>
          <w:noProof/>
        </w:rPr>
      </w:pPr>
    </w:p>
    <w:p w14:paraId="0238BE5D" w14:textId="77777777" w:rsidR="00875440" w:rsidRDefault="00875440" w:rsidP="006D4515">
      <w:pPr>
        <w:rPr>
          <w:noProof/>
        </w:rPr>
      </w:pPr>
    </w:p>
    <w:p w14:paraId="5E2FAD5B" w14:textId="77777777" w:rsidR="00875440" w:rsidRDefault="00875440" w:rsidP="00875440">
      <w:pPr>
        <w:rPr>
          <w:noProof/>
        </w:rPr>
      </w:pPr>
      <w:r>
        <w:rPr>
          <w:noProof/>
        </w:rPr>
        <w:t xml:space="preserve">Epic 1. Ratings and reviews: </w:t>
      </w:r>
    </w:p>
    <w:p w14:paraId="1FE1B63D" w14:textId="77777777" w:rsidR="00875440" w:rsidRDefault="00875440" w:rsidP="00875440">
      <w:pPr>
        <w:rPr>
          <w:noProof/>
        </w:rPr>
      </w:pPr>
    </w:p>
    <w:p w14:paraId="22A2B151" w14:textId="77777777" w:rsidR="00875440" w:rsidRDefault="00875440" w:rsidP="00875440">
      <w:pPr>
        <w:pStyle w:val="ListParagraph"/>
        <w:numPr>
          <w:ilvl w:val="0"/>
          <w:numId w:val="51"/>
        </w:numPr>
        <w:rPr>
          <w:noProof/>
        </w:rPr>
      </w:pPr>
      <w:r>
        <w:rPr>
          <w:noProof/>
        </w:rPr>
        <w:t>As a user , I want to view ratings and reviews for restaurants on scrum food delivery , so that I can make informed decisions about where to order food from .</w:t>
      </w:r>
    </w:p>
    <w:p w14:paraId="321293D9" w14:textId="570CD70B" w:rsidR="006D4515" w:rsidRDefault="00875440" w:rsidP="00875440">
      <w:pPr>
        <w:pStyle w:val="ListParagraph"/>
        <w:numPr>
          <w:ilvl w:val="0"/>
          <w:numId w:val="51"/>
        </w:numPr>
        <w:rPr>
          <w:noProof/>
        </w:rPr>
      </w:pPr>
      <w:r>
        <w:rPr>
          <w:noProof/>
        </w:rPr>
        <w:t>As a user , I want to provide ratings and reviews for restaurants on scrum food delivery application , so that I can share my experience with other users and contribute to the community .</w:t>
      </w:r>
    </w:p>
    <w:p w14:paraId="4F7A4398" w14:textId="07A01A16" w:rsidR="00E24A73" w:rsidRDefault="00E24A73" w:rsidP="0093023F">
      <w:pPr>
        <w:ind w:left="360"/>
        <w:rPr>
          <w:noProof/>
        </w:rPr>
      </w:pPr>
    </w:p>
    <w:p w14:paraId="2FC84799" w14:textId="77777777" w:rsidR="0056155F" w:rsidRDefault="0056155F" w:rsidP="0093023F">
      <w:pPr>
        <w:ind w:left="360"/>
        <w:rPr>
          <w:noProof/>
        </w:rPr>
      </w:pPr>
      <w:r w:rsidRPr="0056155F">
        <w:rPr>
          <w:noProof/>
        </w:rPr>
        <w:t xml:space="preserve">Acceptance criteria: </w:t>
      </w:r>
    </w:p>
    <w:p w14:paraId="1D574D2E" w14:textId="77777777" w:rsidR="0056155F" w:rsidRDefault="0056155F" w:rsidP="0093023F">
      <w:pPr>
        <w:ind w:left="360"/>
        <w:rPr>
          <w:noProof/>
        </w:rPr>
      </w:pPr>
    </w:p>
    <w:p w14:paraId="4B8A0BB6" w14:textId="77777777" w:rsidR="0056155F" w:rsidRDefault="0056155F" w:rsidP="0056155F">
      <w:pPr>
        <w:pStyle w:val="ListParagraph"/>
        <w:numPr>
          <w:ilvl w:val="0"/>
          <w:numId w:val="52"/>
        </w:numPr>
        <w:rPr>
          <w:noProof/>
        </w:rPr>
      </w:pPr>
      <w:r w:rsidRPr="0056155F">
        <w:rPr>
          <w:noProof/>
        </w:rPr>
        <w:t>User can view average ratings and reviews for each restaurant on the restaurant detail page</w:t>
      </w:r>
    </w:p>
    <w:p w14:paraId="52E099E8" w14:textId="77777777" w:rsidR="0056155F" w:rsidRDefault="0056155F" w:rsidP="0056155F">
      <w:pPr>
        <w:pStyle w:val="ListParagraph"/>
        <w:numPr>
          <w:ilvl w:val="0"/>
          <w:numId w:val="52"/>
        </w:numPr>
        <w:rPr>
          <w:noProof/>
        </w:rPr>
      </w:pPr>
      <w:r w:rsidRPr="0056155F">
        <w:rPr>
          <w:noProof/>
        </w:rPr>
        <w:t>User can read detailed reviews and comments left by the customer.</w:t>
      </w:r>
    </w:p>
    <w:p w14:paraId="5E811945" w14:textId="77777777" w:rsidR="0056155F" w:rsidRDefault="0056155F" w:rsidP="0056155F">
      <w:pPr>
        <w:pStyle w:val="ListParagraph"/>
        <w:numPr>
          <w:ilvl w:val="0"/>
          <w:numId w:val="52"/>
        </w:numPr>
        <w:rPr>
          <w:noProof/>
        </w:rPr>
      </w:pPr>
      <w:r w:rsidRPr="0056155F">
        <w:rPr>
          <w:noProof/>
        </w:rPr>
        <w:t>User can sort and filter reviews based on the criteria such as rating, recently and relevance</w:t>
      </w:r>
    </w:p>
    <w:p w14:paraId="43C826EB" w14:textId="77777777" w:rsidR="0056155F" w:rsidRDefault="0056155F" w:rsidP="0056155F">
      <w:pPr>
        <w:pStyle w:val="ListParagraph"/>
        <w:numPr>
          <w:ilvl w:val="0"/>
          <w:numId w:val="52"/>
        </w:numPr>
        <w:rPr>
          <w:noProof/>
        </w:rPr>
      </w:pPr>
      <w:r w:rsidRPr="0056155F">
        <w:rPr>
          <w:noProof/>
        </w:rPr>
        <w:t>User can rate a restaurant and leave a review after placing order.</w:t>
      </w:r>
    </w:p>
    <w:p w14:paraId="3A2C668E" w14:textId="77777777" w:rsidR="0056155F" w:rsidRDefault="0056155F" w:rsidP="0056155F">
      <w:pPr>
        <w:pStyle w:val="ListParagraph"/>
        <w:numPr>
          <w:ilvl w:val="0"/>
          <w:numId w:val="52"/>
        </w:numPr>
        <w:rPr>
          <w:noProof/>
        </w:rPr>
      </w:pPr>
      <w:r w:rsidRPr="0056155F">
        <w:rPr>
          <w:noProof/>
        </w:rPr>
        <w:t xml:space="preserve">User can edit or delete their own review on specified time period. </w:t>
      </w:r>
    </w:p>
    <w:p w14:paraId="3E629195" w14:textId="77777777" w:rsidR="0056155F" w:rsidRDefault="0056155F" w:rsidP="0056155F">
      <w:pPr>
        <w:pStyle w:val="ListParagraph"/>
        <w:numPr>
          <w:ilvl w:val="0"/>
          <w:numId w:val="52"/>
        </w:numPr>
        <w:rPr>
          <w:noProof/>
        </w:rPr>
      </w:pPr>
      <w:r w:rsidRPr="0056155F">
        <w:rPr>
          <w:noProof/>
        </w:rPr>
        <w:t xml:space="preserve">Reviews are displayed in a way that provides helpful insights to other users </w:t>
      </w:r>
    </w:p>
    <w:p w14:paraId="128C9B84" w14:textId="15AA393D" w:rsidR="0056155F" w:rsidRDefault="0056155F" w:rsidP="0056155F">
      <w:pPr>
        <w:pStyle w:val="ListParagraph"/>
        <w:numPr>
          <w:ilvl w:val="0"/>
          <w:numId w:val="52"/>
        </w:numPr>
        <w:rPr>
          <w:noProof/>
        </w:rPr>
      </w:pPr>
      <w:r w:rsidRPr="0056155F">
        <w:rPr>
          <w:noProof/>
        </w:rPr>
        <w:t>The rating and review system maintains the integrity and authenticity of user feedback</w:t>
      </w:r>
    </w:p>
    <w:p w14:paraId="69DA77EB" w14:textId="779E35B4" w:rsidR="00E24A73" w:rsidRDefault="00E24A73" w:rsidP="00A4238B">
      <w:pPr>
        <w:rPr>
          <w:noProof/>
        </w:rPr>
      </w:pPr>
    </w:p>
    <w:p w14:paraId="0951233A" w14:textId="77777777" w:rsidR="00592154" w:rsidRDefault="00592154" w:rsidP="00A4238B">
      <w:pPr>
        <w:rPr>
          <w:noProof/>
        </w:rPr>
      </w:pPr>
      <w:r w:rsidRPr="00592154">
        <w:rPr>
          <w:noProof/>
        </w:rPr>
        <w:t xml:space="preserve">Epic 2 . Scheduled order : </w:t>
      </w:r>
    </w:p>
    <w:p w14:paraId="736A3A1B" w14:textId="77777777" w:rsidR="00592154" w:rsidRDefault="00592154" w:rsidP="00A4238B">
      <w:pPr>
        <w:rPr>
          <w:noProof/>
        </w:rPr>
      </w:pPr>
    </w:p>
    <w:p w14:paraId="725967DB" w14:textId="77777777" w:rsidR="00592154" w:rsidRDefault="00592154" w:rsidP="00592154">
      <w:pPr>
        <w:pStyle w:val="ListParagraph"/>
        <w:numPr>
          <w:ilvl w:val="0"/>
          <w:numId w:val="53"/>
        </w:numPr>
        <w:rPr>
          <w:noProof/>
        </w:rPr>
      </w:pPr>
      <w:r w:rsidRPr="00592154">
        <w:rPr>
          <w:noProof/>
        </w:rPr>
        <w:t xml:space="preserve">As a user, I want to schedule food orders in advance on scrum food delivery application so that I can place meals ahead of the time and avoid last-minute hassles </w:t>
      </w:r>
    </w:p>
    <w:p w14:paraId="5CE14EA5" w14:textId="56400DAC" w:rsidR="00592154" w:rsidRDefault="00592154" w:rsidP="00592154">
      <w:pPr>
        <w:pStyle w:val="ListParagraph"/>
        <w:numPr>
          <w:ilvl w:val="0"/>
          <w:numId w:val="53"/>
        </w:numPr>
        <w:rPr>
          <w:noProof/>
        </w:rPr>
      </w:pPr>
      <w:r w:rsidRPr="00592154">
        <w:rPr>
          <w:noProof/>
        </w:rPr>
        <w:t>As a user, I want to have the flexibility to choose specific delivery time slots foe scheduled orders on scrum food delivery application.</w:t>
      </w:r>
    </w:p>
    <w:p w14:paraId="18B5CBD3" w14:textId="77777777" w:rsidR="003D30D8" w:rsidRDefault="003D30D8" w:rsidP="00A7364E">
      <w:pPr>
        <w:pStyle w:val="ListParagraph"/>
        <w:rPr>
          <w:noProof/>
        </w:rPr>
      </w:pPr>
    </w:p>
    <w:p w14:paraId="3677EF34" w14:textId="77777777" w:rsidR="003D30D8" w:rsidRDefault="003D30D8" w:rsidP="003D30D8">
      <w:pPr>
        <w:ind w:left="360"/>
        <w:rPr>
          <w:noProof/>
        </w:rPr>
      </w:pPr>
      <w:r w:rsidRPr="003D30D8">
        <w:rPr>
          <w:noProof/>
        </w:rPr>
        <w:t xml:space="preserve">Acceptance criteria : </w:t>
      </w:r>
    </w:p>
    <w:p w14:paraId="2230D786" w14:textId="77777777" w:rsidR="003D30D8" w:rsidRDefault="003D30D8" w:rsidP="003D30D8">
      <w:pPr>
        <w:pStyle w:val="ListParagraph"/>
        <w:rPr>
          <w:noProof/>
        </w:rPr>
      </w:pPr>
    </w:p>
    <w:p w14:paraId="61F4A1D3" w14:textId="77777777" w:rsidR="00A7364E" w:rsidRDefault="003D30D8" w:rsidP="00A7364E">
      <w:pPr>
        <w:pStyle w:val="ListParagraph"/>
        <w:numPr>
          <w:ilvl w:val="0"/>
          <w:numId w:val="54"/>
        </w:numPr>
        <w:rPr>
          <w:noProof/>
        </w:rPr>
      </w:pPr>
      <w:r w:rsidRPr="003D30D8">
        <w:rPr>
          <w:noProof/>
        </w:rPr>
        <w:t xml:space="preserve">User can select a future date and time for placing a scheduled order. </w:t>
      </w:r>
    </w:p>
    <w:p w14:paraId="67CD3CAB" w14:textId="77777777" w:rsidR="00A7364E" w:rsidRDefault="003D30D8" w:rsidP="00A7364E">
      <w:pPr>
        <w:pStyle w:val="ListParagraph"/>
        <w:numPr>
          <w:ilvl w:val="0"/>
          <w:numId w:val="54"/>
        </w:numPr>
        <w:rPr>
          <w:noProof/>
        </w:rPr>
      </w:pPr>
      <w:r w:rsidRPr="003D30D8">
        <w:rPr>
          <w:noProof/>
        </w:rPr>
        <w:t xml:space="preserve">User can browse and order from available restaurants during scheduled order placement. </w:t>
      </w:r>
    </w:p>
    <w:p w14:paraId="56C80E8A" w14:textId="77777777" w:rsidR="00A7364E" w:rsidRDefault="003D30D8" w:rsidP="00A7364E">
      <w:pPr>
        <w:pStyle w:val="ListParagraph"/>
        <w:numPr>
          <w:ilvl w:val="0"/>
          <w:numId w:val="54"/>
        </w:numPr>
        <w:rPr>
          <w:noProof/>
        </w:rPr>
      </w:pPr>
      <w:r w:rsidRPr="003D30D8">
        <w:rPr>
          <w:noProof/>
        </w:rPr>
        <w:t xml:space="preserve">User can choose from available delivery time slots during the day, afternoon, evening and night. </w:t>
      </w:r>
    </w:p>
    <w:p w14:paraId="2177ECB2" w14:textId="77777777" w:rsidR="00A7364E" w:rsidRDefault="003D30D8" w:rsidP="00A7364E">
      <w:pPr>
        <w:pStyle w:val="ListParagraph"/>
        <w:numPr>
          <w:ilvl w:val="0"/>
          <w:numId w:val="54"/>
        </w:numPr>
        <w:rPr>
          <w:noProof/>
        </w:rPr>
      </w:pPr>
      <w:r w:rsidRPr="003D30D8">
        <w:rPr>
          <w:noProof/>
        </w:rPr>
        <w:t xml:space="preserve">User can modify or cancel orders within a specific timeframe. </w:t>
      </w:r>
    </w:p>
    <w:p w14:paraId="3F2EA7A9" w14:textId="77777777" w:rsidR="00A7364E" w:rsidRDefault="003D30D8" w:rsidP="00A7364E">
      <w:pPr>
        <w:pStyle w:val="ListParagraph"/>
        <w:numPr>
          <w:ilvl w:val="0"/>
          <w:numId w:val="54"/>
        </w:numPr>
        <w:rPr>
          <w:noProof/>
        </w:rPr>
      </w:pPr>
      <w:r w:rsidRPr="003D30D8">
        <w:rPr>
          <w:noProof/>
        </w:rPr>
        <w:t xml:space="preserve">User receive reminders and notification regarding their scheduled order including order confirmation and upcoming delivery alerts. </w:t>
      </w:r>
    </w:p>
    <w:p w14:paraId="138D6E63" w14:textId="68B02A2B" w:rsidR="008F31D6" w:rsidRDefault="003D30D8" w:rsidP="006E497D">
      <w:pPr>
        <w:pStyle w:val="ListParagraph"/>
        <w:numPr>
          <w:ilvl w:val="0"/>
          <w:numId w:val="54"/>
        </w:numPr>
        <w:rPr>
          <w:noProof/>
        </w:rPr>
      </w:pPr>
      <w:r w:rsidRPr="003D30D8">
        <w:rPr>
          <w:noProof/>
        </w:rPr>
        <w:t>The system handles scheduled orders seamlessly, ensuring timely delivery and accurate order fulfilment.</w:t>
      </w:r>
    </w:p>
    <w:p w14:paraId="6ADCBCC1" w14:textId="77777777" w:rsidR="00380D3A" w:rsidRDefault="00380D3A" w:rsidP="00380D3A">
      <w:pPr>
        <w:pStyle w:val="ListParagraph"/>
        <w:ind w:left="1440"/>
        <w:rPr>
          <w:noProof/>
        </w:rPr>
      </w:pPr>
    </w:p>
    <w:p w14:paraId="3923F092" w14:textId="77777777" w:rsidR="008F31D6" w:rsidRDefault="008F31D6" w:rsidP="00A7364E">
      <w:pPr>
        <w:pStyle w:val="ListParagraph"/>
        <w:ind w:left="1440"/>
        <w:rPr>
          <w:noProof/>
        </w:rPr>
      </w:pPr>
    </w:p>
    <w:p w14:paraId="707B0DA2" w14:textId="293B2CAC" w:rsidR="00CA18D9" w:rsidRDefault="00CA18D9" w:rsidP="00CA18D9"/>
    <w:p w14:paraId="09AE3BB7" w14:textId="1904FA36" w:rsidR="00F95992" w:rsidRDefault="00CA18D9" w:rsidP="00AA366F">
      <w:r>
        <w:t>Question No 4</w:t>
      </w:r>
      <w:r w:rsidR="0093023F">
        <w:t>)-</w:t>
      </w:r>
      <w:r w:rsidR="00805FDC" w:rsidRPr="00805FDC">
        <w:t xml:space="preserve"> </w:t>
      </w:r>
      <w:r w:rsidR="00313CCE" w:rsidRPr="00313CCE">
        <w:t>What is the difference between BV and CP</w:t>
      </w:r>
    </w:p>
    <w:p w14:paraId="3F793CE6" w14:textId="77777777" w:rsidR="00313CCE" w:rsidRDefault="00313CCE" w:rsidP="00313CCE">
      <w:r>
        <w:t>Product Backlog</w:t>
      </w:r>
    </w:p>
    <w:p w14:paraId="630BC76B" w14:textId="16E1AFCF" w:rsidR="00313CCE" w:rsidRDefault="00313CCE" w:rsidP="00313CCE">
      <w:r>
        <w:t>Your user stories will go into Product Back log</w:t>
      </w:r>
      <w:r>
        <w:cr/>
      </w:r>
    </w:p>
    <w:p w14:paraId="194E1031" w14:textId="77777777" w:rsidR="00BD670A" w:rsidRDefault="00F95992" w:rsidP="001827FF">
      <w:r w:rsidRPr="00F95992">
        <w:t>Answer –</w:t>
      </w:r>
      <w:r w:rsidR="00BD670A" w:rsidRPr="00BD670A">
        <w:t xml:space="preserve"> Difference between BV and CV. BV (Business value) represents the overall value that a user story or feature brings to the business or organization. </w:t>
      </w:r>
    </w:p>
    <w:p w14:paraId="5A38EEAE" w14:textId="77777777" w:rsidR="00BD670A" w:rsidRDefault="00BD670A" w:rsidP="001827FF"/>
    <w:p w14:paraId="0AFC0F51" w14:textId="77777777" w:rsidR="006D5003" w:rsidRDefault="00BD670A" w:rsidP="001827FF">
      <w:r w:rsidRPr="00BD670A">
        <w:t xml:space="preserve">Techniques used in BV: </w:t>
      </w:r>
    </w:p>
    <w:p w14:paraId="665D816F" w14:textId="77777777" w:rsidR="006D5003" w:rsidRPr="006D5003" w:rsidRDefault="00BD670A" w:rsidP="006D5003">
      <w:pPr>
        <w:pStyle w:val="ListParagraph"/>
        <w:numPr>
          <w:ilvl w:val="0"/>
          <w:numId w:val="55"/>
        </w:numPr>
        <w:rPr>
          <w:u w:val="single"/>
        </w:rPr>
      </w:pPr>
      <w:r w:rsidRPr="00BD670A">
        <w:t xml:space="preserve">Moscow technique </w:t>
      </w:r>
    </w:p>
    <w:p w14:paraId="7794C425" w14:textId="06D64D3B" w:rsidR="00F4693B" w:rsidRPr="006D5003" w:rsidRDefault="00BD670A" w:rsidP="006D5003">
      <w:pPr>
        <w:pStyle w:val="ListParagraph"/>
        <w:numPr>
          <w:ilvl w:val="0"/>
          <w:numId w:val="55"/>
        </w:numPr>
        <w:rPr>
          <w:u w:val="single"/>
        </w:rPr>
      </w:pPr>
      <w:r w:rsidRPr="00BD670A">
        <w:t>Currency notes technique</w:t>
      </w:r>
    </w:p>
    <w:p w14:paraId="00677D6D" w14:textId="77777777" w:rsidR="006D5003" w:rsidRDefault="006D5003" w:rsidP="006D5003">
      <w:pPr>
        <w:rPr>
          <w:u w:val="single"/>
        </w:rPr>
      </w:pPr>
    </w:p>
    <w:p w14:paraId="2BE6AF21" w14:textId="01F2E7FF" w:rsidR="006D5003" w:rsidRPr="00712256" w:rsidRDefault="00712256" w:rsidP="006D5003">
      <w:r w:rsidRPr="00712256">
        <w:t>CP (Customer Priority) represents the importance and urgency of a user story or feature from the perspective of the customer or end user.</w:t>
      </w:r>
    </w:p>
    <w:p w14:paraId="5E8EACFF" w14:textId="77777777" w:rsidR="00451B6C" w:rsidRDefault="00451B6C" w:rsidP="00451B6C"/>
    <w:p w14:paraId="4299B3AC" w14:textId="77777777" w:rsidR="00712256" w:rsidRDefault="00712256" w:rsidP="00451B6C"/>
    <w:p w14:paraId="2B44CAA1" w14:textId="77777777" w:rsidR="00712256" w:rsidRDefault="00712256" w:rsidP="00451B6C">
      <w:r w:rsidRPr="00712256">
        <w:t xml:space="preserve">Techniques used in CV: </w:t>
      </w:r>
    </w:p>
    <w:p w14:paraId="6C477A01" w14:textId="77777777" w:rsidR="00712256" w:rsidRDefault="00712256" w:rsidP="00451B6C"/>
    <w:p w14:paraId="04EC8A5F" w14:textId="091E58F6" w:rsidR="00712256" w:rsidRDefault="00712256" w:rsidP="00712256">
      <w:pPr>
        <w:pStyle w:val="ListParagraph"/>
        <w:numPr>
          <w:ilvl w:val="0"/>
          <w:numId w:val="56"/>
        </w:numPr>
      </w:pPr>
      <w:r w:rsidRPr="00712256">
        <w:t>Planning poker</w:t>
      </w:r>
    </w:p>
    <w:p w14:paraId="053AA7B1" w14:textId="77777777" w:rsidR="00712256" w:rsidRDefault="00712256" w:rsidP="00712256"/>
    <w:p w14:paraId="57D3D610" w14:textId="77777777" w:rsidR="00821848" w:rsidRDefault="00821848" w:rsidP="00712256">
      <w:r w:rsidRPr="00821848">
        <w:t xml:space="preserve">Evaluate business value (BV): </w:t>
      </w:r>
    </w:p>
    <w:p w14:paraId="374F41DC" w14:textId="77777777" w:rsidR="00821848" w:rsidRDefault="00821848" w:rsidP="00712256"/>
    <w:p w14:paraId="02BFABDD" w14:textId="77777777" w:rsidR="00821848" w:rsidRDefault="00821848" w:rsidP="00821848">
      <w:pPr>
        <w:pStyle w:val="ListParagraph"/>
        <w:numPr>
          <w:ilvl w:val="0"/>
          <w:numId w:val="56"/>
        </w:numPr>
      </w:pPr>
      <w:r w:rsidRPr="00821848">
        <w:t xml:space="preserve">Assess the potential impact on revenue generation, cost saving or other measurable business metrics. for example, a user story that enables upselling or introduces a new revenue steam would have high BV. </w:t>
      </w:r>
    </w:p>
    <w:p w14:paraId="6AF25BD3" w14:textId="77777777" w:rsidR="00821848" w:rsidRDefault="00821848" w:rsidP="00821848">
      <w:pPr>
        <w:pStyle w:val="ListParagraph"/>
        <w:numPr>
          <w:ilvl w:val="0"/>
          <w:numId w:val="56"/>
        </w:numPr>
      </w:pPr>
      <w:r w:rsidRPr="00821848">
        <w:t xml:space="preserve">Consider the alignment of the user story with the strategic objectives and long-time vision of the scrum food delivery application. </w:t>
      </w:r>
    </w:p>
    <w:p w14:paraId="60D9A959" w14:textId="06FE759A" w:rsidR="00821848" w:rsidRDefault="00821848" w:rsidP="00821848">
      <w:pPr>
        <w:pStyle w:val="ListParagraph"/>
        <w:numPr>
          <w:ilvl w:val="0"/>
          <w:numId w:val="56"/>
        </w:numPr>
      </w:pPr>
      <w:r w:rsidRPr="00821848">
        <w:t>Assign a relative value or weight to each user story based on its protentional business impacts</w:t>
      </w:r>
    </w:p>
    <w:p w14:paraId="6358476D" w14:textId="77777777" w:rsidR="00821848" w:rsidRDefault="00821848" w:rsidP="00821848"/>
    <w:p w14:paraId="39384E44" w14:textId="779B19B3" w:rsidR="001E15C3" w:rsidRDefault="001E15C3" w:rsidP="00821848">
      <w:r w:rsidRPr="001E15C3">
        <w:t xml:space="preserve">Evaluate Customer Priority </w:t>
      </w:r>
      <w:r w:rsidR="00F01B99" w:rsidRPr="001E15C3">
        <w:t>(CP):</w:t>
      </w:r>
      <w:r w:rsidRPr="001E15C3">
        <w:t xml:space="preserve"> </w:t>
      </w:r>
    </w:p>
    <w:p w14:paraId="0F7C9E06" w14:textId="77777777" w:rsidR="001E15C3" w:rsidRDefault="001E15C3" w:rsidP="00821848"/>
    <w:p w14:paraId="2397547C" w14:textId="493C474D" w:rsidR="001E15C3" w:rsidRDefault="001E15C3" w:rsidP="001E15C3">
      <w:pPr>
        <w:pStyle w:val="ListParagraph"/>
        <w:numPr>
          <w:ilvl w:val="0"/>
          <w:numId w:val="57"/>
        </w:numPr>
      </w:pPr>
      <w:r w:rsidRPr="001E15C3">
        <w:t xml:space="preserve">Understand the </w:t>
      </w:r>
      <w:r w:rsidR="00F01B99" w:rsidRPr="001E15C3">
        <w:t>needs,</w:t>
      </w:r>
      <w:r w:rsidRPr="001E15C3">
        <w:t xml:space="preserve"> </w:t>
      </w:r>
      <w:r w:rsidR="00F01B99" w:rsidRPr="001E15C3">
        <w:t>pinpoints</w:t>
      </w:r>
      <w:r w:rsidRPr="001E15C3">
        <w:t xml:space="preserve"> and exceptions of the end user </w:t>
      </w:r>
      <w:r w:rsidR="00F01B99" w:rsidRPr="001E15C3">
        <w:t>(customers</w:t>
      </w:r>
      <w:r w:rsidRPr="001E15C3">
        <w:t xml:space="preserve">) of the scrum food delivery </w:t>
      </w:r>
      <w:r w:rsidR="00F01B99" w:rsidRPr="001E15C3">
        <w:t>application.</w:t>
      </w:r>
      <w:r w:rsidRPr="001E15C3">
        <w:t xml:space="preserve"> </w:t>
      </w:r>
    </w:p>
    <w:p w14:paraId="213DEE1C" w14:textId="7F42270B" w:rsidR="00F01B99" w:rsidRDefault="001E15C3" w:rsidP="001E15C3">
      <w:pPr>
        <w:pStyle w:val="ListParagraph"/>
        <w:numPr>
          <w:ilvl w:val="0"/>
          <w:numId w:val="57"/>
        </w:numPr>
      </w:pPr>
      <w:r w:rsidRPr="001E15C3">
        <w:t xml:space="preserve">Consider user </w:t>
      </w:r>
      <w:r w:rsidR="00F01B99" w:rsidRPr="001E15C3">
        <w:t>feedback,</w:t>
      </w:r>
      <w:r w:rsidRPr="001E15C3">
        <w:t xml:space="preserve"> user research and mark demand to gauge the importance of the user story from the </w:t>
      </w:r>
      <w:r w:rsidR="00F01B99" w:rsidRPr="001E15C3">
        <w:t>customer’s</w:t>
      </w:r>
      <w:r w:rsidRPr="001E15C3">
        <w:t xml:space="preserve"> </w:t>
      </w:r>
      <w:r w:rsidR="00F01B99" w:rsidRPr="001E15C3">
        <w:t>perspective.</w:t>
      </w:r>
      <w:r w:rsidRPr="001E15C3">
        <w:t xml:space="preserve"> </w:t>
      </w:r>
    </w:p>
    <w:p w14:paraId="5788765F" w14:textId="123FB99C" w:rsidR="00F01B99" w:rsidRDefault="001E15C3" w:rsidP="001E15C3">
      <w:pPr>
        <w:pStyle w:val="ListParagraph"/>
        <w:numPr>
          <w:ilvl w:val="0"/>
          <w:numId w:val="57"/>
        </w:numPr>
      </w:pPr>
      <w:r w:rsidRPr="001E15C3">
        <w:t xml:space="preserve">Assess the potential impact on enhancing the user </w:t>
      </w:r>
      <w:r w:rsidR="00F01B99" w:rsidRPr="001E15C3">
        <w:t>experience, improving</w:t>
      </w:r>
      <w:r w:rsidRPr="001E15C3">
        <w:t xml:space="preserve"> convenience or addressing critical user needs </w:t>
      </w:r>
    </w:p>
    <w:p w14:paraId="7BE1F9D0" w14:textId="44215158" w:rsidR="00821848" w:rsidRDefault="001E15C3" w:rsidP="001E15C3">
      <w:pPr>
        <w:pStyle w:val="ListParagraph"/>
        <w:numPr>
          <w:ilvl w:val="0"/>
          <w:numId w:val="57"/>
        </w:numPr>
      </w:pPr>
      <w:r w:rsidRPr="001E15C3">
        <w:t xml:space="preserve">Assign a relative priority or weight to each user story based on its significance of </w:t>
      </w:r>
      <w:r w:rsidR="00F01B99" w:rsidRPr="001E15C3">
        <w:t>customer.</w:t>
      </w:r>
    </w:p>
    <w:p w14:paraId="3A354D3E" w14:textId="77777777" w:rsidR="00712256" w:rsidRDefault="00712256" w:rsidP="00712256"/>
    <w:p w14:paraId="745FC27D" w14:textId="77777777" w:rsidR="00F01B99" w:rsidRDefault="00F01B99" w:rsidP="00712256"/>
    <w:p w14:paraId="370D829B" w14:textId="02D7AD37" w:rsidR="00DF576E" w:rsidRDefault="00505FDA" w:rsidP="001827FF">
      <w:r>
        <w:t xml:space="preserve">Question No </w:t>
      </w:r>
      <w:r w:rsidR="00E96039">
        <w:t>5</w:t>
      </w:r>
      <w:r w:rsidR="00A90DE5">
        <w:t>)-</w:t>
      </w:r>
      <w:r w:rsidR="00BA7AD1" w:rsidRPr="00BA7AD1">
        <w:t xml:space="preserve"> </w:t>
      </w:r>
      <w:r w:rsidR="00A11212" w:rsidRPr="00A11212">
        <w:t>–Explain about Sprint</w:t>
      </w:r>
    </w:p>
    <w:p w14:paraId="1408F948" w14:textId="77777777" w:rsidR="00A11212" w:rsidRDefault="00A11212" w:rsidP="001827FF"/>
    <w:p w14:paraId="7EC42720" w14:textId="0E120FCC" w:rsidR="00DF576E" w:rsidRDefault="00DF576E" w:rsidP="00A90DE5">
      <w:r w:rsidRPr="00DF576E">
        <w:t>Answer –</w:t>
      </w:r>
    </w:p>
    <w:p w14:paraId="5DA2D3E3" w14:textId="77777777" w:rsidR="006138FB" w:rsidRDefault="006138FB" w:rsidP="00A90DE5"/>
    <w:p w14:paraId="6C6C8D98" w14:textId="77777777" w:rsidR="00851B61" w:rsidRDefault="007A357C" w:rsidP="003F223F">
      <w:r w:rsidRPr="007A357C">
        <w:t xml:space="preserve">SPRINT: In the context of software development and project management, a sprint is a time-boxed, iterative development period during which a specific set of tasks and goals are worked on by a development team. Sprint is a core concept in Agile methodologies, such as Scrum, which emphasizes flexibility, collaboration, and delivering value to the customer in shorter cycles. Here are the key characteristics and components of a sprint: </w:t>
      </w:r>
    </w:p>
    <w:p w14:paraId="3D5C139B" w14:textId="77777777" w:rsidR="00851B61" w:rsidRDefault="00851B61" w:rsidP="003F223F"/>
    <w:p w14:paraId="146E80E1" w14:textId="1068ED4A" w:rsidR="003F223F" w:rsidRDefault="007A357C" w:rsidP="003F223F">
      <w:r w:rsidRPr="007A357C">
        <w:t>Time Frame</w:t>
      </w:r>
      <w:proofErr w:type="gramStart"/>
      <w:r w:rsidRPr="007A357C">
        <w:t>:  A</w:t>
      </w:r>
      <w:proofErr w:type="gramEnd"/>
      <w:r w:rsidRPr="007A357C">
        <w:t xml:space="preserve"> sprint typically has a fixed duration, often ranging from 1 to 4weeks. The duration is consistent across all sprints to provide a predictable cadence for development and planning. ●Goals and Objectives</w:t>
      </w:r>
      <w:proofErr w:type="gramStart"/>
      <w:r w:rsidRPr="007A357C">
        <w:t>:  At</w:t>
      </w:r>
      <w:proofErr w:type="gramEnd"/>
      <w:r w:rsidRPr="007A357C">
        <w:t xml:space="preserve"> the beginning of each sprint, the development team, along with stakeholders, </w:t>
      </w:r>
      <w:r w:rsidRPr="007A357C">
        <w:lastRenderedPageBreak/>
        <w:t>selects a set of user stories, features, or tasks to work on during that sprint. These items are collectively referred to as the sprint backlog.</w:t>
      </w:r>
    </w:p>
    <w:p w14:paraId="1D4310DE" w14:textId="77777777" w:rsidR="007A357C" w:rsidRDefault="007A357C" w:rsidP="003F223F"/>
    <w:p w14:paraId="62E19262" w14:textId="77777777" w:rsidR="00851B61" w:rsidRDefault="007A357C" w:rsidP="003F223F">
      <w:r w:rsidRPr="007A357C">
        <w:t>Planning</w:t>
      </w:r>
      <w:proofErr w:type="gramStart"/>
      <w:r w:rsidRPr="007A357C">
        <w:t>:  During</w:t>
      </w:r>
      <w:proofErr w:type="gramEnd"/>
      <w:r w:rsidRPr="007A357C">
        <w:t xml:space="preserve"> sprint planning, the development team breaks down the selected items from the product backlog into smaller tasks and estimates the effort required for each task. The team commits to completing these tasks within the sprint duration.</w:t>
      </w:r>
    </w:p>
    <w:p w14:paraId="24C5F2EA" w14:textId="77777777" w:rsidR="00851B61" w:rsidRDefault="00851B61" w:rsidP="003F223F"/>
    <w:p w14:paraId="1861AB31" w14:textId="77777777" w:rsidR="00851B61" w:rsidRDefault="007A357C" w:rsidP="003F223F">
      <w:r w:rsidRPr="007A357C">
        <w:t>Daily Stand-ups</w:t>
      </w:r>
      <w:proofErr w:type="gramStart"/>
      <w:r w:rsidRPr="007A357C">
        <w:t>:  Throughout</w:t>
      </w:r>
      <w:proofErr w:type="gramEnd"/>
      <w:r w:rsidRPr="007A357C">
        <w:t xml:space="preserve"> the sprint, the team holds daily stand-up meetings (also known as daily scrums) to discuss progress, obstacles, and plans. Each team member shares what they've accomplished, what they're working on, and any challenges they're facing. These meetings foster communication and collaboration.</w:t>
      </w:r>
    </w:p>
    <w:p w14:paraId="43035408" w14:textId="77777777" w:rsidR="00851B61" w:rsidRDefault="00851B61" w:rsidP="003F223F"/>
    <w:p w14:paraId="1EC0E6EB" w14:textId="77777777" w:rsidR="00851B61" w:rsidRDefault="007A357C" w:rsidP="003F223F">
      <w:r w:rsidRPr="007A357C">
        <w:t>Development</w:t>
      </w:r>
      <w:proofErr w:type="gramStart"/>
      <w:r w:rsidRPr="007A357C">
        <w:t>:  The</w:t>
      </w:r>
      <w:proofErr w:type="gramEnd"/>
      <w:r w:rsidRPr="007A357C">
        <w:t xml:space="preserve"> development team works on the tasks identified in the sprint backlog. They collaborate closely, often using techniques like pair programming and frequent code reviews to ensure high-quality work. </w:t>
      </w:r>
    </w:p>
    <w:p w14:paraId="465F5748" w14:textId="77777777" w:rsidR="00851B61" w:rsidRDefault="00851B61" w:rsidP="003F223F"/>
    <w:p w14:paraId="3D54816B" w14:textId="77777777" w:rsidR="00851B61" w:rsidRDefault="007A357C" w:rsidP="003F223F">
      <w:r w:rsidRPr="007A357C">
        <w:t>Continuous Integration</w:t>
      </w:r>
      <w:proofErr w:type="gramStart"/>
      <w:r w:rsidRPr="007A357C">
        <w:t>:  Developers</w:t>
      </w:r>
      <w:proofErr w:type="gramEnd"/>
      <w:r w:rsidRPr="007A357C">
        <w:t xml:space="preserve"> integrate their code changes into the main codebase regularly, ensuring that the software remains functional and stable throughout the sprint. </w:t>
      </w:r>
    </w:p>
    <w:p w14:paraId="0977BE66" w14:textId="77777777" w:rsidR="00851B61" w:rsidRDefault="00851B61" w:rsidP="003F223F"/>
    <w:p w14:paraId="6CE0D5C5" w14:textId="77777777" w:rsidR="00851B61" w:rsidRDefault="007A357C" w:rsidP="003F223F">
      <w:r w:rsidRPr="007A357C">
        <w:t>Testing</w:t>
      </w:r>
      <w:proofErr w:type="gramStart"/>
      <w:r w:rsidRPr="007A357C">
        <w:t>:  Testing</w:t>
      </w:r>
      <w:proofErr w:type="gramEnd"/>
      <w:r w:rsidRPr="007A357C">
        <w:t xml:space="preserve"> is an integral part of a sprint. Automated tests are run to validate code changes, and manual testing may be conducted to ensure the quality of the software. </w:t>
      </w:r>
    </w:p>
    <w:p w14:paraId="2D904BD6" w14:textId="77777777" w:rsidR="00851B61" w:rsidRDefault="00851B61" w:rsidP="003F223F"/>
    <w:p w14:paraId="598410B6" w14:textId="77777777" w:rsidR="00851B61" w:rsidRDefault="007A357C" w:rsidP="003F223F">
      <w:r w:rsidRPr="007A357C">
        <w:t>Review and Demo</w:t>
      </w:r>
      <w:proofErr w:type="gramStart"/>
      <w:r w:rsidRPr="007A357C">
        <w:t>:  At</w:t>
      </w:r>
      <w:proofErr w:type="gramEnd"/>
      <w:r w:rsidRPr="007A357C">
        <w:t xml:space="preserve"> the end of the sprint, the development team conducts a sprint review and demo. They showcase the completed work to stakeholders, gathering feedback and validation. This helps ensure that the delivered features align with expectations. </w:t>
      </w:r>
    </w:p>
    <w:p w14:paraId="260D599C" w14:textId="77777777" w:rsidR="00851B61" w:rsidRDefault="00851B61" w:rsidP="003F223F"/>
    <w:p w14:paraId="07223EA0" w14:textId="77777777" w:rsidR="00851B61" w:rsidRDefault="007A357C" w:rsidP="003F223F">
      <w:r w:rsidRPr="007A357C">
        <w:t>Retrospective</w:t>
      </w:r>
      <w:proofErr w:type="gramStart"/>
      <w:r w:rsidRPr="007A357C">
        <w:t>:  Following</w:t>
      </w:r>
      <w:proofErr w:type="gramEnd"/>
      <w:r w:rsidRPr="007A357C">
        <w:t xml:space="preserve"> the review and demo, the team holds a sprint retrospective. They reflect on what went well during the sprint, what could be improved, and actions to take in the next sprint. The retrospective encourages continuous improvement. </w:t>
      </w:r>
    </w:p>
    <w:p w14:paraId="0D126984" w14:textId="77777777" w:rsidR="00851B61" w:rsidRDefault="00851B61" w:rsidP="003F223F"/>
    <w:p w14:paraId="7EAE9647" w14:textId="77777777" w:rsidR="00851B61" w:rsidRDefault="007A357C" w:rsidP="003F223F">
      <w:r w:rsidRPr="007A357C">
        <w:t>Incremental Development:</w:t>
      </w:r>
      <w:r w:rsidR="00851B61" w:rsidRPr="00851B61">
        <w:t xml:space="preserve"> Each sprint results in a potentially </w:t>
      </w:r>
      <w:proofErr w:type="gramStart"/>
      <w:r w:rsidR="00851B61" w:rsidRPr="00851B61">
        <w:t>shippable</w:t>
      </w:r>
      <w:proofErr w:type="gramEnd"/>
      <w:r w:rsidR="00851B61" w:rsidRPr="00851B61">
        <w:t xml:space="preserve"> product increment, meaning that at the end of each sprint, a new version of the software is available with additional features or improvements. </w:t>
      </w:r>
    </w:p>
    <w:p w14:paraId="395D15F0" w14:textId="77777777" w:rsidR="00851B61" w:rsidRDefault="00851B61" w:rsidP="003F223F"/>
    <w:p w14:paraId="39EF8697" w14:textId="0AC81868" w:rsidR="007A357C" w:rsidRDefault="00851B61" w:rsidP="003F223F">
      <w:r w:rsidRPr="00851B61">
        <w:t>Adaptability</w:t>
      </w:r>
      <w:proofErr w:type="gramStart"/>
      <w:r w:rsidRPr="00851B61">
        <w:t>:  Agile</w:t>
      </w:r>
      <w:proofErr w:type="gramEnd"/>
      <w:r w:rsidRPr="00851B61">
        <w:t xml:space="preserve"> methodologies emphasize adaptability and the ability to respond to changing requirements. If new priorities or insights emerge, adjustments can be made in subsequent sprints. Sprints allow development teams to iteratively deliver value to customers and stakeholders in a controlled and predictable manner. By breaking down the work into manageable chunks and continuously seeking feedback, Agile teams can enhance collaboration, reduce risk, and improve the overall quality of the software being developed.</w:t>
      </w:r>
    </w:p>
    <w:p w14:paraId="27F06D85" w14:textId="77777777" w:rsidR="00851B61" w:rsidRDefault="00851B61" w:rsidP="003F223F"/>
    <w:p w14:paraId="7E51DECA" w14:textId="77777777" w:rsidR="00AF5B8E" w:rsidRDefault="00AF5B8E" w:rsidP="003F223F"/>
    <w:p w14:paraId="209A8422" w14:textId="77777777" w:rsidR="00E81890" w:rsidRDefault="005C333F" w:rsidP="005C333F">
      <w:r>
        <w:t>Question No 6)-</w:t>
      </w:r>
      <w:r w:rsidR="00E81890" w:rsidRPr="00E81890">
        <w:t xml:space="preserve"> Explain Product backlog and sprint </w:t>
      </w:r>
      <w:proofErr w:type="gramStart"/>
      <w:r w:rsidR="00E81890" w:rsidRPr="00E81890">
        <w:t>back log</w:t>
      </w:r>
      <w:proofErr w:type="gramEnd"/>
    </w:p>
    <w:p w14:paraId="1CC733CB" w14:textId="42465E40" w:rsidR="005C333F" w:rsidRDefault="005C333F" w:rsidP="005C333F">
      <w:r w:rsidRPr="00BA7AD1">
        <w:t xml:space="preserve"> </w:t>
      </w:r>
    </w:p>
    <w:p w14:paraId="22EE9620" w14:textId="77777777" w:rsidR="00F1697F" w:rsidRDefault="005C333F" w:rsidP="005C333F">
      <w:r w:rsidRPr="00DF576E">
        <w:t>Answer –</w:t>
      </w:r>
      <w:r w:rsidR="000446A8" w:rsidRPr="000446A8">
        <w:t xml:space="preserve"> </w:t>
      </w:r>
    </w:p>
    <w:p w14:paraId="068E1227" w14:textId="77777777" w:rsidR="00F1697F" w:rsidRDefault="00F1697F" w:rsidP="005C333F"/>
    <w:p w14:paraId="2A935302" w14:textId="77777777" w:rsidR="00F1697F" w:rsidRPr="00E3535C" w:rsidRDefault="000446A8" w:rsidP="005C333F">
      <w:pPr>
        <w:rPr>
          <w:u w:val="single"/>
        </w:rPr>
      </w:pPr>
      <w:r w:rsidRPr="00E3535C">
        <w:rPr>
          <w:u w:val="single"/>
        </w:rPr>
        <w:t xml:space="preserve">Product Backlog: </w:t>
      </w:r>
    </w:p>
    <w:p w14:paraId="4ED27930" w14:textId="77777777" w:rsidR="00943F53" w:rsidRDefault="00943F53" w:rsidP="005C333F"/>
    <w:p w14:paraId="771EE667" w14:textId="7104FC68" w:rsidR="00943F53" w:rsidRDefault="000446A8" w:rsidP="005C333F">
      <w:r w:rsidRPr="000446A8">
        <w:t xml:space="preserve">Definition: The Product Backlog is a prioritized list of all desired work on the project. It serves as the single source of requirements for any changes to be made to the product. It's a dynamic document that evolves as more is learned about the product and </w:t>
      </w:r>
      <w:r w:rsidR="00943F53" w:rsidRPr="000446A8">
        <w:t>the customer</w:t>
      </w:r>
      <w:r w:rsidRPr="000446A8">
        <w:t xml:space="preserve"> needs change. </w:t>
      </w:r>
    </w:p>
    <w:p w14:paraId="1E5F8A5F" w14:textId="77777777" w:rsidR="00943F53" w:rsidRDefault="00943F53" w:rsidP="005C333F"/>
    <w:p w14:paraId="1E081BFE" w14:textId="77777777" w:rsidR="00943F53" w:rsidRDefault="000446A8" w:rsidP="005C333F">
      <w:r w:rsidRPr="000446A8">
        <w:t xml:space="preserve">Ownership: The Product Backlog is owned and managed by the Product Owner, who is responsible for maximizing the value of the product and ensuring that the team is working on the most valuable items. </w:t>
      </w:r>
    </w:p>
    <w:p w14:paraId="3EC99407" w14:textId="77777777" w:rsidR="00943F53" w:rsidRDefault="00943F53" w:rsidP="005C333F"/>
    <w:p w14:paraId="0B761086" w14:textId="77777777" w:rsidR="00943F53" w:rsidRDefault="000446A8" w:rsidP="005C333F">
      <w:r w:rsidRPr="000446A8">
        <w:t xml:space="preserve">Content: The items in the Product Backlog can include new features, enhancements, bug fixes, technical work, or any other work that adds value to the product. These items are typically expressed as user stories, epics, or other forms of requirements, and they are prioritized based on their value to the product and the stakeholders. </w:t>
      </w:r>
    </w:p>
    <w:p w14:paraId="6F8C8CEA" w14:textId="77777777" w:rsidR="00943F53" w:rsidRDefault="00943F53" w:rsidP="005C333F"/>
    <w:p w14:paraId="4FE66293" w14:textId="77777777" w:rsidR="002F2147" w:rsidRDefault="000446A8" w:rsidP="005C333F">
      <w:r w:rsidRPr="000446A8">
        <w:t>Planning Horizon: The Product Backlog provides a long-term view of the work to be done on the product, covering multiple releases or iterations.</w:t>
      </w:r>
      <w:r w:rsidR="00E574D8" w:rsidRPr="00E574D8">
        <w:t xml:space="preserve"> It helps guide the overall direction and strategy for the product, allowing the team to plan and adapt as necessary to meet business objectives.</w:t>
      </w:r>
    </w:p>
    <w:p w14:paraId="12C9BDB1" w14:textId="77777777" w:rsidR="002F2147" w:rsidRDefault="002F2147" w:rsidP="005C333F"/>
    <w:p w14:paraId="7796908C" w14:textId="77777777" w:rsidR="002F2147" w:rsidRPr="00E3535C" w:rsidRDefault="00E574D8" w:rsidP="005C333F">
      <w:pPr>
        <w:rPr>
          <w:u w:val="single"/>
        </w:rPr>
      </w:pPr>
      <w:r w:rsidRPr="00E3535C">
        <w:rPr>
          <w:u w:val="single"/>
        </w:rPr>
        <w:t xml:space="preserve">Sprint Backlog: </w:t>
      </w:r>
    </w:p>
    <w:p w14:paraId="7C0026D3" w14:textId="77777777" w:rsidR="002F2147" w:rsidRDefault="002F2147" w:rsidP="005C333F"/>
    <w:p w14:paraId="6A005661" w14:textId="77777777" w:rsidR="002F2147" w:rsidRDefault="00E574D8" w:rsidP="005C333F">
      <w:r w:rsidRPr="00E574D8">
        <w:t xml:space="preserve">Definition: The Sprint Backlog is a subset of the Product Backlog that contains the work selected for the current sprint. It represents the plan for how the team will achieve the sprint goal and deliver a potentially shippable product increment by the end of the sprint. </w:t>
      </w:r>
    </w:p>
    <w:p w14:paraId="29B55F95" w14:textId="77777777" w:rsidR="002F2147" w:rsidRDefault="002F2147" w:rsidP="005C333F"/>
    <w:p w14:paraId="25E9759C" w14:textId="77777777" w:rsidR="00E3535C" w:rsidRDefault="00E574D8" w:rsidP="005C333F">
      <w:r w:rsidRPr="00E574D8">
        <w:t>Ownership: The Sprint Backlog is owned by the Development Team, who are responsible for selecting the items from the Product Backlog, breaking them down into tasks, and completing the work during the sprint.</w:t>
      </w:r>
    </w:p>
    <w:p w14:paraId="3E2C94F5" w14:textId="77777777" w:rsidR="00E3535C" w:rsidRDefault="00E3535C" w:rsidP="005C333F"/>
    <w:p w14:paraId="21165101" w14:textId="77777777" w:rsidR="00E3535C" w:rsidRDefault="00E574D8" w:rsidP="005C333F">
      <w:r w:rsidRPr="00E574D8">
        <w:t xml:space="preserve">Content: The Sprint Backlog typically includes user stories or other Product Backlog items that have been decomposed into smaller, actionable tasks. These tasks are estimated, assigned to team members, and tracked throughout the sprint to ensure progress towards the sprint goal. </w:t>
      </w:r>
    </w:p>
    <w:p w14:paraId="3B746B5D" w14:textId="77777777" w:rsidR="00E3535C" w:rsidRDefault="00E3535C" w:rsidP="005C333F"/>
    <w:p w14:paraId="211AA9F8" w14:textId="702E4E08" w:rsidR="005C333F" w:rsidRDefault="00E574D8" w:rsidP="005C333F">
      <w:r w:rsidRPr="00E574D8">
        <w:t>Planning Horizon: The Sprint Backlog provides a short-term view of the work to be done during the current sprint, typically covering a time frame of one to four weeks. It helps the team focus on the immediate priorities and commitments for the sprint, allowing for flexibility and adaptation as they work towards the sprint goal.</w:t>
      </w:r>
    </w:p>
    <w:p w14:paraId="426C8A01" w14:textId="77777777" w:rsidR="009E6AB3" w:rsidRDefault="009E6AB3" w:rsidP="005C333F"/>
    <w:p w14:paraId="1C4C5DFD" w14:textId="77777777" w:rsidR="006138FB" w:rsidRDefault="006138FB" w:rsidP="00A90DE5"/>
    <w:p w14:paraId="41C52823" w14:textId="77777777" w:rsidR="00BC4A8A" w:rsidRDefault="005C333F" w:rsidP="005C333F">
      <w:r>
        <w:t>Question No 7)-</w:t>
      </w:r>
      <w:r w:rsidRPr="00BA7AD1">
        <w:t xml:space="preserve"> </w:t>
      </w:r>
      <w:r w:rsidR="00BC4A8A" w:rsidRPr="00BC4A8A">
        <w:t xml:space="preserve">What </w:t>
      </w:r>
      <w:proofErr w:type="gramStart"/>
      <w:r w:rsidR="00BC4A8A" w:rsidRPr="00BC4A8A">
        <w:t>is</w:t>
      </w:r>
      <w:proofErr w:type="gramEnd"/>
      <w:r w:rsidR="00BC4A8A" w:rsidRPr="00BC4A8A">
        <w:t xml:space="preserve"> impediments log? write 2 impediments</w:t>
      </w:r>
    </w:p>
    <w:p w14:paraId="27EFF7E9" w14:textId="77777777" w:rsidR="00BC4A8A" w:rsidRDefault="00BC4A8A" w:rsidP="005C333F"/>
    <w:p w14:paraId="2CD0C519" w14:textId="43A18ECC" w:rsidR="005C333F" w:rsidRDefault="005C333F" w:rsidP="005C333F">
      <w:r w:rsidRPr="00DF576E">
        <w:t>Answer –</w:t>
      </w:r>
    </w:p>
    <w:p w14:paraId="7AC3AEE3" w14:textId="77777777" w:rsidR="0011541F" w:rsidRDefault="0011541F" w:rsidP="005C333F"/>
    <w:p w14:paraId="210F5957" w14:textId="7591473D" w:rsidR="0011541F" w:rsidRDefault="0011541F" w:rsidP="005C333F">
      <w:r w:rsidRPr="0011541F">
        <w:t>Impediments Log: The impediments log is typically maintained by the Scrum Master, although it can be accessible to the entire team.</w:t>
      </w:r>
    </w:p>
    <w:p w14:paraId="44C0171E" w14:textId="77777777" w:rsidR="0011541F" w:rsidRDefault="0011541F" w:rsidP="005C333F"/>
    <w:p w14:paraId="192B75AC" w14:textId="77777777" w:rsidR="00944791" w:rsidRDefault="00944791" w:rsidP="005C333F">
      <w:r w:rsidRPr="00944791">
        <w:t xml:space="preserve">It contains a list of all obstacles or impediments that are hindering the team's progress in completing their work. </w:t>
      </w:r>
    </w:p>
    <w:p w14:paraId="52EC122A" w14:textId="77777777" w:rsidR="00944791" w:rsidRDefault="00944791" w:rsidP="005C333F"/>
    <w:p w14:paraId="1ECD59BA" w14:textId="77777777" w:rsidR="00944791" w:rsidRDefault="00944791" w:rsidP="005C333F">
      <w:r w:rsidRPr="00944791">
        <w:t xml:space="preserve">Each impediment is described briefly, including details such as its impact on the team, who is affected, and any potential solutions or actions needed to resolve it. </w:t>
      </w:r>
    </w:p>
    <w:p w14:paraId="2C674C00" w14:textId="77777777" w:rsidR="00363E15" w:rsidRDefault="00944791" w:rsidP="005C333F">
      <w:r w:rsidRPr="00944791">
        <w:t xml:space="preserve">The log is updated regularly during sprint retrospectives, daily stand-up meetings, or whenever new impediments arise. </w:t>
      </w:r>
    </w:p>
    <w:p w14:paraId="2705FBAA" w14:textId="77777777" w:rsidR="00363E15" w:rsidRDefault="00944791" w:rsidP="005C333F">
      <w:r w:rsidRPr="00944791">
        <w:t xml:space="preserve">The Scrum Master is responsible for facilitating discussions around impediments, prioritizing them based on their severity and impact, and working with the team to find solutions. </w:t>
      </w:r>
    </w:p>
    <w:p w14:paraId="790D1427" w14:textId="77777777" w:rsidR="00363E15" w:rsidRDefault="00363E15" w:rsidP="005C333F"/>
    <w:p w14:paraId="5835267D" w14:textId="77777777" w:rsidR="00363E15" w:rsidRDefault="00944791" w:rsidP="005C333F">
      <w:r w:rsidRPr="00944791">
        <w:t xml:space="preserve">Impediments for Scrum Food Delivery App: </w:t>
      </w:r>
    </w:p>
    <w:p w14:paraId="7DEF45FF" w14:textId="77777777" w:rsidR="00363E15" w:rsidRDefault="00363E15" w:rsidP="005C333F"/>
    <w:p w14:paraId="30E15AEB" w14:textId="77777777" w:rsidR="00363E15" w:rsidRDefault="00944791" w:rsidP="00363E15">
      <w:pPr>
        <w:pStyle w:val="ListParagraph"/>
        <w:numPr>
          <w:ilvl w:val="0"/>
          <w:numId w:val="58"/>
        </w:numPr>
      </w:pPr>
      <w:r w:rsidRPr="00944791">
        <w:t xml:space="preserve">Vendor API Integration Delay: </w:t>
      </w:r>
    </w:p>
    <w:p w14:paraId="671219EE" w14:textId="77777777" w:rsidR="004A3D63" w:rsidRDefault="00944791" w:rsidP="004A3D63">
      <w:pPr>
        <w:pStyle w:val="ListParagraph"/>
        <w:numPr>
          <w:ilvl w:val="1"/>
          <w:numId w:val="58"/>
        </w:numPr>
      </w:pPr>
      <w:r w:rsidRPr="00944791">
        <w:t xml:space="preserve">Description: The development team is facing delays in integrating the vendor's API into the app, which is essential for real-time menu updates and order processing. </w:t>
      </w:r>
    </w:p>
    <w:p w14:paraId="217EFF30" w14:textId="77777777" w:rsidR="004A3D63" w:rsidRDefault="00944791" w:rsidP="004A3D63">
      <w:pPr>
        <w:pStyle w:val="ListParagraph"/>
        <w:numPr>
          <w:ilvl w:val="1"/>
          <w:numId w:val="58"/>
        </w:numPr>
      </w:pPr>
      <w:r w:rsidRPr="00944791">
        <w:t xml:space="preserve">Impact: Without the API integration, the app's functionality is limited, affecting user experience and potentially leading to customer dissatisfaction. </w:t>
      </w:r>
    </w:p>
    <w:p w14:paraId="1F0A44F5" w14:textId="77777777" w:rsidR="005C1208" w:rsidRDefault="00944791" w:rsidP="005C1208">
      <w:pPr>
        <w:pStyle w:val="ListParagraph"/>
        <w:numPr>
          <w:ilvl w:val="1"/>
          <w:numId w:val="58"/>
        </w:numPr>
      </w:pPr>
      <w:r w:rsidRPr="00944791">
        <w:lastRenderedPageBreak/>
        <w:t xml:space="preserve">Resolution: The Scrum Master collaborates with the vendor and development team to expedite the API integration process, explores alternative solutions, or adjusts the sprint backlog to focus on other high-priority tasks while awaiting the integration. </w:t>
      </w:r>
    </w:p>
    <w:p w14:paraId="422B1C1C" w14:textId="77777777" w:rsidR="005C1208" w:rsidRDefault="00944791" w:rsidP="005C1208">
      <w:pPr>
        <w:pStyle w:val="ListParagraph"/>
        <w:numPr>
          <w:ilvl w:val="0"/>
          <w:numId w:val="58"/>
        </w:numPr>
      </w:pPr>
      <w:r w:rsidRPr="00944791">
        <w:t xml:space="preserve">Network Connectivity Issues for Delivery Drivers: </w:t>
      </w:r>
    </w:p>
    <w:p w14:paraId="2357DF17" w14:textId="77777777" w:rsidR="005C1208" w:rsidRDefault="00944791" w:rsidP="005C1208">
      <w:pPr>
        <w:pStyle w:val="ListParagraph"/>
        <w:numPr>
          <w:ilvl w:val="1"/>
          <w:numId w:val="58"/>
        </w:numPr>
      </w:pPr>
      <w:r w:rsidRPr="00944791">
        <w:t xml:space="preserve">Description: Delivery drivers using the app report intermittent network connectivity issues, causing delays in receiving orders and updating order status. </w:t>
      </w:r>
    </w:p>
    <w:p w14:paraId="5B760802" w14:textId="77777777" w:rsidR="005C1208" w:rsidRDefault="00944791" w:rsidP="005C1208">
      <w:pPr>
        <w:pStyle w:val="ListParagraph"/>
        <w:numPr>
          <w:ilvl w:val="1"/>
          <w:numId w:val="58"/>
        </w:numPr>
      </w:pPr>
      <w:r w:rsidRPr="00944791">
        <w:t xml:space="preserve">Impact: The network connectivity issues disrupt the smooth operation of the delivery process, leading to delays in order deliveries and potentially impacting customer satisfaction. </w:t>
      </w:r>
    </w:p>
    <w:p w14:paraId="1C632819" w14:textId="7D164C32" w:rsidR="00944791" w:rsidRDefault="00944791" w:rsidP="005C1208">
      <w:pPr>
        <w:pStyle w:val="ListParagraph"/>
        <w:numPr>
          <w:ilvl w:val="1"/>
          <w:numId w:val="58"/>
        </w:numPr>
      </w:pPr>
      <w:r w:rsidRPr="00944791">
        <w:t>Resolution: The development team investigates the root cause of the network connectivity issues, works on optimizing the app's network communication protocols, and implements offline functionality to allow delivery drivers to continue working even in low or no network connectivity areas</w:t>
      </w:r>
    </w:p>
    <w:p w14:paraId="32E385A0" w14:textId="77777777" w:rsidR="001E600E" w:rsidRDefault="001E600E" w:rsidP="001E600E"/>
    <w:p w14:paraId="4B7BB60D" w14:textId="77777777" w:rsidR="001E600E" w:rsidRDefault="001E600E" w:rsidP="001E600E"/>
    <w:p w14:paraId="059AE45E" w14:textId="77777777" w:rsidR="001E600E" w:rsidRDefault="001E600E" w:rsidP="001E600E"/>
    <w:p w14:paraId="4A8A1617" w14:textId="77777777" w:rsidR="001E600E" w:rsidRDefault="001E600E" w:rsidP="001E600E"/>
    <w:p w14:paraId="3E4D2DB3" w14:textId="77777777" w:rsidR="001E600E" w:rsidRDefault="001E600E" w:rsidP="001E600E"/>
    <w:tbl>
      <w:tblPr>
        <w:tblStyle w:val="TableGrid"/>
        <w:tblW w:w="0" w:type="auto"/>
        <w:tblLook w:val="04A0" w:firstRow="1" w:lastRow="0" w:firstColumn="1" w:lastColumn="0" w:noHBand="0" w:noVBand="1"/>
      </w:tblPr>
      <w:tblGrid>
        <w:gridCol w:w="2697"/>
        <w:gridCol w:w="2697"/>
        <w:gridCol w:w="2698"/>
        <w:gridCol w:w="2698"/>
      </w:tblGrid>
      <w:tr w:rsidR="001E600E" w14:paraId="2CA10EB0" w14:textId="77777777" w:rsidTr="00CB7547">
        <w:trPr>
          <w:trHeight w:val="551"/>
        </w:trPr>
        <w:tc>
          <w:tcPr>
            <w:tcW w:w="2697" w:type="dxa"/>
            <w:shd w:val="clear" w:color="auto" w:fill="FFC000"/>
          </w:tcPr>
          <w:p w14:paraId="0F562B5A" w14:textId="52BB3C73" w:rsidR="001E600E" w:rsidRPr="00CB7547" w:rsidRDefault="00CB7547" w:rsidP="001E600E">
            <w:pPr>
              <w:rPr>
                <w:color w:val="000000" w:themeColor="text1"/>
              </w:rPr>
            </w:pPr>
            <w:r w:rsidRPr="00CB7547">
              <w:rPr>
                <w:color w:val="000000" w:themeColor="text1"/>
              </w:rPr>
              <w:t>Impediments</w:t>
            </w:r>
          </w:p>
        </w:tc>
        <w:tc>
          <w:tcPr>
            <w:tcW w:w="2697" w:type="dxa"/>
            <w:shd w:val="clear" w:color="auto" w:fill="FFC000"/>
          </w:tcPr>
          <w:p w14:paraId="77C9E3A0" w14:textId="193DA26D" w:rsidR="001E600E" w:rsidRPr="00CB7547" w:rsidRDefault="00CB7547" w:rsidP="001E600E">
            <w:pPr>
              <w:rPr>
                <w:color w:val="000000" w:themeColor="text1"/>
              </w:rPr>
            </w:pPr>
            <w:r w:rsidRPr="00CB7547">
              <w:rPr>
                <w:color w:val="000000" w:themeColor="text1"/>
              </w:rPr>
              <w:t>Description</w:t>
            </w:r>
          </w:p>
        </w:tc>
        <w:tc>
          <w:tcPr>
            <w:tcW w:w="2698" w:type="dxa"/>
            <w:shd w:val="clear" w:color="auto" w:fill="FFC000"/>
          </w:tcPr>
          <w:p w14:paraId="172E595A" w14:textId="6B97319E" w:rsidR="001E600E" w:rsidRPr="00CB7547" w:rsidRDefault="00CB7547" w:rsidP="001E600E">
            <w:pPr>
              <w:rPr>
                <w:color w:val="000000" w:themeColor="text1"/>
              </w:rPr>
            </w:pPr>
            <w:r w:rsidRPr="00CB7547">
              <w:rPr>
                <w:color w:val="000000" w:themeColor="text1"/>
              </w:rPr>
              <w:t>Impact</w:t>
            </w:r>
          </w:p>
        </w:tc>
        <w:tc>
          <w:tcPr>
            <w:tcW w:w="2698" w:type="dxa"/>
            <w:shd w:val="clear" w:color="auto" w:fill="FFC000"/>
          </w:tcPr>
          <w:p w14:paraId="68269EA5" w14:textId="6ABC0A8A" w:rsidR="001E600E" w:rsidRPr="00CB7547" w:rsidRDefault="00CB7547" w:rsidP="001E600E">
            <w:pPr>
              <w:rPr>
                <w:color w:val="000000" w:themeColor="text1"/>
              </w:rPr>
            </w:pPr>
            <w:r w:rsidRPr="00CB7547">
              <w:rPr>
                <w:color w:val="000000" w:themeColor="text1"/>
              </w:rPr>
              <w:t>Resolution</w:t>
            </w:r>
          </w:p>
        </w:tc>
      </w:tr>
      <w:tr w:rsidR="001E600E" w14:paraId="5B34FE0E" w14:textId="77777777" w:rsidTr="001E600E">
        <w:tc>
          <w:tcPr>
            <w:tcW w:w="2697" w:type="dxa"/>
          </w:tcPr>
          <w:p w14:paraId="39BD3B3F" w14:textId="0830B44C" w:rsidR="001E600E" w:rsidRDefault="00204A3D" w:rsidP="001E600E">
            <w:r>
              <w:t xml:space="preserve">Delivery Partner </w:t>
            </w:r>
            <w:r w:rsidR="00A472BA">
              <w:t>storage</w:t>
            </w:r>
            <w:r>
              <w:t xml:space="preserve"> in </w:t>
            </w:r>
            <w:r w:rsidR="00A472BA">
              <w:t>a specific Region</w:t>
            </w:r>
          </w:p>
        </w:tc>
        <w:tc>
          <w:tcPr>
            <w:tcW w:w="2697" w:type="dxa"/>
          </w:tcPr>
          <w:p w14:paraId="2B96BA67" w14:textId="14DE22C6" w:rsidR="001E600E" w:rsidRDefault="00A472BA" w:rsidP="001E600E">
            <w:r>
              <w:t>There is a s</w:t>
            </w:r>
            <w:r w:rsidR="009A1D09">
              <w:t xml:space="preserve">hortage of delivery partners in a specific region, resulting in delays </w:t>
            </w:r>
            <w:r w:rsidR="0098498B">
              <w:t>in order Deliveries.</w:t>
            </w:r>
          </w:p>
        </w:tc>
        <w:tc>
          <w:tcPr>
            <w:tcW w:w="2698" w:type="dxa"/>
          </w:tcPr>
          <w:p w14:paraId="5079C514" w14:textId="5B2A7AC3" w:rsidR="001E600E" w:rsidRDefault="0098498B" w:rsidP="001E600E">
            <w:r>
              <w:t xml:space="preserve">Increased delivery times potential loss of customer </w:t>
            </w:r>
            <w:r w:rsidR="004E5BF7">
              <w:t xml:space="preserve">in </w:t>
            </w:r>
            <w:proofErr w:type="gramStart"/>
            <w:r w:rsidR="004E5BF7">
              <w:t>a</w:t>
            </w:r>
            <w:proofErr w:type="gramEnd"/>
            <w:r w:rsidR="004E5BF7">
              <w:t xml:space="preserve"> affected region.</w:t>
            </w:r>
          </w:p>
        </w:tc>
        <w:tc>
          <w:tcPr>
            <w:tcW w:w="2698" w:type="dxa"/>
          </w:tcPr>
          <w:p w14:paraId="6A8A6AED" w14:textId="66954DEF" w:rsidR="001E600E" w:rsidRDefault="004E5BF7" w:rsidP="001E600E">
            <w:r>
              <w:t xml:space="preserve">Exploring hiring incentives </w:t>
            </w:r>
            <w:r w:rsidR="00C911E3">
              <w:t>or bonuses for delivery partners in a region -</w:t>
            </w:r>
            <w:r w:rsidR="00CF5470">
              <w:t>collaborate with local delivery companies or exp</w:t>
            </w:r>
            <w:r w:rsidR="00E31F88">
              <w:t xml:space="preserve">and </w:t>
            </w:r>
            <w:r w:rsidR="00787437">
              <w:t xml:space="preserve">recruitment efforts </w:t>
            </w:r>
            <w:r w:rsidR="00C4028B">
              <w:t>to address the shortage</w:t>
            </w:r>
          </w:p>
        </w:tc>
      </w:tr>
      <w:tr w:rsidR="001E600E" w14:paraId="777896A7" w14:textId="77777777" w:rsidTr="001E600E">
        <w:tc>
          <w:tcPr>
            <w:tcW w:w="2697" w:type="dxa"/>
          </w:tcPr>
          <w:p w14:paraId="1B0357DF" w14:textId="358B65D5" w:rsidR="001E600E" w:rsidRDefault="00C4028B" w:rsidP="001E600E">
            <w:r>
              <w:t>Technical issues causing intermitting order processing failure</w:t>
            </w:r>
          </w:p>
        </w:tc>
        <w:tc>
          <w:tcPr>
            <w:tcW w:w="2697" w:type="dxa"/>
          </w:tcPr>
          <w:p w14:paraId="6A4ED85B" w14:textId="1559FCB0" w:rsidR="001E600E" w:rsidRDefault="001524A0" w:rsidP="001E600E">
            <w:r>
              <w:t>A technical issue is causing intermitting failure in order processing leading to incomplete and failed orders.</w:t>
            </w:r>
          </w:p>
        </w:tc>
        <w:tc>
          <w:tcPr>
            <w:tcW w:w="2698" w:type="dxa"/>
          </w:tcPr>
          <w:p w14:paraId="6DCF0CCC" w14:textId="070AEE52" w:rsidR="001E600E" w:rsidRDefault="001524A0" w:rsidP="001E600E">
            <w:r>
              <w:t xml:space="preserve">Incomplete or failed order processing customer dissatisfaction </w:t>
            </w:r>
            <w:r w:rsidR="009C682A">
              <w:t xml:space="preserve">and potential loss of trust </w:t>
            </w:r>
          </w:p>
        </w:tc>
        <w:tc>
          <w:tcPr>
            <w:tcW w:w="2698" w:type="dxa"/>
          </w:tcPr>
          <w:p w14:paraId="3B2AE3F9" w14:textId="12A6BCAF" w:rsidR="001E600E" w:rsidRDefault="009C682A" w:rsidP="001E600E">
            <w:r>
              <w:t xml:space="preserve">Conduct a thorough investigation to identify </w:t>
            </w:r>
            <w:r w:rsidR="00811301">
              <w:t xml:space="preserve">the root cause of </w:t>
            </w:r>
            <w:r w:rsidR="009E6AB3">
              <w:t>the technical</w:t>
            </w:r>
            <w:r w:rsidR="00881B48">
              <w:t xml:space="preserve"> issue- implement fixes or workaround to </w:t>
            </w:r>
            <w:r w:rsidR="005A4C48">
              <w:t>stabilize the order processing system – communicate transparency with customer</w:t>
            </w:r>
            <w:r w:rsidR="000C72A8">
              <w:t xml:space="preserve">s about the issue and expected resolution timeframe </w:t>
            </w:r>
          </w:p>
        </w:tc>
      </w:tr>
    </w:tbl>
    <w:p w14:paraId="515BC511" w14:textId="77777777" w:rsidR="001E600E" w:rsidRDefault="001E600E" w:rsidP="001E600E"/>
    <w:p w14:paraId="15C269E7" w14:textId="09148317" w:rsidR="0063583A" w:rsidRDefault="0063583A" w:rsidP="00A800EC"/>
    <w:p w14:paraId="08A57AAC" w14:textId="77777777" w:rsidR="000A3782" w:rsidRDefault="000A3782" w:rsidP="00A800EC"/>
    <w:p w14:paraId="298229A5" w14:textId="77777777" w:rsidR="000A3782" w:rsidRDefault="000A3782" w:rsidP="00A800EC"/>
    <w:p w14:paraId="3465850D" w14:textId="5E95D19E" w:rsidR="00B946F6" w:rsidRDefault="00755215" w:rsidP="000F6101">
      <w:r>
        <w:t xml:space="preserve">Question No 8)- </w:t>
      </w:r>
      <w:r w:rsidR="00D912D6" w:rsidRPr="00D912D6">
        <w:t>Explain Velocity of the Team</w:t>
      </w:r>
    </w:p>
    <w:p w14:paraId="319AF69A" w14:textId="11CB67F9" w:rsidR="00D912D6" w:rsidRDefault="00D912D6" w:rsidP="000F6101">
      <w:r w:rsidRPr="00D912D6">
        <w:t>Velocity – How many CP is covered in this sprint</w:t>
      </w:r>
      <w:r w:rsidRPr="00D912D6">
        <w:cr/>
      </w:r>
    </w:p>
    <w:p w14:paraId="21C092E0" w14:textId="77777777" w:rsidR="0067232A" w:rsidRDefault="000F6101" w:rsidP="00755215">
      <w:r w:rsidRPr="000F6101">
        <w:t>Answer –</w:t>
      </w:r>
    </w:p>
    <w:p w14:paraId="4556671A" w14:textId="77777777" w:rsidR="0067232A" w:rsidRDefault="0067232A" w:rsidP="00755215"/>
    <w:p w14:paraId="35E34C32" w14:textId="77777777" w:rsidR="0067232A" w:rsidRDefault="00251143" w:rsidP="00755215">
      <w:r w:rsidRPr="00251143">
        <w:t xml:space="preserve">VELOCITY OF THE TEAM:  </w:t>
      </w:r>
    </w:p>
    <w:p w14:paraId="7F0A53F7" w14:textId="77777777" w:rsidR="0067232A" w:rsidRDefault="00251143" w:rsidP="00755215">
      <w:r w:rsidRPr="00251143">
        <w:t xml:space="preserve">Velocity refers to the measure of the amount of work a development team can complete during a sprint. The calculation of velocity is performed by the development team itself, as they are responsible for estimating the effort required to complete each user story or backlog item.  </w:t>
      </w:r>
    </w:p>
    <w:p w14:paraId="34B9DE5D" w14:textId="77777777" w:rsidR="0067232A" w:rsidRDefault="0067232A" w:rsidP="00755215"/>
    <w:p w14:paraId="01DFD6B3" w14:textId="77777777" w:rsidR="00B7687A" w:rsidRDefault="00251143" w:rsidP="00755215">
      <w:r w:rsidRPr="00251143">
        <w:lastRenderedPageBreak/>
        <w:t>Story point estimation: Story point estimation is a technique used in agile software development to estimate the effort required for a specific task or user story. It's a relative measure of complexity rather than a fixed time unit. Team members assign story points based on their understanding of the work involved, considering factors like complexity, effort, and</w:t>
      </w:r>
      <w:r w:rsidR="00B7687A">
        <w:t xml:space="preserve"> </w:t>
      </w:r>
      <w:r w:rsidRPr="00251143">
        <w:t>uncertainty.</w:t>
      </w:r>
      <w:r w:rsidR="00B7687A">
        <w:t xml:space="preserve"> </w:t>
      </w:r>
      <w:r w:rsidRPr="00251143">
        <w:t xml:space="preserve">The actual time a story point represents can vary from team to team. For some, it might equate to hours, while for others, it might represent days. It's important to establish a consistent baseline within the team so that story point estimates can be used effectively for planning and prioritization.   </w:t>
      </w:r>
    </w:p>
    <w:p w14:paraId="3BB5082C" w14:textId="77777777" w:rsidR="00B7687A" w:rsidRDefault="00B7687A" w:rsidP="00755215"/>
    <w:p w14:paraId="66C1094E" w14:textId="033C4F26" w:rsidR="007224D6" w:rsidRDefault="00251143" w:rsidP="00755215">
      <w:r w:rsidRPr="00251143">
        <w:t>Tracking completed work:</w:t>
      </w:r>
    </w:p>
    <w:p w14:paraId="4F490DB0" w14:textId="77777777" w:rsidR="004932E1" w:rsidRDefault="00710991" w:rsidP="00755215">
      <w:r w:rsidRPr="00710991">
        <w:t xml:space="preserve">Tracking completed work in Agile development typically involves calculating the total story points completed by the team over a specific time frame, usually a sprint or iteration. Here's how you can calculate completed work:  </w:t>
      </w:r>
    </w:p>
    <w:p w14:paraId="2BC09A62" w14:textId="77777777" w:rsidR="004932E1" w:rsidRDefault="004932E1" w:rsidP="00755215"/>
    <w:p w14:paraId="0F9AF7A0" w14:textId="77777777" w:rsidR="00853C31" w:rsidRDefault="00710991" w:rsidP="00755215">
      <w:r w:rsidRPr="00710991">
        <w:t xml:space="preserve">Identify Completed Stories: At the end of the sprint or iteration, review the user stories or tasks that were completed and accepted as done. </w:t>
      </w:r>
    </w:p>
    <w:p w14:paraId="5C11A345" w14:textId="77777777" w:rsidR="00853C31" w:rsidRDefault="00853C31" w:rsidP="00755215"/>
    <w:p w14:paraId="5230A6D4" w14:textId="77777777" w:rsidR="00853C31" w:rsidRDefault="00710991" w:rsidP="00755215">
      <w:r w:rsidRPr="00710991">
        <w:t xml:space="preserve"> Sum Story Points: Add up the story points assigned to all the completed user stories. Exclude any story points that were not fully finished or accepted during the sprint.  </w:t>
      </w:r>
    </w:p>
    <w:p w14:paraId="6840CC17" w14:textId="77777777" w:rsidR="00853C31" w:rsidRDefault="00853C31" w:rsidP="00755215"/>
    <w:p w14:paraId="414851E3" w14:textId="77777777" w:rsidR="00853C31" w:rsidRDefault="00710991" w:rsidP="00755215">
      <w:r w:rsidRPr="00710991">
        <w:t xml:space="preserve">Calculate Total Completed Work: The sum of story points completed represents the total completed work for that sprint. This completed work can be used to calculate the team's </w:t>
      </w:r>
      <w:proofErr w:type="gramStart"/>
      <w:r w:rsidRPr="00710991">
        <w:t>velocity</w:t>
      </w:r>
      <w:proofErr w:type="gramEnd"/>
      <w:r w:rsidRPr="00710991">
        <w:t xml:space="preserve"> for that specific sprint, as mentioned in the previous response. It provides insights into the team's capacity and helps with future sprint planning and estimation. </w:t>
      </w:r>
    </w:p>
    <w:p w14:paraId="04ECBDE8" w14:textId="77777777" w:rsidR="00853C31" w:rsidRDefault="00853C31" w:rsidP="00755215"/>
    <w:p w14:paraId="264C5C3C" w14:textId="77777777" w:rsidR="00853C31" w:rsidRDefault="00710991" w:rsidP="00755215">
      <w:r w:rsidRPr="00710991">
        <w:t xml:space="preserve">Summing story points: Summing story points </w:t>
      </w:r>
      <w:proofErr w:type="gramStart"/>
      <w:r w:rsidRPr="00710991">
        <w:t>involves</w:t>
      </w:r>
      <w:proofErr w:type="gramEnd"/>
      <w:r w:rsidRPr="00710991">
        <w:t xml:space="preserve"> adding up the numerical values assigned to individual user stories or tasks during the estimation process in Agile development. Story points are used to represent the effort, complexity, and size of a piece of work relative to other items on the backlog. Here's how you can sum story points: </w:t>
      </w:r>
    </w:p>
    <w:p w14:paraId="02956019" w14:textId="7ABE01FC" w:rsidR="00853C31" w:rsidRDefault="00710991" w:rsidP="00853C31">
      <w:pPr>
        <w:pStyle w:val="ListParagraph"/>
        <w:numPr>
          <w:ilvl w:val="0"/>
          <w:numId w:val="59"/>
        </w:numPr>
      </w:pPr>
      <w:r w:rsidRPr="00710991">
        <w:t xml:space="preserve">List Completed User </w:t>
      </w:r>
      <w:r w:rsidR="001D7E82" w:rsidRPr="00710991">
        <w:t>Stories:</w:t>
      </w:r>
      <w:r w:rsidRPr="00710991">
        <w:t xml:space="preserve"> Gather a list of user stories or tasks that have been completed during a specific sprint or iteration. </w:t>
      </w:r>
    </w:p>
    <w:p w14:paraId="7F6477AC" w14:textId="4A08916F" w:rsidR="00853C31" w:rsidRDefault="00710991" w:rsidP="00853C31">
      <w:pPr>
        <w:pStyle w:val="ListParagraph"/>
        <w:numPr>
          <w:ilvl w:val="0"/>
          <w:numId w:val="59"/>
        </w:numPr>
      </w:pPr>
      <w:r w:rsidRPr="00710991">
        <w:t xml:space="preserve">Identify Story Point </w:t>
      </w:r>
      <w:r w:rsidR="001D7E82" w:rsidRPr="00710991">
        <w:t>Values:</w:t>
      </w:r>
      <w:r w:rsidRPr="00710991">
        <w:t xml:space="preserve"> Each </w:t>
      </w:r>
      <w:proofErr w:type="gramStart"/>
      <w:r w:rsidRPr="00710991">
        <w:t>user</w:t>
      </w:r>
      <w:proofErr w:type="gramEnd"/>
      <w:r w:rsidRPr="00710991">
        <w:t xml:space="preserve"> story or task should have a story point value assigned to it during the estimation process. These values are usually relative, such as 1, 2, 3, 5, 8, 13, etc., representing increasing levels of complexity or effort.  </w:t>
      </w:r>
    </w:p>
    <w:p w14:paraId="3B0199A2" w14:textId="17DCDC6F" w:rsidR="002037DD" w:rsidRDefault="00710991" w:rsidP="006130EA">
      <w:pPr>
        <w:pStyle w:val="ListParagraph"/>
        <w:numPr>
          <w:ilvl w:val="0"/>
          <w:numId w:val="59"/>
        </w:numPr>
      </w:pPr>
      <w:proofErr w:type="gramStart"/>
      <w:r w:rsidRPr="00710991">
        <w:t>Add Up</w:t>
      </w:r>
      <w:proofErr w:type="gramEnd"/>
      <w:r w:rsidRPr="00710991">
        <w:t xml:space="preserve"> Story Point </w:t>
      </w:r>
      <w:r w:rsidR="001D7E82" w:rsidRPr="00710991">
        <w:t>Values:</w:t>
      </w:r>
      <w:r w:rsidRPr="00710991">
        <w:t xml:space="preserve"> Sum up the story point values for all the completed user stories or tasks. For example, if you completed user stories with story point values of 3, 5, and 8, the sum would be 16. The sum of story points provides a quantitative measure of the work completed by the team during a sprint. This sum is often used to calculate the team's velocity, which helps in future sprint planning and estimation.</w:t>
      </w:r>
    </w:p>
    <w:p w14:paraId="3F9F17A0" w14:textId="77777777" w:rsidR="006130EA" w:rsidRDefault="006130EA" w:rsidP="006130EA"/>
    <w:p w14:paraId="5BA02DC1" w14:textId="77777777" w:rsidR="006130EA" w:rsidRDefault="006130EA" w:rsidP="006130EA"/>
    <w:p w14:paraId="6144B926" w14:textId="77777777" w:rsidR="006130EA" w:rsidRDefault="006130EA" w:rsidP="006130EA">
      <w:r w:rsidRPr="006130EA">
        <w:t xml:space="preserve">Average </w:t>
      </w:r>
      <w:proofErr w:type="gramStart"/>
      <w:r w:rsidRPr="006130EA">
        <w:t>velocity</w:t>
      </w:r>
      <w:proofErr w:type="gramEnd"/>
      <w:r w:rsidRPr="006130EA">
        <w:t xml:space="preserve">:  </w:t>
      </w:r>
    </w:p>
    <w:p w14:paraId="53C38EFA" w14:textId="77777777" w:rsidR="006130EA" w:rsidRDefault="006130EA" w:rsidP="006130EA"/>
    <w:p w14:paraId="71870916" w14:textId="247FBEB3" w:rsidR="006130EA" w:rsidRDefault="006130EA" w:rsidP="006130EA">
      <w:r w:rsidRPr="006130EA">
        <w:t>Average velocity in Agile development refers to the average amount of work, measured in story points, that a team completes during a series of sprints or iterations. It's a key metric used for planning and estimating future work. Here's how to calculate average velocity:</w:t>
      </w:r>
    </w:p>
    <w:p w14:paraId="096BC18E" w14:textId="77777777" w:rsidR="006130EA" w:rsidRDefault="006130EA" w:rsidP="006130EA"/>
    <w:p w14:paraId="671D1E64" w14:textId="05DC8C26" w:rsidR="00777CD0" w:rsidRDefault="00777CD0" w:rsidP="006130EA">
      <w:r w:rsidRPr="00777CD0">
        <w:t xml:space="preserve">Select a Time </w:t>
      </w:r>
      <w:r w:rsidR="00E935F6" w:rsidRPr="00777CD0">
        <w:t>Frame:</w:t>
      </w:r>
      <w:r w:rsidRPr="00777CD0">
        <w:t xml:space="preserve"> Choose a specific number of past sprints or iterations for which you want to calculate the average </w:t>
      </w:r>
      <w:proofErr w:type="gramStart"/>
      <w:r w:rsidRPr="00777CD0">
        <w:t>velocity</w:t>
      </w:r>
      <w:proofErr w:type="gramEnd"/>
      <w:r w:rsidRPr="00777CD0">
        <w:t xml:space="preserve">. For example, you might choose the last 5 sprints. </w:t>
      </w:r>
    </w:p>
    <w:p w14:paraId="469D5976" w14:textId="0C72468C" w:rsidR="00777CD0" w:rsidRDefault="00777CD0" w:rsidP="00777CD0">
      <w:pPr>
        <w:pStyle w:val="ListParagraph"/>
        <w:numPr>
          <w:ilvl w:val="0"/>
          <w:numId w:val="60"/>
        </w:numPr>
      </w:pPr>
      <w:r w:rsidRPr="00777CD0">
        <w:t xml:space="preserve">Sum Completed Story </w:t>
      </w:r>
      <w:r w:rsidR="00E935F6" w:rsidRPr="00777CD0">
        <w:t>Points:</w:t>
      </w:r>
      <w:r w:rsidRPr="00777CD0">
        <w:t xml:space="preserve"> Add up the total story points completed by the team in each of the selected sprints. This will give you the total completed work for the chosen time frame.</w:t>
      </w:r>
    </w:p>
    <w:p w14:paraId="0FA0A993" w14:textId="6D15E025" w:rsidR="00E935F6" w:rsidRDefault="00777CD0" w:rsidP="00777CD0">
      <w:pPr>
        <w:pStyle w:val="ListParagraph"/>
        <w:numPr>
          <w:ilvl w:val="0"/>
          <w:numId w:val="60"/>
        </w:numPr>
      </w:pPr>
      <w:r w:rsidRPr="00777CD0">
        <w:t xml:space="preserve">Calculate </w:t>
      </w:r>
      <w:r w:rsidR="00E935F6" w:rsidRPr="00777CD0">
        <w:t>Average:</w:t>
      </w:r>
      <w:r w:rsidRPr="00777CD0">
        <w:t xml:space="preserve"> Divide the total completed story points by the number of sprints or iterations you selected. This will give you the average </w:t>
      </w:r>
      <w:proofErr w:type="gramStart"/>
      <w:r w:rsidRPr="00777CD0">
        <w:t>velocity</w:t>
      </w:r>
      <w:proofErr w:type="gramEnd"/>
      <w:r w:rsidRPr="00777CD0">
        <w:t xml:space="preserve"> for that</w:t>
      </w:r>
      <w:r w:rsidR="001561CE">
        <w:t xml:space="preserve"> </w:t>
      </w:r>
      <w:r w:rsidRPr="00777CD0">
        <w:t>period.</w:t>
      </w:r>
    </w:p>
    <w:p w14:paraId="02D6D3C6" w14:textId="4DFA1FBE" w:rsidR="00E935F6" w:rsidRDefault="00777CD0" w:rsidP="00E935F6">
      <w:pPr>
        <w:pStyle w:val="ListParagraph"/>
        <w:numPr>
          <w:ilvl w:val="1"/>
          <w:numId w:val="60"/>
        </w:numPr>
      </w:pPr>
      <w:r w:rsidRPr="00777CD0">
        <w:t xml:space="preserve">Formula: Average Velocity = Total Completed Story Points / Number of Sprints </w:t>
      </w:r>
    </w:p>
    <w:p w14:paraId="73DDAE30" w14:textId="00656C58" w:rsidR="006130EA" w:rsidRDefault="00777CD0" w:rsidP="00777CD0">
      <w:pPr>
        <w:pStyle w:val="ListParagraph"/>
        <w:numPr>
          <w:ilvl w:val="0"/>
          <w:numId w:val="60"/>
        </w:numPr>
      </w:pPr>
      <w:r w:rsidRPr="00777CD0">
        <w:lastRenderedPageBreak/>
        <w:t xml:space="preserve">Use for </w:t>
      </w:r>
      <w:r w:rsidR="00E935F6" w:rsidRPr="00777CD0">
        <w:t>Planning:</w:t>
      </w:r>
      <w:r w:rsidRPr="00777CD0">
        <w:t xml:space="preserve"> The average velocity can serve as a guideline for future sprint planning. It helps the team estimate how much work they can commit to in upcoming iterations based on their historical performance. Keep in mind that average velocity is a rough estimate and can fluctuate based on various factors. It's important to consider the team's capacity, any changes in team composition, and improvements in estimation accuracy over time</w:t>
      </w:r>
    </w:p>
    <w:p w14:paraId="7D4F7E42" w14:textId="77777777" w:rsidR="00E34ECC" w:rsidRDefault="00E34ECC" w:rsidP="00755215"/>
    <w:p w14:paraId="6FB7A0EB" w14:textId="77777777" w:rsidR="00E34ECC" w:rsidRDefault="00E34ECC" w:rsidP="00755215"/>
    <w:p w14:paraId="66D6A950" w14:textId="62DA52DD" w:rsidR="00E34ECC" w:rsidRDefault="003E0A0C" w:rsidP="001827FF">
      <w:r>
        <w:t xml:space="preserve">Question No 9)- </w:t>
      </w:r>
      <w:r w:rsidR="00E34ECC" w:rsidRPr="00E34ECC">
        <w:t xml:space="preserve">Draw Sprint Burn Charts </w:t>
      </w:r>
      <w:r w:rsidR="002A2840">
        <w:t>and</w:t>
      </w:r>
      <w:r w:rsidR="00E34ECC" w:rsidRPr="00E34ECC">
        <w:t xml:space="preserve"> Product Burn Down Charts</w:t>
      </w:r>
    </w:p>
    <w:p w14:paraId="7400D64F" w14:textId="77777777" w:rsidR="00E34ECC" w:rsidRDefault="00E34ECC" w:rsidP="001827FF"/>
    <w:p w14:paraId="240FD922" w14:textId="687F5603" w:rsidR="00836A40" w:rsidRDefault="00836A40" w:rsidP="00836A40">
      <w:r w:rsidRPr="006A68B5">
        <w:t>Answer –</w:t>
      </w:r>
      <w:r w:rsidR="006C264C">
        <w:t xml:space="preserve"> </w:t>
      </w:r>
    </w:p>
    <w:p w14:paraId="6FCB4524" w14:textId="77777777" w:rsidR="00FE2EC2" w:rsidRDefault="00FE2EC2" w:rsidP="00836A40"/>
    <w:p w14:paraId="7D8E0E13" w14:textId="67B24F06" w:rsidR="00FE2EC2" w:rsidRDefault="003B5186" w:rsidP="00836A40">
      <w:r>
        <w:rPr>
          <w:noProof/>
        </w:rPr>
        <w:drawing>
          <wp:inline distT="0" distB="0" distL="0" distR="0" wp14:anchorId="74E773FA" wp14:editId="6626B163">
            <wp:extent cx="6858000" cy="3658870"/>
            <wp:effectExtent l="0" t="0" r="0" b="0"/>
            <wp:docPr id="74796800" name="Picture 1" descr="JIRA: WHAT IS BURNDOWN CHART-HOW TO CREATE IN JIRA | Management B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RA: WHAT IS BURNDOWN CHART-HOW TO CREATE IN JIRA | Management Bli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658870"/>
                    </a:xfrm>
                    <a:prstGeom prst="rect">
                      <a:avLst/>
                    </a:prstGeom>
                    <a:noFill/>
                    <a:ln>
                      <a:noFill/>
                    </a:ln>
                  </pic:spPr>
                </pic:pic>
              </a:graphicData>
            </a:graphic>
          </wp:inline>
        </w:drawing>
      </w:r>
    </w:p>
    <w:p w14:paraId="50965B42" w14:textId="77777777" w:rsidR="00404DC2" w:rsidRDefault="00404DC2" w:rsidP="00836A40"/>
    <w:p w14:paraId="79BF8CF6" w14:textId="3859AFEE" w:rsidR="006632DA" w:rsidRDefault="00693568" w:rsidP="00836A40">
      <w:r>
        <w:rPr>
          <w:noProof/>
        </w:rPr>
        <w:drawing>
          <wp:inline distT="0" distB="0" distL="0" distR="0" wp14:anchorId="136BAF8E" wp14:editId="793994C5">
            <wp:extent cx="6993434" cy="3538847"/>
            <wp:effectExtent l="0" t="0" r="0" b="5080"/>
            <wp:docPr id="551258358" name="Picture 2" descr="How to read Burndown Charts in JI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read Burndown Charts in JIR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7360" cy="3550954"/>
                    </a:xfrm>
                    <a:prstGeom prst="rect">
                      <a:avLst/>
                    </a:prstGeom>
                    <a:noFill/>
                    <a:ln>
                      <a:noFill/>
                    </a:ln>
                  </pic:spPr>
                </pic:pic>
              </a:graphicData>
            </a:graphic>
          </wp:inline>
        </w:drawing>
      </w:r>
    </w:p>
    <w:p w14:paraId="7D0A12FE" w14:textId="77777777" w:rsidR="00404DC2" w:rsidRDefault="00404DC2" w:rsidP="00836A40"/>
    <w:p w14:paraId="610CCDA0" w14:textId="77777777" w:rsidR="00FE2EC2" w:rsidRDefault="00FE2EC2" w:rsidP="00836A40"/>
    <w:p w14:paraId="272E40F3" w14:textId="1C292A9F" w:rsidR="000F0D53" w:rsidRDefault="000F0D53"/>
    <w:p w14:paraId="362704ED" w14:textId="116B3D45" w:rsidR="00F64627" w:rsidRDefault="006E093D" w:rsidP="001827FF">
      <w:r>
        <w:t xml:space="preserve">Question No 10)- </w:t>
      </w:r>
      <w:r w:rsidR="003C3063" w:rsidRPr="003C3063">
        <w:t>Explain about Product Grooming</w:t>
      </w:r>
    </w:p>
    <w:p w14:paraId="255380C6" w14:textId="77777777" w:rsidR="00164D35" w:rsidRDefault="00164D35" w:rsidP="001827FF"/>
    <w:p w14:paraId="2B1436B1" w14:textId="77777777" w:rsidR="009C4530" w:rsidRDefault="00952458" w:rsidP="0077049F">
      <w:r w:rsidRPr="00952458">
        <w:t>Answer –</w:t>
      </w:r>
      <w:r w:rsidR="0025716D">
        <w:t xml:space="preserve"> </w:t>
      </w:r>
    </w:p>
    <w:p w14:paraId="5620A1FF" w14:textId="77777777" w:rsidR="009C4530" w:rsidRDefault="00C102AB" w:rsidP="0077049F">
      <w:r w:rsidRPr="00C102AB">
        <w:t xml:space="preserve">Product grooming, also known as backlog grooming or refinement, is an essential activity in Agile methodologies like Scrum. </w:t>
      </w:r>
    </w:p>
    <w:p w14:paraId="661A17E8" w14:textId="77777777" w:rsidR="009C4530" w:rsidRDefault="00C102AB" w:rsidP="0077049F">
      <w:r w:rsidRPr="00C102AB">
        <w:t xml:space="preserve">It involves preparing the product backlog for upcoming sprints by refining and prioritizing items to ensure they are ready for implementation. </w:t>
      </w:r>
    </w:p>
    <w:p w14:paraId="23B06748" w14:textId="77777777" w:rsidR="009C4530" w:rsidRDefault="00C102AB" w:rsidP="0077049F">
      <w:r w:rsidRPr="00C102AB">
        <w:t xml:space="preserve">Here's a detailed explanation of product grooming: </w:t>
      </w:r>
    </w:p>
    <w:p w14:paraId="0A799882" w14:textId="77777777" w:rsidR="009C4530" w:rsidRDefault="009C4530" w:rsidP="0077049F"/>
    <w:p w14:paraId="0A7E21BD" w14:textId="77777777" w:rsidR="00DE6546" w:rsidRDefault="00C102AB" w:rsidP="009C4530">
      <w:pPr>
        <w:pStyle w:val="ListParagraph"/>
        <w:numPr>
          <w:ilvl w:val="0"/>
          <w:numId w:val="61"/>
        </w:numPr>
      </w:pPr>
      <w:r w:rsidRPr="00C102AB">
        <w:t>Purpose:</w:t>
      </w:r>
      <w:r w:rsidR="008F122E" w:rsidRPr="008F122E">
        <w:t xml:space="preserve"> The main goal of </w:t>
      </w:r>
      <w:proofErr w:type="gramStart"/>
      <w:r w:rsidR="008F122E" w:rsidRPr="008F122E">
        <w:t>product grooming</w:t>
      </w:r>
      <w:proofErr w:type="gramEnd"/>
      <w:r w:rsidR="008F122E" w:rsidRPr="008F122E">
        <w:t xml:space="preserve"> is to ensure that the product backlog contains well-defined, prioritized, and estimable items that are ready for implementation in future sprints. It helps the product owner and development team maintain a clear understanding of the product vision, user needs, and upcoming work, facilitating effective planning and execution. </w:t>
      </w:r>
    </w:p>
    <w:p w14:paraId="49F0C733" w14:textId="77777777" w:rsidR="00DE6546" w:rsidRDefault="008F122E" w:rsidP="00DE6546">
      <w:pPr>
        <w:pStyle w:val="ListParagraph"/>
        <w:numPr>
          <w:ilvl w:val="0"/>
          <w:numId w:val="61"/>
        </w:numPr>
      </w:pPr>
      <w:r w:rsidRPr="008F122E">
        <w:t xml:space="preserve">Activities Involved: </w:t>
      </w:r>
    </w:p>
    <w:p w14:paraId="7D524DE6" w14:textId="77777777" w:rsidR="00E6508C" w:rsidRDefault="008F122E" w:rsidP="00DE6546">
      <w:pPr>
        <w:pStyle w:val="ListParagraph"/>
        <w:numPr>
          <w:ilvl w:val="1"/>
          <w:numId w:val="61"/>
        </w:numPr>
      </w:pPr>
      <w:r w:rsidRPr="008F122E">
        <w:t>Reviewing and Prioritizing: The product owner reviews the items in the product backlog, considering feedback from stakeholders, market changes, and business priorities. Items are prioritized based on their value to the product and customers.</w:t>
      </w:r>
    </w:p>
    <w:p w14:paraId="200E50E2" w14:textId="77777777" w:rsidR="00E6508C" w:rsidRDefault="008F122E" w:rsidP="00DE6546">
      <w:pPr>
        <w:pStyle w:val="ListParagraph"/>
        <w:numPr>
          <w:ilvl w:val="1"/>
          <w:numId w:val="61"/>
        </w:numPr>
      </w:pPr>
      <w:r w:rsidRPr="008F122E">
        <w:t xml:space="preserve">Refining User Stories: User stories or backlog items are refined to ensure they are clear, concise, and actionable. This may involve breaking down large items into smaller ones, adding acceptance criteria, and clarifying requirements. </w:t>
      </w:r>
    </w:p>
    <w:p w14:paraId="5167965C" w14:textId="77777777" w:rsidR="00E6508C" w:rsidRDefault="008F122E" w:rsidP="00DE6546">
      <w:pPr>
        <w:pStyle w:val="ListParagraph"/>
        <w:numPr>
          <w:ilvl w:val="1"/>
          <w:numId w:val="61"/>
        </w:numPr>
      </w:pPr>
      <w:r w:rsidRPr="008F122E">
        <w:t xml:space="preserve">Estimation: The development team estimates the effort required to complete each backlog item, using techniques like story points or hours. This helps </w:t>
      </w:r>
      <w:proofErr w:type="gramStart"/>
      <w:r w:rsidRPr="008F122E">
        <w:t>in</w:t>
      </w:r>
      <w:proofErr w:type="gramEnd"/>
      <w:r w:rsidRPr="008F122E">
        <w:t xml:space="preserve"> capacity planning and sprint commitment. </w:t>
      </w:r>
    </w:p>
    <w:p w14:paraId="128145A0" w14:textId="77777777" w:rsidR="005D4A58" w:rsidRDefault="008F122E" w:rsidP="007149EA">
      <w:pPr>
        <w:pStyle w:val="ListParagraph"/>
        <w:numPr>
          <w:ilvl w:val="1"/>
          <w:numId w:val="61"/>
        </w:numPr>
      </w:pPr>
      <w:r w:rsidRPr="008F122E">
        <w:t>Removing or Archiving Obsolete Items: Outdated or unnecessary items are removed from the backlog to maintain its relevance and focus on the most valuable work.</w:t>
      </w:r>
    </w:p>
    <w:p w14:paraId="506070DB" w14:textId="77777777" w:rsidR="006D128A" w:rsidRDefault="008F122E" w:rsidP="00845F42">
      <w:pPr>
        <w:pStyle w:val="ListParagraph"/>
        <w:numPr>
          <w:ilvl w:val="0"/>
          <w:numId w:val="63"/>
        </w:numPr>
      </w:pPr>
      <w:r w:rsidRPr="008F122E">
        <w:t xml:space="preserve">Participants: </w:t>
      </w:r>
    </w:p>
    <w:p w14:paraId="606DE0C8" w14:textId="77777777" w:rsidR="00845F42" w:rsidRDefault="008F122E" w:rsidP="005D4A58">
      <w:pPr>
        <w:pStyle w:val="ListParagraph"/>
        <w:numPr>
          <w:ilvl w:val="1"/>
          <w:numId w:val="61"/>
        </w:numPr>
      </w:pPr>
      <w:r w:rsidRPr="008F122E">
        <w:t xml:space="preserve">Product Owner: The product owner leads the grooming sessions, providing guidance on priorities and requirements. </w:t>
      </w:r>
    </w:p>
    <w:p w14:paraId="5F3A0A72" w14:textId="77777777" w:rsidR="00845F42" w:rsidRDefault="008F122E" w:rsidP="005D4A58">
      <w:pPr>
        <w:pStyle w:val="ListParagraph"/>
        <w:numPr>
          <w:ilvl w:val="1"/>
          <w:numId w:val="61"/>
        </w:numPr>
      </w:pPr>
      <w:r w:rsidRPr="008F122E">
        <w:t>Development Team: Developers, testers, and other team members actively participate in grooming sessions to provide input, ask questions, and clarify requirements.</w:t>
      </w:r>
    </w:p>
    <w:p w14:paraId="7B80CF7B" w14:textId="77777777" w:rsidR="00845F42" w:rsidRDefault="008F122E" w:rsidP="005D4A58">
      <w:pPr>
        <w:pStyle w:val="ListParagraph"/>
        <w:numPr>
          <w:ilvl w:val="1"/>
          <w:numId w:val="61"/>
        </w:numPr>
      </w:pPr>
      <w:r w:rsidRPr="008F122E">
        <w:t xml:space="preserve">Stakeholders: Relevant stakeholders may be invited to grooming sessions to provide feedback, share insights, and ensure alignment with business goals. </w:t>
      </w:r>
    </w:p>
    <w:p w14:paraId="497ACDF7" w14:textId="77777777" w:rsidR="00845B94" w:rsidRDefault="008F122E" w:rsidP="005D4A58">
      <w:pPr>
        <w:pStyle w:val="ListParagraph"/>
        <w:numPr>
          <w:ilvl w:val="1"/>
          <w:numId w:val="61"/>
        </w:numPr>
      </w:pPr>
      <w:r w:rsidRPr="008F122E">
        <w:t xml:space="preserve">Frequency: Product grooming is an ongoing activity that occurs throughout the product development lifecycle, typically before the start of each sprint. The frequency of grooming sessions may vary depending on the project's needs, but they are often scheduled regularly to ensure backlog items remain up-to-date and actionable. </w:t>
      </w:r>
    </w:p>
    <w:p w14:paraId="73C27441" w14:textId="77777777" w:rsidR="006C5725" w:rsidRDefault="006C5725" w:rsidP="006C5725">
      <w:pPr>
        <w:pStyle w:val="ListParagraph"/>
        <w:ind w:left="1440"/>
      </w:pPr>
    </w:p>
    <w:p w14:paraId="394621DF" w14:textId="77777777" w:rsidR="006C5725" w:rsidRDefault="008F122E" w:rsidP="006C5725">
      <w:pPr>
        <w:pStyle w:val="ListParagraph"/>
        <w:numPr>
          <w:ilvl w:val="0"/>
          <w:numId w:val="63"/>
        </w:numPr>
      </w:pPr>
      <w:r w:rsidRPr="008F122E">
        <w:t>Benefits:</w:t>
      </w:r>
      <w:r w:rsidR="009C4530" w:rsidRPr="009C4530">
        <w:t xml:space="preserve"> </w:t>
      </w:r>
    </w:p>
    <w:p w14:paraId="371F32C1" w14:textId="77777777" w:rsidR="006C5725" w:rsidRDefault="009C4530" w:rsidP="006C5725">
      <w:pPr>
        <w:pStyle w:val="ListParagraph"/>
        <w:numPr>
          <w:ilvl w:val="1"/>
          <w:numId w:val="63"/>
        </w:numPr>
      </w:pPr>
      <w:r w:rsidRPr="009C4530">
        <w:t xml:space="preserve">Improved Planning: Well-groomed backlog items help in accurate sprint planning, resource allocation, and prioritization of work. </w:t>
      </w:r>
    </w:p>
    <w:p w14:paraId="788C55B5" w14:textId="77777777" w:rsidR="00A24EE8" w:rsidRDefault="009C4530" w:rsidP="006C5725">
      <w:pPr>
        <w:pStyle w:val="ListParagraph"/>
        <w:numPr>
          <w:ilvl w:val="1"/>
          <w:numId w:val="63"/>
        </w:numPr>
      </w:pPr>
      <w:r w:rsidRPr="009C4530">
        <w:t xml:space="preserve">Reduced Waste: By refining and prioritizing backlog items in advance, the team can avoid wasted time and effort on unclear or low-priority tasks. </w:t>
      </w:r>
    </w:p>
    <w:p w14:paraId="1AD5772A" w14:textId="77777777" w:rsidR="00A24EE8" w:rsidRDefault="009C4530" w:rsidP="006C5725">
      <w:pPr>
        <w:pStyle w:val="ListParagraph"/>
        <w:numPr>
          <w:ilvl w:val="1"/>
          <w:numId w:val="63"/>
        </w:numPr>
      </w:pPr>
      <w:r w:rsidRPr="009C4530">
        <w:t>Enhanced Collaboration: Grooming sessions foster collaboration between the product owner and development team, leading to shared understanding and ownership of the product backlog.</w:t>
      </w:r>
    </w:p>
    <w:p w14:paraId="346C2817" w14:textId="43587D16" w:rsidR="00952458" w:rsidRDefault="009C4530" w:rsidP="00D66342">
      <w:pPr>
        <w:pStyle w:val="ListParagraph"/>
        <w:numPr>
          <w:ilvl w:val="0"/>
          <w:numId w:val="63"/>
        </w:numPr>
      </w:pPr>
      <w:r w:rsidRPr="009C4530">
        <w:t>Increased Flexibility: A groomed backlog allows the team to respond quickly to changes in market conditions, customer feedback, or business priorities, adapting their plans accordingly.</w:t>
      </w:r>
    </w:p>
    <w:p w14:paraId="4532E0DF" w14:textId="77777777" w:rsidR="004248BF" w:rsidRDefault="004248BF" w:rsidP="0077049F"/>
    <w:p w14:paraId="71886127" w14:textId="21FF87FD" w:rsidR="000B1C04" w:rsidRDefault="000B1C04" w:rsidP="0077049F"/>
    <w:p w14:paraId="110CB347" w14:textId="77777777" w:rsidR="000B1C04" w:rsidRDefault="000B1C04" w:rsidP="0077049F"/>
    <w:p w14:paraId="7A55940A" w14:textId="25FD5A6A" w:rsidR="00905581" w:rsidRDefault="0059686D" w:rsidP="001827FF">
      <w:r>
        <w:t>Question No 11)</w:t>
      </w:r>
      <w:r w:rsidR="00905581">
        <w:t xml:space="preserve">- </w:t>
      </w:r>
      <w:r w:rsidR="00D66342" w:rsidRPr="00D66342">
        <w:t>Explain the roles of Scrum Master and Product Owner</w:t>
      </w:r>
    </w:p>
    <w:p w14:paraId="3B017E56" w14:textId="77777777" w:rsidR="00D66342" w:rsidRDefault="00D66342" w:rsidP="001827FF"/>
    <w:p w14:paraId="7019621B" w14:textId="159A4502" w:rsidR="006100FB" w:rsidRDefault="00062E2D" w:rsidP="001827FF">
      <w:r w:rsidRPr="00062E2D">
        <w:lastRenderedPageBreak/>
        <w:t>Answer –</w:t>
      </w:r>
    </w:p>
    <w:p w14:paraId="71A51EEF" w14:textId="77777777" w:rsidR="001C2DA1" w:rsidRDefault="007A0EEF" w:rsidP="001827FF">
      <w:r w:rsidRPr="007A0EEF">
        <w:t xml:space="preserve">Scrum Master: </w:t>
      </w:r>
    </w:p>
    <w:p w14:paraId="3F832EBD" w14:textId="77777777" w:rsidR="001C2DA1" w:rsidRDefault="001C2DA1" w:rsidP="001827FF"/>
    <w:p w14:paraId="2038A72A" w14:textId="77777777" w:rsidR="001C2DA1" w:rsidRDefault="007A0EEF" w:rsidP="001827FF">
      <w:r w:rsidRPr="007A0EEF">
        <w:t xml:space="preserve">Servant Leader: The Scrum Master serves the Scrum Team and the organization by facilitating Scrum events, removing impediments, and coaching the team on Agile principles and practices. </w:t>
      </w:r>
    </w:p>
    <w:p w14:paraId="4475102F" w14:textId="77777777" w:rsidR="00A10537" w:rsidRDefault="00A10537" w:rsidP="001827FF"/>
    <w:p w14:paraId="7CABB5E7" w14:textId="77777777" w:rsidR="001C2DA1" w:rsidRDefault="007A0EEF" w:rsidP="001827FF">
      <w:r w:rsidRPr="007A0EEF">
        <w:t xml:space="preserve">Process Facilitator: They ensure that the Scrum framework is understood and enacted properly. This includes organizing Scrum events (such as Sprint Planning, Daily Standups, Sprint Review, and Sprint Retrospective) and helping the team follow Scrum practices. </w:t>
      </w:r>
    </w:p>
    <w:p w14:paraId="01742CC3" w14:textId="77777777" w:rsidR="00A10537" w:rsidRDefault="00A10537" w:rsidP="001827FF"/>
    <w:p w14:paraId="4BF09238" w14:textId="77777777" w:rsidR="00A10537" w:rsidRDefault="007A0EEF" w:rsidP="001827FF">
      <w:r w:rsidRPr="007A0EEF">
        <w:t xml:space="preserve">Obstacle Remover: The Scrum Master helps remove any impediments hindering the team's progress. This might involve addressing issues within the team, coordinating with other teams or stakeholders, or escalating issues to higher levels of management for resolution. </w:t>
      </w:r>
    </w:p>
    <w:p w14:paraId="6F44DAA4" w14:textId="77777777" w:rsidR="00A10537" w:rsidRDefault="00A10537" w:rsidP="001827FF"/>
    <w:p w14:paraId="5F4ECD52" w14:textId="77777777" w:rsidR="00A10537" w:rsidRDefault="007A0EEF" w:rsidP="001827FF">
      <w:r w:rsidRPr="007A0EEF">
        <w:t xml:space="preserve">Protective Shield: They shield the team from external interference, allowing the team to focus on their work during the Sprint. </w:t>
      </w:r>
    </w:p>
    <w:p w14:paraId="2756D422" w14:textId="77777777" w:rsidR="00A10537" w:rsidRDefault="00A10537" w:rsidP="001827FF"/>
    <w:p w14:paraId="3EE8C484" w14:textId="77777777" w:rsidR="00A10537" w:rsidRDefault="007A0EEF" w:rsidP="001827FF">
      <w:r w:rsidRPr="007A0EEF">
        <w:t xml:space="preserve">Coach: The Scrum Master coaches the team on Agile principles, practices, and values. They help the team continuously improve by fostering a culture of learning and experimentation. </w:t>
      </w:r>
    </w:p>
    <w:p w14:paraId="459B72DA" w14:textId="77777777" w:rsidR="00A10537" w:rsidRDefault="00A10537" w:rsidP="001827FF"/>
    <w:p w14:paraId="34529788" w14:textId="77777777" w:rsidR="00A10537" w:rsidRDefault="007A0EEF" w:rsidP="001827FF">
      <w:r w:rsidRPr="007A0EEF">
        <w:t>Product Owner:</w:t>
      </w:r>
      <w:r w:rsidR="000D7A60" w:rsidRPr="000D7A60">
        <w:t xml:space="preserve"> </w:t>
      </w:r>
    </w:p>
    <w:p w14:paraId="1BAE8707" w14:textId="77777777" w:rsidR="00A10537" w:rsidRDefault="00A10537" w:rsidP="001827FF"/>
    <w:p w14:paraId="35CD65B2" w14:textId="77777777" w:rsidR="00DC4FFE" w:rsidRDefault="000D7A60" w:rsidP="001827FF">
      <w:r w:rsidRPr="000D7A60">
        <w:t xml:space="preserve">Visionary: The Product Owner is responsible for creating and communicating the vision for the product. They have a deep understanding of the market, customer needs, and business goals. </w:t>
      </w:r>
    </w:p>
    <w:p w14:paraId="1016057E" w14:textId="77777777" w:rsidR="00DC4FFE" w:rsidRDefault="00DC4FFE" w:rsidP="001827FF"/>
    <w:p w14:paraId="42CE00C0" w14:textId="77777777" w:rsidR="00DC4FFE" w:rsidRDefault="000D7A60" w:rsidP="001827FF">
      <w:r w:rsidRPr="000D7A60">
        <w:t xml:space="preserve">Stakeholder Liaison: They represent the stakeholders and their interests </w:t>
      </w:r>
      <w:proofErr w:type="gramStart"/>
      <w:r w:rsidRPr="000D7A60">
        <w:t>to</w:t>
      </w:r>
      <w:proofErr w:type="gramEnd"/>
      <w:r w:rsidRPr="000D7A60">
        <w:t xml:space="preserve"> the Scrum Team. This involves gathering feedback, managing expectations, and prioritizing requirements based on business value. </w:t>
      </w:r>
    </w:p>
    <w:p w14:paraId="317A6B71" w14:textId="77777777" w:rsidR="00DC4FFE" w:rsidRDefault="00DC4FFE" w:rsidP="001827FF"/>
    <w:p w14:paraId="6D8EC15D" w14:textId="77777777" w:rsidR="00DC4FFE" w:rsidRDefault="000D7A60" w:rsidP="001827FF">
      <w:r w:rsidRPr="000D7A60">
        <w:t xml:space="preserve">Product Backlog Management: The Product Owner maintains and prioritizes the Product Backlog, which is a prioritized list of all the work that needs to be done on the project. They ensure that the Product Backlog is visible, transparent, and understood by everyone involved. </w:t>
      </w:r>
    </w:p>
    <w:p w14:paraId="58FFFA93" w14:textId="77777777" w:rsidR="00DC4FFE" w:rsidRDefault="00DC4FFE" w:rsidP="001827FF"/>
    <w:p w14:paraId="07B4F7B0" w14:textId="77777777" w:rsidR="00DC4FFE" w:rsidRDefault="000D7A60" w:rsidP="001827FF">
      <w:r w:rsidRPr="000D7A60">
        <w:t xml:space="preserve">Requirement Refinement: They work with the Scrum Team to refine the requirements in the Product Backlog, ensuring that they are clear, feasible, and well-understood by the team. </w:t>
      </w:r>
    </w:p>
    <w:p w14:paraId="3809EDBB" w14:textId="77777777" w:rsidR="00DC4FFE" w:rsidRDefault="00DC4FFE" w:rsidP="001827FF"/>
    <w:p w14:paraId="1A3EE75E" w14:textId="448EDEE6" w:rsidR="007A0EEF" w:rsidRDefault="000D7A60" w:rsidP="001827FF">
      <w:r w:rsidRPr="000D7A60">
        <w:t xml:space="preserve">Decision Maker: The Product Owner makes decisions about what features should be included in each Sprint and what order they should be developed in. They have the authority to accept or reject </w:t>
      </w:r>
      <w:proofErr w:type="gramStart"/>
      <w:r w:rsidRPr="000D7A60">
        <w:t>work</w:t>
      </w:r>
      <w:proofErr w:type="gramEnd"/>
      <w:r w:rsidRPr="000D7A60">
        <w:t xml:space="preserve"> done by the team based on whether it meets the acceptance criteria and delivers value to the customer.</w:t>
      </w:r>
    </w:p>
    <w:p w14:paraId="3AAC5EE9" w14:textId="77777777" w:rsidR="00E26659" w:rsidRDefault="00E26659" w:rsidP="00E26659"/>
    <w:p w14:paraId="2E9B8DD9" w14:textId="77777777" w:rsidR="007F2783" w:rsidRDefault="007F2783" w:rsidP="00E26659"/>
    <w:p w14:paraId="510909E7" w14:textId="492E0487" w:rsidR="00167AF2" w:rsidRDefault="008A278D" w:rsidP="001827FF">
      <w:r>
        <w:t xml:space="preserve">Question No 12)- </w:t>
      </w:r>
      <w:r w:rsidR="00E57565" w:rsidRPr="00E57565">
        <w:t>Explain all Meetings Conducted in Scrum Project</w:t>
      </w:r>
    </w:p>
    <w:p w14:paraId="47714C98" w14:textId="77777777" w:rsidR="00E57565" w:rsidRPr="00167AF2" w:rsidRDefault="00E57565" w:rsidP="001827FF"/>
    <w:p w14:paraId="58D42387" w14:textId="024D5479" w:rsidR="008232A7" w:rsidRDefault="007556A7" w:rsidP="001827FF">
      <w:r w:rsidRPr="000B74F7">
        <w:t>Answer –</w:t>
      </w:r>
      <w:r>
        <w:t xml:space="preserve"> </w:t>
      </w:r>
    </w:p>
    <w:p w14:paraId="567FE0A0" w14:textId="77777777" w:rsidR="00E57565" w:rsidRDefault="00E57565" w:rsidP="001827FF">
      <w:r w:rsidRPr="00E57565">
        <w:t xml:space="preserve">Sprint Planning:  </w:t>
      </w:r>
    </w:p>
    <w:p w14:paraId="0CEA69F7" w14:textId="77777777" w:rsidR="00D32144" w:rsidRDefault="00E57565" w:rsidP="001827FF">
      <w:r w:rsidRPr="00E57565">
        <w:t>This meeting kicks off each sprint, which is a time-boxed iteration of work, usually spanning 2-4 weeks. During this meeting, the Scrum team, including the Product Owner, Scrum Master, and Development Team, collaborates to determine which backlog items (user stories, features, etc.) will be worked on in the upcoming sprint. The team also breaks down these items into tasks and estimates the effort required.</w:t>
      </w:r>
    </w:p>
    <w:p w14:paraId="66A93CE4" w14:textId="77777777" w:rsidR="00D32144" w:rsidRDefault="00D32144" w:rsidP="001827FF"/>
    <w:p w14:paraId="64B6595A" w14:textId="17EFD41E" w:rsidR="00E57565" w:rsidRDefault="00E57565" w:rsidP="001827FF">
      <w:r w:rsidRPr="00E57565">
        <w:t xml:space="preserve"> Daily Stand-up (Daily Scrum)</w:t>
      </w:r>
      <w:proofErr w:type="gramStart"/>
      <w:r w:rsidRPr="00E57565">
        <w:t>:  Held</w:t>
      </w:r>
      <w:proofErr w:type="gramEnd"/>
      <w:r w:rsidRPr="00E57565">
        <w:t xml:space="preserve"> daily during the sprint, this short meeting aims to facilitate quick and focused communication among team members. Each team member answers three key questions: What did I accomplish since the last stand-up? What will I work on until the next stand-</w:t>
      </w:r>
      <w:r w:rsidRPr="00E57565">
        <w:lastRenderedPageBreak/>
        <w:t xml:space="preserve">up? Are there any obstacles or impediments in my way? This meeting helps keep everyone aligned and informed about progress and challenges. </w:t>
      </w:r>
    </w:p>
    <w:p w14:paraId="7B623560" w14:textId="77777777" w:rsidR="00E57565" w:rsidRDefault="00E57565" w:rsidP="001827FF"/>
    <w:p w14:paraId="3398075F" w14:textId="428ECD2E" w:rsidR="00E57565" w:rsidRDefault="00E57565" w:rsidP="001827FF">
      <w:r w:rsidRPr="00E57565">
        <w:t>Sprint Review:</w:t>
      </w:r>
    </w:p>
    <w:p w14:paraId="0E7F91CC" w14:textId="77777777" w:rsidR="00F055E5" w:rsidRDefault="00F055E5" w:rsidP="001827FF"/>
    <w:p w14:paraId="5CEB021E" w14:textId="77777777" w:rsidR="00F3540B" w:rsidRDefault="00F055E5" w:rsidP="001827FF">
      <w:r w:rsidRPr="00F055E5">
        <w:t xml:space="preserve">At the end of each sprint, the team holds a review meeting to showcase the work completed during the sprint to stakeholders, customers, and the Product Owner. The team demonstrates the potentially shippable product increment and gathers feedback. Based on this feedback, the Product Owner can update the backlog. </w:t>
      </w:r>
    </w:p>
    <w:p w14:paraId="76BE2BBE" w14:textId="77777777" w:rsidR="00F3540B" w:rsidRDefault="00F3540B" w:rsidP="001827FF"/>
    <w:p w14:paraId="563F856C" w14:textId="77777777" w:rsidR="00F3540B" w:rsidRDefault="00F055E5" w:rsidP="001827FF">
      <w:r w:rsidRPr="00F055E5">
        <w:t>Sprint Retrospective</w:t>
      </w:r>
      <w:proofErr w:type="gramStart"/>
      <w:r w:rsidRPr="00F055E5">
        <w:t>:  Also</w:t>
      </w:r>
      <w:proofErr w:type="gramEnd"/>
      <w:r w:rsidRPr="00F055E5">
        <w:t xml:space="preserve"> held at the end of each sprint, the retrospective is a dedicated time for the team to reflect on their processes and practices. The team discusses what went well, what could be improved, and any potential changes they'd like to make in the next sprint to enhance their efficiency and effectiveness. </w:t>
      </w:r>
    </w:p>
    <w:p w14:paraId="1BE59DDF" w14:textId="77777777" w:rsidR="00F3540B" w:rsidRDefault="00F3540B" w:rsidP="001827FF"/>
    <w:p w14:paraId="62E1B3F1" w14:textId="77777777" w:rsidR="00F3540B" w:rsidRDefault="00F055E5" w:rsidP="001827FF">
      <w:r w:rsidRPr="00F055E5">
        <w:t>Backlog Refinement (Grooming)</w:t>
      </w:r>
      <w:proofErr w:type="gramStart"/>
      <w:r w:rsidRPr="00F055E5">
        <w:t>:  While</w:t>
      </w:r>
      <w:proofErr w:type="gramEnd"/>
      <w:r w:rsidRPr="00F055E5">
        <w:t xml:space="preserve"> not officially part of the Scrum events, backlog refinement is an important ongoing activity. During these sessions, the team and the Product Owner review and refine backlog items, adding details, clarifications, and estimates to make them ready for inclusion in future sprints. </w:t>
      </w:r>
    </w:p>
    <w:p w14:paraId="1516AF88" w14:textId="77777777" w:rsidR="00F3540B" w:rsidRDefault="00F3540B" w:rsidP="001827FF"/>
    <w:p w14:paraId="422CACBC" w14:textId="77777777" w:rsidR="00F3540B" w:rsidRDefault="00F055E5" w:rsidP="001827FF">
      <w:r w:rsidRPr="00F055E5">
        <w:t xml:space="preserve">Product Backlog Refinement: This meeting focuses on refining the product backlog items. The team and the Product Owner discuss and clarify requirements, priorities, and any changes needed in the backlog items. This ensures that the backlog is well-prepared for upcoming sprints.  </w:t>
      </w:r>
    </w:p>
    <w:p w14:paraId="52769B33" w14:textId="77777777" w:rsidR="00F3540B" w:rsidRDefault="00F3540B" w:rsidP="001827FF"/>
    <w:p w14:paraId="61D4B0DB" w14:textId="173C945E" w:rsidR="00064C38" w:rsidRDefault="00F055E5" w:rsidP="001827FF">
      <w:r w:rsidRPr="00F055E5">
        <w:t xml:space="preserve">Release planning: This meeting occurs at the start of the project or major release and involves the product owner, development team, and stakeholders. It aims to discuss and plan the </w:t>
      </w:r>
      <w:r w:rsidR="00064C38" w:rsidRPr="00F055E5">
        <w:t>high-level</w:t>
      </w:r>
      <w:r w:rsidRPr="00F055E5">
        <w:t xml:space="preserve"> scope, timeline, and goals for the project. </w:t>
      </w:r>
    </w:p>
    <w:p w14:paraId="6B6D4269" w14:textId="77777777" w:rsidR="00064C38" w:rsidRDefault="00064C38" w:rsidP="001827FF"/>
    <w:p w14:paraId="1BDD5B2A" w14:textId="4CBDF157" w:rsidR="001827FF" w:rsidRPr="00167AF2" w:rsidRDefault="00064C38" w:rsidP="001827FF">
      <w:r w:rsidRPr="00F055E5">
        <w:t>Ad hoc</w:t>
      </w:r>
      <w:r w:rsidR="00F055E5" w:rsidRPr="00F055E5">
        <w:t xml:space="preserve"> meetings: These meetings may be </w:t>
      </w:r>
      <w:r w:rsidRPr="00F055E5">
        <w:t>scheduled</w:t>
      </w:r>
      <w:r w:rsidR="00F055E5" w:rsidRPr="00F055E5">
        <w:t xml:space="preserve"> as needed to address specific topics or issues, such as resolving impediments, </w:t>
      </w:r>
      <w:r w:rsidRPr="00F055E5">
        <w:t>discussing</w:t>
      </w:r>
      <w:r w:rsidR="00F055E5" w:rsidRPr="00F055E5">
        <w:t xml:space="preserve"> technical challenges, or conducting additional planning or collaboration sessions</w:t>
      </w:r>
      <w:r w:rsidR="00F055E5">
        <w:t>.</w:t>
      </w:r>
    </w:p>
    <w:p w14:paraId="3E18ECCA" w14:textId="77777777" w:rsidR="00167AF2" w:rsidRDefault="00167AF2" w:rsidP="00167AF2"/>
    <w:p w14:paraId="308BFACD" w14:textId="77777777" w:rsidR="008232A7" w:rsidRDefault="008232A7" w:rsidP="00167AF2"/>
    <w:p w14:paraId="009BCE1D" w14:textId="0793983B" w:rsidR="00064C38" w:rsidRDefault="00064C38" w:rsidP="00064C38">
      <w:r>
        <w:t xml:space="preserve">Question No 13)- </w:t>
      </w:r>
      <w:r w:rsidR="00A364E6" w:rsidRPr="00A364E6">
        <w:t>Explain Sprint Size and Scrum Size</w:t>
      </w:r>
      <w:r w:rsidR="00A364E6">
        <w:t xml:space="preserve"> </w:t>
      </w:r>
      <w:r w:rsidR="00A364E6" w:rsidRPr="00A364E6">
        <w:t>Sprint Size:</w:t>
      </w:r>
    </w:p>
    <w:p w14:paraId="743EE322" w14:textId="77777777" w:rsidR="00064C38" w:rsidRDefault="00064C38" w:rsidP="00064C38"/>
    <w:p w14:paraId="39B0436E" w14:textId="77777777" w:rsidR="00A364E6" w:rsidRDefault="00064C38" w:rsidP="00064C38">
      <w:r>
        <w:t>Answer –</w:t>
      </w:r>
    </w:p>
    <w:p w14:paraId="3A163D18" w14:textId="77777777" w:rsidR="00A364E6" w:rsidRDefault="00A364E6" w:rsidP="00064C38"/>
    <w:p w14:paraId="2CF36C2F" w14:textId="62297B5F" w:rsidR="00064C38" w:rsidRDefault="00A364E6" w:rsidP="00064C38">
      <w:r w:rsidRPr="00A364E6">
        <w:t xml:space="preserve"> In Scrum, a "sprint" is a time-boxed iteration during which the development Teamwork to deliver a potentially shippable product increment. The length of a sprint is referred to as the "sprint duration" and is usually fixed throughout the project. Common sprint durations are 1 to 4 weeks. The choice of sprint duration depends on factors such as team velocity, project complexity, and business needs. A shorter sprint encourages more frequent</w:t>
      </w:r>
      <w:r>
        <w:t xml:space="preserve"> </w:t>
      </w:r>
      <w:r w:rsidRPr="00A364E6">
        <w:t>opportunities for feedback and adaptation, while a longer sprint provides more time for development.</w:t>
      </w:r>
    </w:p>
    <w:p w14:paraId="74EB6D72" w14:textId="77777777" w:rsidR="00A364E6" w:rsidRDefault="00A364E6" w:rsidP="00064C38"/>
    <w:p w14:paraId="52064D3B" w14:textId="77777777" w:rsidR="008D703B" w:rsidRDefault="008D703B" w:rsidP="00064C38">
      <w:r w:rsidRPr="008D703B">
        <w:t xml:space="preserve">Scrum Team Size: </w:t>
      </w:r>
    </w:p>
    <w:p w14:paraId="2A1B7BD6" w14:textId="77777777" w:rsidR="008D703B" w:rsidRDefault="008D703B" w:rsidP="00064C38"/>
    <w:p w14:paraId="58C454B3" w14:textId="1358A84C" w:rsidR="00A364E6" w:rsidRDefault="008D703B" w:rsidP="00064C38">
      <w:r w:rsidRPr="008D703B">
        <w:t>The Scrum team size refers to the number of individuals who collectively contribute to the product's development. A Scrum team consists of three key roles: the Product Owner, the Scrum Master, and the Development Team. The Development Team, in particular, is responsible for creating the product increment. Scrum recommends that the Development Team size be kept small, typically between 3 to 9 members, to facilitate effective communication, collaboration, and decision-making.</w:t>
      </w:r>
    </w:p>
    <w:p w14:paraId="052BA628" w14:textId="77777777" w:rsidR="008D703B" w:rsidRDefault="008D703B" w:rsidP="00064C38"/>
    <w:p w14:paraId="3F7A6D0A" w14:textId="4424ABCB" w:rsidR="008D703B" w:rsidRDefault="008D703B" w:rsidP="008D703B">
      <w:r>
        <w:t xml:space="preserve">Question No 14)- </w:t>
      </w:r>
      <w:r w:rsidR="0075046E" w:rsidRPr="0075046E">
        <w:t>Explain DOR and DOD</w:t>
      </w:r>
    </w:p>
    <w:p w14:paraId="14AD22EA" w14:textId="77777777" w:rsidR="0075046E" w:rsidRDefault="0075046E" w:rsidP="008D703B"/>
    <w:p w14:paraId="56B5EB34" w14:textId="77777777" w:rsidR="008D703B" w:rsidRDefault="008D703B" w:rsidP="008D703B">
      <w:r>
        <w:t>Answer –</w:t>
      </w:r>
    </w:p>
    <w:p w14:paraId="4A752364" w14:textId="77777777" w:rsidR="00506272" w:rsidRDefault="00506272" w:rsidP="008D703B"/>
    <w:p w14:paraId="08317B8D" w14:textId="77777777" w:rsidR="00175537" w:rsidRDefault="00506272" w:rsidP="008D703B">
      <w:r w:rsidRPr="00506272">
        <w:t xml:space="preserve">Definition of Ready (DOR): </w:t>
      </w:r>
    </w:p>
    <w:p w14:paraId="3852D309" w14:textId="77777777" w:rsidR="00175537" w:rsidRDefault="00175537" w:rsidP="008D703B"/>
    <w:p w14:paraId="5569838D" w14:textId="77777777" w:rsidR="00175537" w:rsidRDefault="00506272" w:rsidP="008D703B">
      <w:r w:rsidRPr="00506272">
        <w:t xml:space="preserve">The Definition of Ready outlines the criteria that a product backlog item (user story, feature, task, etc.) should meet before it is considered ready to be taken into a sprint for development. The DOR ensures that the item is well-defined, understood, and prepared for efficient development. The specific criteria in the DOR can vary from team to team, but commonly include elements such as: </w:t>
      </w:r>
    </w:p>
    <w:p w14:paraId="366028A8" w14:textId="77777777" w:rsidR="00175537" w:rsidRDefault="00175537" w:rsidP="008D703B"/>
    <w:p w14:paraId="524FF863" w14:textId="77777777" w:rsidR="00175537" w:rsidRDefault="00506272" w:rsidP="00175537">
      <w:pPr>
        <w:pStyle w:val="ListParagraph"/>
        <w:numPr>
          <w:ilvl w:val="0"/>
          <w:numId w:val="64"/>
        </w:numPr>
      </w:pPr>
      <w:r w:rsidRPr="00506272">
        <w:t xml:space="preserve">Clear description and acceptance criteria: The item's requirements are clearly stated, and the conditions for its successful completion are </w:t>
      </w:r>
      <w:proofErr w:type="gramStart"/>
      <w:r w:rsidRPr="00506272">
        <w:t>well-defined</w:t>
      </w:r>
      <w:proofErr w:type="gramEnd"/>
      <w:r w:rsidRPr="00506272">
        <w:t>.</w:t>
      </w:r>
    </w:p>
    <w:p w14:paraId="3D8896BC" w14:textId="77777777" w:rsidR="00175537" w:rsidRDefault="00506272" w:rsidP="00175537">
      <w:pPr>
        <w:pStyle w:val="ListParagraph"/>
        <w:numPr>
          <w:ilvl w:val="0"/>
          <w:numId w:val="64"/>
        </w:numPr>
      </w:pPr>
      <w:r w:rsidRPr="00506272">
        <w:t xml:space="preserve">Dependencies identified: Any dependencies on external factors, teams, or resources are identified and addressed. </w:t>
      </w:r>
    </w:p>
    <w:p w14:paraId="570A0CBE" w14:textId="77777777" w:rsidR="00175537" w:rsidRDefault="00506272" w:rsidP="00175537">
      <w:pPr>
        <w:pStyle w:val="ListParagraph"/>
        <w:numPr>
          <w:ilvl w:val="0"/>
          <w:numId w:val="64"/>
        </w:numPr>
      </w:pPr>
      <w:r w:rsidRPr="00506272">
        <w:t xml:space="preserve">Estimable: The team has enough information to provide a reasonable estimate of the effort required. </w:t>
      </w:r>
    </w:p>
    <w:p w14:paraId="7481AD95" w14:textId="77777777" w:rsidR="00175537" w:rsidRDefault="00506272" w:rsidP="00175537">
      <w:pPr>
        <w:pStyle w:val="ListParagraph"/>
        <w:numPr>
          <w:ilvl w:val="0"/>
          <w:numId w:val="64"/>
        </w:numPr>
      </w:pPr>
      <w:r w:rsidRPr="00506272">
        <w:t xml:space="preserve">Testable: It's possible to determine whether the item has been successfully implemented through testing. </w:t>
      </w:r>
    </w:p>
    <w:p w14:paraId="5B82CEF9" w14:textId="77777777" w:rsidR="00175537" w:rsidRDefault="00506272" w:rsidP="00175537">
      <w:pPr>
        <w:pStyle w:val="ListParagraph"/>
        <w:numPr>
          <w:ilvl w:val="0"/>
          <w:numId w:val="64"/>
        </w:numPr>
      </w:pPr>
      <w:r w:rsidRPr="00506272">
        <w:t>Minimal ambiguity: The item's details are clear, and any uncertainties are resolved. Definition of Done (DOD): The Definition of Done outlines the criteria that must be met for a product increment or backlog item to be considered complete and potentially shippable. The DOD ensures that</w:t>
      </w:r>
      <w:r w:rsidR="00175537">
        <w:t xml:space="preserve"> </w:t>
      </w:r>
      <w:r w:rsidR="00175537" w:rsidRPr="00175537">
        <w:t xml:space="preserve">the team maintains a consistent level of quality and completeness in their work. The specific criteria in the DOD can vary based on the team's standards, the nature of the project, and the industry, but commonly include elements such as: </w:t>
      </w:r>
    </w:p>
    <w:p w14:paraId="02060C13" w14:textId="77777777" w:rsidR="00175537" w:rsidRDefault="00175537" w:rsidP="00175537">
      <w:pPr>
        <w:pStyle w:val="ListParagraph"/>
        <w:numPr>
          <w:ilvl w:val="0"/>
          <w:numId w:val="64"/>
        </w:numPr>
      </w:pPr>
      <w:r w:rsidRPr="00175537">
        <w:t>Code complete: All development work is finished, including coding, testing, and integration.</w:t>
      </w:r>
    </w:p>
    <w:p w14:paraId="7752BF52" w14:textId="12FC1006" w:rsidR="00175537" w:rsidRDefault="00175537" w:rsidP="00175537">
      <w:pPr>
        <w:pStyle w:val="ListParagraph"/>
        <w:numPr>
          <w:ilvl w:val="0"/>
          <w:numId w:val="64"/>
        </w:numPr>
      </w:pPr>
      <w:r w:rsidRPr="00175537">
        <w:t xml:space="preserve"> Peer-reviewed: Code has been reviewed by other team members for quality and adherence to coding standards. </w:t>
      </w:r>
      <w:r w:rsidR="00450731">
        <w:t xml:space="preserve"> </w:t>
      </w:r>
    </w:p>
    <w:p w14:paraId="2CBF91EB" w14:textId="6AFF7EC8" w:rsidR="00175537" w:rsidRDefault="00175537" w:rsidP="00175537">
      <w:pPr>
        <w:pStyle w:val="ListParagraph"/>
        <w:numPr>
          <w:ilvl w:val="0"/>
          <w:numId w:val="64"/>
        </w:numPr>
      </w:pPr>
      <w:r w:rsidRPr="00175537">
        <w:t>Automated tests passed: Automated tests (unit tests, integration tests,</w:t>
      </w:r>
      <w:r w:rsidR="00450731">
        <w:t xml:space="preserve"> </w:t>
      </w:r>
      <w:r w:rsidRPr="00175537">
        <w:t xml:space="preserve">etc.) have been successfully executed and passed. </w:t>
      </w:r>
    </w:p>
    <w:p w14:paraId="316D3063" w14:textId="77777777" w:rsidR="00175537" w:rsidRDefault="00175537" w:rsidP="00175537">
      <w:pPr>
        <w:pStyle w:val="ListParagraph"/>
        <w:numPr>
          <w:ilvl w:val="0"/>
          <w:numId w:val="64"/>
        </w:numPr>
      </w:pPr>
      <w:r w:rsidRPr="00175537">
        <w:t xml:space="preserve">Functional requirements met: The item meets all specified acceptance criteria and functional requirements. </w:t>
      </w:r>
    </w:p>
    <w:p w14:paraId="2680DCBD" w14:textId="501ADBC0" w:rsidR="00506272" w:rsidRDefault="00175537" w:rsidP="00175537">
      <w:pPr>
        <w:pStyle w:val="ListParagraph"/>
        <w:numPr>
          <w:ilvl w:val="0"/>
          <w:numId w:val="64"/>
        </w:numPr>
      </w:pPr>
      <w:r w:rsidRPr="00175537">
        <w:t>Documentation updated: Any necessary documentation, user guides, or technical documentation has been updated.</w:t>
      </w:r>
    </w:p>
    <w:p w14:paraId="59E64098" w14:textId="77777777" w:rsidR="008D703B" w:rsidRDefault="008D703B" w:rsidP="00064C38"/>
    <w:p w14:paraId="414692C9" w14:textId="77777777" w:rsidR="008D703B" w:rsidRDefault="008D703B" w:rsidP="00064C38"/>
    <w:p w14:paraId="20769E7F" w14:textId="77777777" w:rsidR="008D703B" w:rsidRDefault="008D703B" w:rsidP="00064C38"/>
    <w:p w14:paraId="42FF67E1" w14:textId="514FA580" w:rsidR="00450731" w:rsidRDefault="00450731" w:rsidP="00450731">
      <w:r>
        <w:t>Question No 1</w:t>
      </w:r>
      <w:r w:rsidR="004542D8">
        <w:t>5</w:t>
      </w:r>
      <w:r>
        <w:t xml:space="preserve">)- </w:t>
      </w:r>
      <w:r w:rsidR="004542D8" w:rsidRPr="004542D8">
        <w:t>Explain Prioritization Techniques and MVP Prioritization Techniques:</w:t>
      </w:r>
    </w:p>
    <w:p w14:paraId="5B40EA4B" w14:textId="77777777" w:rsidR="00450731" w:rsidRDefault="00450731" w:rsidP="00450731"/>
    <w:p w14:paraId="1F1DFFB9" w14:textId="64692AFE" w:rsidR="008D703B" w:rsidRDefault="00450731" w:rsidP="00450731">
      <w:r>
        <w:t>Answer –</w:t>
      </w:r>
    </w:p>
    <w:p w14:paraId="45FD9919" w14:textId="77777777" w:rsidR="00CB0CEA" w:rsidRDefault="000D2C7E" w:rsidP="00450731">
      <w:r w:rsidRPr="000D2C7E">
        <w:t xml:space="preserve">Prioritization techniques are methods used to determine the order in which tasks, features, or items should be addressed in a project. These techniques help teams allocate resources effectively and focus on delivering the most valuable work first. Some common prioritization techniques include: </w:t>
      </w:r>
    </w:p>
    <w:p w14:paraId="3C638233" w14:textId="77777777" w:rsidR="00CB0CEA" w:rsidRDefault="00CB0CEA" w:rsidP="00450731"/>
    <w:p w14:paraId="5A648AF1" w14:textId="77777777" w:rsidR="00CB0CEA" w:rsidRDefault="000D2C7E" w:rsidP="00450731">
      <w:proofErr w:type="spellStart"/>
      <w:r w:rsidRPr="000D2C7E">
        <w:t>MoSCoW</w:t>
      </w:r>
      <w:proofErr w:type="spellEnd"/>
      <w:proofErr w:type="gramStart"/>
      <w:r w:rsidRPr="000D2C7E">
        <w:t>:  This</w:t>
      </w:r>
      <w:proofErr w:type="gramEnd"/>
      <w:r w:rsidRPr="000D2C7E">
        <w:t xml:space="preserve"> technique categorizes items into Must have, </w:t>
      </w:r>
      <w:proofErr w:type="gramStart"/>
      <w:r w:rsidRPr="000D2C7E">
        <w:t>Should</w:t>
      </w:r>
      <w:proofErr w:type="gramEnd"/>
      <w:r w:rsidRPr="000D2C7E">
        <w:t xml:space="preserve"> have, Could have, and Won't have categories. It helps clarify essential features from those that are optional or lower priority. </w:t>
      </w:r>
    </w:p>
    <w:p w14:paraId="6AAF53FF" w14:textId="77777777" w:rsidR="00CB0CEA" w:rsidRDefault="00CB0CEA" w:rsidP="00450731"/>
    <w:p w14:paraId="35033213" w14:textId="77777777" w:rsidR="00CB0CEA" w:rsidRDefault="000D2C7E" w:rsidP="00450731">
      <w:r w:rsidRPr="000D2C7E">
        <w:t>Weighted Shortest Job First (WSJF)</w:t>
      </w:r>
      <w:proofErr w:type="gramStart"/>
      <w:r w:rsidRPr="000D2C7E">
        <w:t>:  WSJF</w:t>
      </w:r>
      <w:proofErr w:type="gramEnd"/>
      <w:r w:rsidRPr="000D2C7E">
        <w:t xml:space="preserve"> assigns a priority score to each item based on factors like business value, time sensitivity, and risk. Items with higher scores are considered more important to work on. </w:t>
      </w:r>
    </w:p>
    <w:p w14:paraId="0D9E37BC" w14:textId="77777777" w:rsidR="00CB0CEA" w:rsidRDefault="00CB0CEA" w:rsidP="00450731"/>
    <w:p w14:paraId="1D85E362" w14:textId="77777777" w:rsidR="00A15EFE" w:rsidRDefault="000D2C7E" w:rsidP="00450731">
      <w:r w:rsidRPr="000D2C7E">
        <w:t>Kano Model</w:t>
      </w:r>
      <w:proofErr w:type="gramStart"/>
      <w:r w:rsidRPr="000D2C7E">
        <w:t>:  This</w:t>
      </w:r>
      <w:proofErr w:type="gramEnd"/>
      <w:r w:rsidRPr="000D2C7E">
        <w:t xml:space="preserve"> model categorizes features into Basic Needs, Performance Needs, and Delighters. It helps prioritize based on how features impact user satisfaction. </w:t>
      </w:r>
    </w:p>
    <w:p w14:paraId="6A64EC2D" w14:textId="77777777" w:rsidR="00A15EFE" w:rsidRDefault="00A15EFE" w:rsidP="00450731"/>
    <w:p w14:paraId="22E937E8" w14:textId="77777777" w:rsidR="004E5EC7" w:rsidRDefault="000D2C7E" w:rsidP="00450731">
      <w:r w:rsidRPr="000D2C7E">
        <w:t>Value vs</w:t>
      </w:r>
      <w:r w:rsidR="00CB0CEA">
        <w:t>. Effort Music</w:t>
      </w:r>
      <w:r w:rsidR="00A15EFE">
        <w:t xml:space="preserve">: </w:t>
      </w:r>
      <w:r w:rsidR="004E5EC7" w:rsidRPr="004E5EC7">
        <w:t xml:space="preserve">Items are plotted on a matrix based on their potential value and effort required. This helps identify quick wins and high-value tasks. </w:t>
      </w:r>
    </w:p>
    <w:p w14:paraId="2A80C358" w14:textId="77777777" w:rsidR="004E5EC7" w:rsidRDefault="004E5EC7" w:rsidP="00450731"/>
    <w:p w14:paraId="39C2BC81" w14:textId="77777777" w:rsidR="004E5EC7" w:rsidRDefault="004E5EC7" w:rsidP="00450731">
      <w:r w:rsidRPr="004E5EC7">
        <w:lastRenderedPageBreak/>
        <w:t>Relative Prioritization</w:t>
      </w:r>
      <w:proofErr w:type="gramStart"/>
      <w:r w:rsidRPr="004E5EC7">
        <w:t>:  Teams</w:t>
      </w:r>
      <w:proofErr w:type="gramEnd"/>
      <w:r w:rsidRPr="004E5EC7">
        <w:t xml:space="preserve"> compare items pairwise to determine which is more important. This helps create a relative ranking of items. </w:t>
      </w:r>
    </w:p>
    <w:p w14:paraId="20CB2CA4" w14:textId="77777777" w:rsidR="004E5EC7" w:rsidRDefault="004E5EC7" w:rsidP="00450731"/>
    <w:p w14:paraId="1524EABE" w14:textId="77777777" w:rsidR="004E5EC7" w:rsidRDefault="004E5EC7" w:rsidP="00450731">
      <w:r w:rsidRPr="004E5EC7">
        <w:t>Buy a Feature</w:t>
      </w:r>
      <w:proofErr w:type="gramStart"/>
      <w:r w:rsidRPr="004E5EC7">
        <w:t>:  Stakeholders</w:t>
      </w:r>
      <w:proofErr w:type="gramEnd"/>
      <w:r w:rsidRPr="004E5EC7">
        <w:t xml:space="preserve"> are given a budget to 'buy' features, which helps prioritize features based on how much value they see in them. </w:t>
      </w:r>
    </w:p>
    <w:p w14:paraId="23DAB9F7" w14:textId="77777777" w:rsidR="00AA0D0B" w:rsidRDefault="004E5EC7" w:rsidP="00450731">
      <w:r w:rsidRPr="004E5EC7">
        <w:t>Minimum Viable Product (MVP)</w:t>
      </w:r>
      <w:proofErr w:type="gramStart"/>
      <w:r w:rsidRPr="004E5EC7">
        <w:t>:  An</w:t>
      </w:r>
      <w:proofErr w:type="gramEnd"/>
      <w:r w:rsidRPr="004E5EC7">
        <w:t xml:space="preserve"> MVP is the smallest version of a product that includes just enough features to provide value to early adopters and gather feedback. The MVP approach helps validate assumptions, learn from users, and iteratively build upon a product's foundation. </w:t>
      </w:r>
    </w:p>
    <w:p w14:paraId="08647EFC" w14:textId="77777777" w:rsidR="00AA0D0B" w:rsidRDefault="00AA0D0B" w:rsidP="00450731"/>
    <w:p w14:paraId="424A451C" w14:textId="77777777" w:rsidR="00AA0D0B" w:rsidRDefault="004E5EC7" w:rsidP="00450731">
      <w:r w:rsidRPr="004E5EC7">
        <w:t xml:space="preserve"> It involves: </w:t>
      </w:r>
    </w:p>
    <w:p w14:paraId="541F8F92" w14:textId="77777777" w:rsidR="00AA0D0B" w:rsidRDefault="00AA0D0B" w:rsidP="00450731"/>
    <w:p w14:paraId="4D3B706E" w14:textId="77777777" w:rsidR="00AA0D0B" w:rsidRDefault="004E5EC7" w:rsidP="00AA0D0B">
      <w:pPr>
        <w:pStyle w:val="ListParagraph"/>
        <w:numPr>
          <w:ilvl w:val="0"/>
          <w:numId w:val="65"/>
        </w:numPr>
      </w:pPr>
      <w:r w:rsidRPr="004E5EC7">
        <w:t>Core Functionality</w:t>
      </w:r>
      <w:proofErr w:type="gramStart"/>
      <w:r w:rsidRPr="004E5EC7">
        <w:t>:  An</w:t>
      </w:r>
      <w:proofErr w:type="gramEnd"/>
      <w:r w:rsidRPr="004E5EC7">
        <w:t xml:space="preserve"> MVP focuses on delivering the core functionalities that address the primary needs or pain points of the target users. </w:t>
      </w:r>
    </w:p>
    <w:p w14:paraId="047533D8" w14:textId="77777777" w:rsidR="00AA0D0B" w:rsidRDefault="004E5EC7" w:rsidP="00AA0D0B">
      <w:pPr>
        <w:pStyle w:val="ListParagraph"/>
        <w:numPr>
          <w:ilvl w:val="0"/>
          <w:numId w:val="65"/>
        </w:numPr>
      </w:pPr>
      <w:r w:rsidRPr="004E5EC7">
        <w:t>Minimal Features</w:t>
      </w:r>
      <w:proofErr w:type="gramStart"/>
      <w:r w:rsidRPr="004E5EC7">
        <w:t>:  The</w:t>
      </w:r>
      <w:proofErr w:type="gramEnd"/>
      <w:r w:rsidRPr="004E5EC7">
        <w:t xml:space="preserve"> MVP omits non-essential features to avoid unnecessary complexity and expedite development. </w:t>
      </w:r>
    </w:p>
    <w:p w14:paraId="2FD10F44" w14:textId="77777777" w:rsidR="00AA0D0B" w:rsidRDefault="004E5EC7" w:rsidP="00AA0D0B">
      <w:pPr>
        <w:pStyle w:val="ListParagraph"/>
        <w:numPr>
          <w:ilvl w:val="0"/>
          <w:numId w:val="65"/>
        </w:numPr>
      </w:pPr>
      <w:r w:rsidRPr="004E5EC7">
        <w:t>Testing Hypotheses</w:t>
      </w:r>
      <w:proofErr w:type="gramStart"/>
      <w:r w:rsidRPr="004E5EC7">
        <w:t>:  The</w:t>
      </w:r>
      <w:proofErr w:type="gramEnd"/>
      <w:r w:rsidRPr="004E5EC7">
        <w:t xml:space="preserve"> MVP tests assumptions and hypotheses about user behavior, market demand, and product viability. </w:t>
      </w:r>
    </w:p>
    <w:p w14:paraId="6FA7D6EE" w14:textId="3C414A6D" w:rsidR="000D2C7E" w:rsidRDefault="004E5EC7" w:rsidP="00AA0D0B">
      <w:pPr>
        <w:pStyle w:val="ListParagraph"/>
        <w:numPr>
          <w:ilvl w:val="0"/>
          <w:numId w:val="65"/>
        </w:numPr>
      </w:pPr>
      <w:r w:rsidRPr="004E5EC7">
        <w:t>Iterative Development</w:t>
      </w:r>
      <w:proofErr w:type="gramStart"/>
      <w:r w:rsidRPr="004E5EC7">
        <w:t>:  Based</w:t>
      </w:r>
      <w:proofErr w:type="gramEnd"/>
      <w:r w:rsidRPr="004E5EC7">
        <w:t xml:space="preserve"> on user feedback, the product is refined and expanded in subsequent iterations, gradually adding more features.</w:t>
      </w:r>
    </w:p>
    <w:p w14:paraId="6F70EEFB" w14:textId="77777777" w:rsidR="00AA0D0B" w:rsidRDefault="00AA0D0B" w:rsidP="00AA0D0B"/>
    <w:p w14:paraId="00821C05" w14:textId="77777777" w:rsidR="00AA0D0B" w:rsidRDefault="00AA0D0B" w:rsidP="00AA0D0B"/>
    <w:p w14:paraId="44D88954" w14:textId="77777777" w:rsidR="00AA0D0B" w:rsidRDefault="00AA0D0B" w:rsidP="00AA0D0B"/>
    <w:p w14:paraId="0E5DA13E" w14:textId="432BB5EF" w:rsidR="00AA0D0B" w:rsidRDefault="00AA0D0B" w:rsidP="00AA0D0B">
      <w:r>
        <w:t xml:space="preserve">Question No 16)- </w:t>
      </w:r>
      <w:r w:rsidR="00072C2F" w:rsidRPr="00072C2F">
        <w:t>Difference between Business Analyst n Product Owner</w:t>
      </w:r>
    </w:p>
    <w:p w14:paraId="38FF7D19" w14:textId="77777777" w:rsidR="00AA0D0B" w:rsidRDefault="00AA0D0B" w:rsidP="00AA0D0B"/>
    <w:p w14:paraId="51DBE524" w14:textId="3C6EFD0D" w:rsidR="008D703B" w:rsidRDefault="00AA0D0B" w:rsidP="00AA0D0B">
      <w:r>
        <w:t>Answer –</w:t>
      </w:r>
    </w:p>
    <w:p w14:paraId="3F6188B1" w14:textId="77777777" w:rsidR="00072C2F" w:rsidRDefault="00072C2F" w:rsidP="00AA0D0B"/>
    <w:tbl>
      <w:tblPr>
        <w:tblStyle w:val="TableGrid"/>
        <w:tblW w:w="0" w:type="auto"/>
        <w:tblLook w:val="04A0" w:firstRow="1" w:lastRow="0" w:firstColumn="1" w:lastColumn="0" w:noHBand="0" w:noVBand="1"/>
      </w:tblPr>
      <w:tblGrid>
        <w:gridCol w:w="2122"/>
        <w:gridCol w:w="3969"/>
        <w:gridCol w:w="4699"/>
      </w:tblGrid>
      <w:tr w:rsidR="00072C2F" w14:paraId="74092DC9" w14:textId="77777777" w:rsidTr="00072C2F">
        <w:trPr>
          <w:trHeight w:val="635"/>
        </w:trPr>
        <w:tc>
          <w:tcPr>
            <w:tcW w:w="2122" w:type="dxa"/>
            <w:shd w:val="clear" w:color="auto" w:fill="FFC000"/>
          </w:tcPr>
          <w:p w14:paraId="42FC0AB7" w14:textId="465C14D4" w:rsidR="00072C2F" w:rsidRDefault="00072C2F" w:rsidP="00AA0D0B">
            <w:r>
              <w:t>Aspects</w:t>
            </w:r>
          </w:p>
        </w:tc>
        <w:tc>
          <w:tcPr>
            <w:tcW w:w="3969" w:type="dxa"/>
            <w:shd w:val="clear" w:color="auto" w:fill="FFC000"/>
          </w:tcPr>
          <w:p w14:paraId="5A33EC11" w14:textId="584957A4" w:rsidR="00072C2F" w:rsidRDefault="00072C2F" w:rsidP="00AA0D0B">
            <w:r>
              <w:t>Business Analyst</w:t>
            </w:r>
          </w:p>
        </w:tc>
        <w:tc>
          <w:tcPr>
            <w:tcW w:w="4699" w:type="dxa"/>
            <w:shd w:val="clear" w:color="auto" w:fill="FFC000"/>
          </w:tcPr>
          <w:p w14:paraId="14F41CFF" w14:textId="332B841F" w:rsidR="00072C2F" w:rsidRDefault="00072C2F" w:rsidP="00AA0D0B">
            <w:r>
              <w:t>Product owner</w:t>
            </w:r>
          </w:p>
        </w:tc>
      </w:tr>
      <w:tr w:rsidR="00072C2F" w14:paraId="18DBB3C3" w14:textId="77777777" w:rsidTr="00072C2F">
        <w:tc>
          <w:tcPr>
            <w:tcW w:w="2122" w:type="dxa"/>
          </w:tcPr>
          <w:p w14:paraId="1F2E7F58" w14:textId="0EF49D52" w:rsidR="00072C2F" w:rsidRDefault="00786E09" w:rsidP="00AA0D0B">
            <w:r>
              <w:t>Focus</w:t>
            </w:r>
          </w:p>
        </w:tc>
        <w:tc>
          <w:tcPr>
            <w:tcW w:w="3969" w:type="dxa"/>
          </w:tcPr>
          <w:p w14:paraId="46649988" w14:textId="77777777" w:rsidR="00FB639C" w:rsidRDefault="00FB639C" w:rsidP="00FB639C">
            <w:r>
              <w:t xml:space="preserve">Business processes and </w:t>
            </w:r>
          </w:p>
          <w:p w14:paraId="55D8083E" w14:textId="1C62CDA0" w:rsidR="00072C2F" w:rsidRDefault="00FB639C" w:rsidP="00FB639C">
            <w:proofErr w:type="gramStart"/>
            <w:r>
              <w:t>requirements</w:t>
            </w:r>
            <w:proofErr w:type="gramEnd"/>
            <w:r>
              <w:t xml:space="preserve"> analysis</w:t>
            </w:r>
          </w:p>
        </w:tc>
        <w:tc>
          <w:tcPr>
            <w:tcW w:w="4699" w:type="dxa"/>
          </w:tcPr>
          <w:p w14:paraId="7262125D" w14:textId="77777777" w:rsidR="00FB639C" w:rsidRDefault="00FB639C" w:rsidP="00FB639C">
            <w:r>
              <w:t xml:space="preserve">Product vision, strategy, and </w:t>
            </w:r>
          </w:p>
          <w:p w14:paraId="5BC111FB" w14:textId="37676D23" w:rsidR="00072C2F" w:rsidRDefault="00FB639C" w:rsidP="00FB639C">
            <w:r>
              <w:t>prioritization</w:t>
            </w:r>
          </w:p>
        </w:tc>
      </w:tr>
      <w:tr w:rsidR="00072C2F" w14:paraId="4E544D3C" w14:textId="77777777" w:rsidTr="00072C2F">
        <w:tc>
          <w:tcPr>
            <w:tcW w:w="2122" w:type="dxa"/>
          </w:tcPr>
          <w:p w14:paraId="3F8BF0B2" w14:textId="0E7DF448" w:rsidR="00072C2F" w:rsidRDefault="00786E09" w:rsidP="00AA0D0B">
            <w:r>
              <w:t>Responsibility</w:t>
            </w:r>
          </w:p>
        </w:tc>
        <w:tc>
          <w:tcPr>
            <w:tcW w:w="3969" w:type="dxa"/>
          </w:tcPr>
          <w:p w14:paraId="44E806CC" w14:textId="77777777" w:rsidR="00FB639C" w:rsidRDefault="00FB639C" w:rsidP="00FB639C">
            <w:r>
              <w:t xml:space="preserve">- Analyzing business needs and </w:t>
            </w:r>
          </w:p>
          <w:p w14:paraId="1459A08C" w14:textId="77777777" w:rsidR="00FB639C" w:rsidRDefault="00FB639C" w:rsidP="00FB639C">
            <w:r>
              <w:t xml:space="preserve">requirements - Documenting </w:t>
            </w:r>
          </w:p>
          <w:p w14:paraId="4D70C591" w14:textId="77777777" w:rsidR="00FB639C" w:rsidRDefault="00FB639C" w:rsidP="00FB639C">
            <w:r>
              <w:t xml:space="preserve">requirements - Facilitating </w:t>
            </w:r>
          </w:p>
          <w:p w14:paraId="7A583A0B" w14:textId="77777777" w:rsidR="00FB639C" w:rsidRDefault="00FB639C" w:rsidP="00FB639C">
            <w:r>
              <w:t xml:space="preserve">communication between </w:t>
            </w:r>
          </w:p>
          <w:p w14:paraId="25B7A731" w14:textId="77777777" w:rsidR="00FB639C" w:rsidRDefault="00FB639C" w:rsidP="00FB639C">
            <w:r>
              <w:t xml:space="preserve">stakeholders - Supporting solution </w:t>
            </w:r>
          </w:p>
          <w:p w14:paraId="769DA09F" w14:textId="1195CB8F" w:rsidR="00072C2F" w:rsidRDefault="00FB639C" w:rsidP="00FB639C">
            <w:r>
              <w:t>design</w:t>
            </w:r>
          </w:p>
        </w:tc>
        <w:tc>
          <w:tcPr>
            <w:tcW w:w="4699" w:type="dxa"/>
          </w:tcPr>
          <w:p w14:paraId="5F6FECD2" w14:textId="77777777" w:rsidR="00FB639C" w:rsidRDefault="00FB639C" w:rsidP="00FB639C">
            <w:r>
              <w:t xml:space="preserve">- Defining and communicating </w:t>
            </w:r>
          </w:p>
          <w:p w14:paraId="63DD1612" w14:textId="77777777" w:rsidR="00FB639C" w:rsidRDefault="00FB639C" w:rsidP="00FB639C">
            <w:r>
              <w:t xml:space="preserve">product vision - Prioritizing </w:t>
            </w:r>
          </w:p>
          <w:p w14:paraId="7800942B" w14:textId="22FF8469" w:rsidR="00FB639C" w:rsidRDefault="00FB639C" w:rsidP="00FB639C">
            <w:r>
              <w:t xml:space="preserve">features and requirements - Managing the product backlog - </w:t>
            </w:r>
          </w:p>
          <w:p w14:paraId="49412C3B" w14:textId="77777777" w:rsidR="00FB639C" w:rsidRDefault="00FB639C" w:rsidP="00FB639C">
            <w:r>
              <w:t xml:space="preserve">Making decisions about what to </w:t>
            </w:r>
          </w:p>
          <w:p w14:paraId="1827EA4D" w14:textId="644AC1F3" w:rsidR="00072C2F" w:rsidRDefault="00FB639C" w:rsidP="00FB639C">
            <w:r>
              <w:t>build next</w:t>
            </w:r>
          </w:p>
        </w:tc>
      </w:tr>
      <w:tr w:rsidR="00072C2F" w14:paraId="2C1E2C7B" w14:textId="77777777" w:rsidTr="00072C2F">
        <w:tc>
          <w:tcPr>
            <w:tcW w:w="2122" w:type="dxa"/>
          </w:tcPr>
          <w:p w14:paraId="1323D8A8" w14:textId="732600F9" w:rsidR="00072C2F" w:rsidRDefault="00786E09" w:rsidP="00AA0D0B">
            <w:r>
              <w:t>Stakeholder interaction</w:t>
            </w:r>
          </w:p>
        </w:tc>
        <w:tc>
          <w:tcPr>
            <w:tcW w:w="3969" w:type="dxa"/>
          </w:tcPr>
          <w:p w14:paraId="48BBA248" w14:textId="77777777" w:rsidR="0016452D" w:rsidRDefault="0016452D" w:rsidP="0016452D">
            <w:r>
              <w:t xml:space="preserve">Interacts with various stakeholders </w:t>
            </w:r>
          </w:p>
          <w:p w14:paraId="614D79DF" w14:textId="77777777" w:rsidR="0016452D" w:rsidRDefault="0016452D" w:rsidP="0016452D">
            <w:r>
              <w:t xml:space="preserve">including users, subject matter </w:t>
            </w:r>
          </w:p>
          <w:p w14:paraId="613B610C" w14:textId="7449586B" w:rsidR="00072C2F" w:rsidRDefault="0016452D" w:rsidP="0016452D">
            <w:r>
              <w:t>experts, and development teams</w:t>
            </w:r>
          </w:p>
        </w:tc>
        <w:tc>
          <w:tcPr>
            <w:tcW w:w="4699" w:type="dxa"/>
          </w:tcPr>
          <w:p w14:paraId="4A082DEF" w14:textId="77777777" w:rsidR="0016452D" w:rsidRDefault="0016452D" w:rsidP="0016452D">
            <w:r>
              <w:t xml:space="preserve">Interacts with stakeholders </w:t>
            </w:r>
          </w:p>
          <w:p w14:paraId="36D7071C" w14:textId="77777777" w:rsidR="0016452D" w:rsidRDefault="0016452D" w:rsidP="0016452D">
            <w:r>
              <w:t xml:space="preserve">including customers, users, </w:t>
            </w:r>
          </w:p>
          <w:p w14:paraId="3E06F628" w14:textId="6F6478C5" w:rsidR="00072C2F" w:rsidRDefault="0016452D" w:rsidP="0016452D">
            <w:r>
              <w:t>development teams, and other</w:t>
            </w:r>
            <w:r w:rsidR="00822579">
              <w:t xml:space="preserve"> </w:t>
            </w:r>
            <w:r w:rsidR="00822579" w:rsidRPr="00822579">
              <w:t>business units</w:t>
            </w:r>
          </w:p>
        </w:tc>
      </w:tr>
      <w:tr w:rsidR="00072C2F" w14:paraId="454FDE8D" w14:textId="77777777" w:rsidTr="00072C2F">
        <w:tc>
          <w:tcPr>
            <w:tcW w:w="2122" w:type="dxa"/>
          </w:tcPr>
          <w:p w14:paraId="1C9D3D42" w14:textId="0A9498D9" w:rsidR="00072C2F" w:rsidRDefault="00786E09" w:rsidP="00AA0D0B">
            <w:r>
              <w:t>Decision Making</w:t>
            </w:r>
          </w:p>
        </w:tc>
        <w:tc>
          <w:tcPr>
            <w:tcW w:w="3969" w:type="dxa"/>
          </w:tcPr>
          <w:p w14:paraId="02A599AA" w14:textId="77777777" w:rsidR="00822579" w:rsidRDefault="00822579" w:rsidP="00822579">
            <w:r>
              <w:t xml:space="preserve">Provides input into decision-making </w:t>
            </w:r>
          </w:p>
          <w:p w14:paraId="5743C6E5" w14:textId="607BEA35" w:rsidR="00072C2F" w:rsidRDefault="00822579" w:rsidP="00822579">
            <w:r>
              <w:t>processes regarding business Solutions</w:t>
            </w:r>
          </w:p>
        </w:tc>
        <w:tc>
          <w:tcPr>
            <w:tcW w:w="4699" w:type="dxa"/>
          </w:tcPr>
          <w:p w14:paraId="59FAC296" w14:textId="77777777" w:rsidR="00822579" w:rsidRDefault="00822579" w:rsidP="00822579">
            <w:proofErr w:type="gramStart"/>
            <w:r>
              <w:t>Makes</w:t>
            </w:r>
            <w:proofErr w:type="gramEnd"/>
            <w:r>
              <w:t xml:space="preserve"> decisions about the </w:t>
            </w:r>
          </w:p>
          <w:p w14:paraId="0407EA82" w14:textId="77777777" w:rsidR="00822579" w:rsidRDefault="00822579" w:rsidP="00822579">
            <w:r>
              <w:t xml:space="preserve">product direction, features, and </w:t>
            </w:r>
          </w:p>
          <w:p w14:paraId="5E3228B0" w14:textId="3EBC33ED" w:rsidR="00072C2F" w:rsidRDefault="00822579" w:rsidP="00822579">
            <w:r>
              <w:t>priorities</w:t>
            </w:r>
          </w:p>
        </w:tc>
      </w:tr>
      <w:tr w:rsidR="00072C2F" w14:paraId="030BA0DC" w14:textId="77777777" w:rsidTr="00072C2F">
        <w:tc>
          <w:tcPr>
            <w:tcW w:w="2122" w:type="dxa"/>
          </w:tcPr>
          <w:p w14:paraId="24198F4E" w14:textId="37AAD96D" w:rsidR="00072C2F" w:rsidRDefault="00307936" w:rsidP="00AA0D0B">
            <w:r>
              <w:t>Team Collaboration</w:t>
            </w:r>
          </w:p>
        </w:tc>
        <w:tc>
          <w:tcPr>
            <w:tcW w:w="3969" w:type="dxa"/>
          </w:tcPr>
          <w:p w14:paraId="28E3A103" w14:textId="77777777" w:rsidR="00496D0A" w:rsidRDefault="00496D0A" w:rsidP="00496D0A">
            <w:r>
              <w:t xml:space="preserve">Collaborates closely with </w:t>
            </w:r>
          </w:p>
          <w:p w14:paraId="3FA4B58C" w14:textId="77777777" w:rsidR="00496D0A" w:rsidRDefault="00496D0A" w:rsidP="00496D0A">
            <w:r>
              <w:t xml:space="preserve">development teams to ensure </w:t>
            </w:r>
          </w:p>
          <w:p w14:paraId="2CD5A450" w14:textId="77777777" w:rsidR="00496D0A" w:rsidRDefault="00496D0A" w:rsidP="00496D0A">
            <w:r>
              <w:t xml:space="preserve">requirements are understood and </w:t>
            </w:r>
          </w:p>
          <w:p w14:paraId="039B7323" w14:textId="1B0D4C7C" w:rsidR="00072C2F" w:rsidRDefault="00496D0A" w:rsidP="00496D0A">
            <w:r>
              <w:t>implemented correctly</w:t>
            </w:r>
          </w:p>
        </w:tc>
        <w:tc>
          <w:tcPr>
            <w:tcW w:w="4699" w:type="dxa"/>
          </w:tcPr>
          <w:p w14:paraId="31AEB78F" w14:textId="77777777" w:rsidR="00496D0A" w:rsidRDefault="00496D0A" w:rsidP="00496D0A">
            <w:r>
              <w:t xml:space="preserve">Works closely with </w:t>
            </w:r>
          </w:p>
          <w:p w14:paraId="16C4B262" w14:textId="77777777" w:rsidR="00496D0A" w:rsidRDefault="00496D0A" w:rsidP="00496D0A">
            <w:r>
              <w:t xml:space="preserve">development teams to ensure </w:t>
            </w:r>
          </w:p>
          <w:p w14:paraId="12FC0D61" w14:textId="77777777" w:rsidR="00496D0A" w:rsidRDefault="00496D0A" w:rsidP="00496D0A">
            <w:r>
              <w:t xml:space="preserve">that the product backlog is </w:t>
            </w:r>
          </w:p>
          <w:p w14:paraId="6A9A096B" w14:textId="77777777" w:rsidR="00496D0A" w:rsidRDefault="00496D0A" w:rsidP="00496D0A">
            <w:r>
              <w:t xml:space="preserve">clear, prioritized, and </w:t>
            </w:r>
          </w:p>
          <w:p w14:paraId="7D9CCA59" w14:textId="32683D24" w:rsidR="00072C2F" w:rsidRDefault="00496D0A" w:rsidP="00496D0A">
            <w:r>
              <w:t>actionable</w:t>
            </w:r>
          </w:p>
        </w:tc>
      </w:tr>
      <w:tr w:rsidR="00307936" w14:paraId="48932769" w14:textId="77777777" w:rsidTr="00072C2F">
        <w:tc>
          <w:tcPr>
            <w:tcW w:w="2122" w:type="dxa"/>
          </w:tcPr>
          <w:p w14:paraId="0E0EC475" w14:textId="54A670F9" w:rsidR="00307936" w:rsidRDefault="00307936" w:rsidP="00AA0D0B">
            <w:r>
              <w:t>Metrics and success</w:t>
            </w:r>
          </w:p>
        </w:tc>
        <w:tc>
          <w:tcPr>
            <w:tcW w:w="3969" w:type="dxa"/>
          </w:tcPr>
          <w:p w14:paraId="79C620A0" w14:textId="77777777" w:rsidR="00D853C8" w:rsidRDefault="00D853C8" w:rsidP="00D853C8">
            <w:r>
              <w:t xml:space="preserve">May measure success based on </w:t>
            </w:r>
          </w:p>
          <w:p w14:paraId="40DE8679" w14:textId="77777777" w:rsidR="00D853C8" w:rsidRDefault="00D853C8" w:rsidP="00D853C8">
            <w:r>
              <w:t xml:space="preserve">project efficiency, cost savings, or </w:t>
            </w:r>
          </w:p>
          <w:p w14:paraId="679362A4" w14:textId="33D99C9C" w:rsidR="00307936" w:rsidRDefault="00D853C8" w:rsidP="00D853C8">
            <w:r>
              <w:t>process improvements</w:t>
            </w:r>
          </w:p>
        </w:tc>
        <w:tc>
          <w:tcPr>
            <w:tcW w:w="4699" w:type="dxa"/>
          </w:tcPr>
          <w:p w14:paraId="77087155" w14:textId="77777777" w:rsidR="00D853C8" w:rsidRDefault="00D853C8" w:rsidP="00D853C8">
            <w:r>
              <w:t xml:space="preserve">Measures success based on </w:t>
            </w:r>
          </w:p>
          <w:p w14:paraId="19F0BD92" w14:textId="77777777" w:rsidR="00D853C8" w:rsidRDefault="00D853C8" w:rsidP="00D853C8">
            <w:r>
              <w:t xml:space="preserve">the value delivered to </w:t>
            </w:r>
          </w:p>
          <w:p w14:paraId="43A54EE6" w14:textId="77777777" w:rsidR="00D853C8" w:rsidRDefault="00D853C8" w:rsidP="00D853C8">
            <w:r>
              <w:t xml:space="preserve">customers, user satisfaction, </w:t>
            </w:r>
          </w:p>
          <w:p w14:paraId="37D0A49F" w14:textId="77777777" w:rsidR="00D853C8" w:rsidRDefault="00D853C8" w:rsidP="00D853C8">
            <w:r>
              <w:t xml:space="preserve">and product performance in the </w:t>
            </w:r>
          </w:p>
          <w:p w14:paraId="1C3C18E1" w14:textId="5A484426" w:rsidR="00307936" w:rsidRDefault="00D853C8" w:rsidP="00D853C8">
            <w:r>
              <w:t>market</w:t>
            </w:r>
          </w:p>
        </w:tc>
      </w:tr>
      <w:tr w:rsidR="00307936" w14:paraId="19B9268E" w14:textId="77777777" w:rsidTr="00072C2F">
        <w:tc>
          <w:tcPr>
            <w:tcW w:w="2122" w:type="dxa"/>
          </w:tcPr>
          <w:p w14:paraId="5B098365" w14:textId="2DB4D95C" w:rsidR="00307936" w:rsidRDefault="007C4D65" w:rsidP="00AA0D0B">
            <w:r>
              <w:lastRenderedPageBreak/>
              <w:t>Ownership</w:t>
            </w:r>
          </w:p>
        </w:tc>
        <w:tc>
          <w:tcPr>
            <w:tcW w:w="3969" w:type="dxa"/>
          </w:tcPr>
          <w:p w14:paraId="52B87B34" w14:textId="42152968" w:rsidR="00D853C8" w:rsidRDefault="00D853C8" w:rsidP="00D853C8">
            <w:r>
              <w:t xml:space="preserve">Typically, </w:t>
            </w:r>
            <w:proofErr w:type="gramStart"/>
            <w:r>
              <w:t>does</w:t>
            </w:r>
            <w:proofErr w:type="gramEnd"/>
            <w:r>
              <w:t xml:space="preserve"> not have ownership </w:t>
            </w:r>
          </w:p>
          <w:p w14:paraId="0A5B6A10" w14:textId="77777777" w:rsidR="00D853C8" w:rsidRDefault="00D853C8" w:rsidP="00D853C8">
            <w:r>
              <w:t xml:space="preserve">over the product itself but over the </w:t>
            </w:r>
          </w:p>
          <w:p w14:paraId="70009810" w14:textId="77777777" w:rsidR="00D853C8" w:rsidRDefault="00D853C8" w:rsidP="00D853C8">
            <w:r>
              <w:t xml:space="preserve">analysis and requirements </w:t>
            </w:r>
          </w:p>
          <w:p w14:paraId="17029D33" w14:textId="61D69D1D" w:rsidR="00307936" w:rsidRDefault="00D853C8" w:rsidP="00D853C8">
            <w:r>
              <w:t>documentation</w:t>
            </w:r>
          </w:p>
        </w:tc>
        <w:tc>
          <w:tcPr>
            <w:tcW w:w="4699" w:type="dxa"/>
          </w:tcPr>
          <w:p w14:paraId="1BA7D30B" w14:textId="77777777" w:rsidR="00D853C8" w:rsidRDefault="00D853C8" w:rsidP="00D853C8">
            <w:r>
              <w:t xml:space="preserve">Has ownership over the </w:t>
            </w:r>
          </w:p>
          <w:p w14:paraId="10581D9F" w14:textId="77777777" w:rsidR="00D853C8" w:rsidRDefault="00D853C8" w:rsidP="00D853C8">
            <w:r>
              <w:t xml:space="preserve">product vision, strategy, and </w:t>
            </w:r>
          </w:p>
          <w:p w14:paraId="5A556965" w14:textId="1F752153" w:rsidR="00307936" w:rsidRDefault="00D853C8" w:rsidP="00D853C8">
            <w:r>
              <w:t>backlog management</w:t>
            </w:r>
          </w:p>
        </w:tc>
      </w:tr>
      <w:tr w:rsidR="00307936" w14:paraId="781070DC" w14:textId="77777777" w:rsidTr="00072C2F">
        <w:tc>
          <w:tcPr>
            <w:tcW w:w="2122" w:type="dxa"/>
          </w:tcPr>
          <w:p w14:paraId="4003E20D" w14:textId="66BF6271" w:rsidR="00307936" w:rsidRDefault="007C4D65" w:rsidP="00AA0D0B">
            <w:r>
              <w:t>Role In agile</w:t>
            </w:r>
          </w:p>
        </w:tc>
        <w:tc>
          <w:tcPr>
            <w:tcW w:w="3969" w:type="dxa"/>
          </w:tcPr>
          <w:p w14:paraId="43416363" w14:textId="77777777" w:rsidR="00D853C8" w:rsidRDefault="00D853C8" w:rsidP="00D853C8">
            <w:r>
              <w:t xml:space="preserve">Can play a role in Agile projects as a </w:t>
            </w:r>
          </w:p>
          <w:p w14:paraId="3E8EB33E" w14:textId="77777777" w:rsidR="00D853C8" w:rsidRDefault="00D853C8" w:rsidP="00D853C8">
            <w:r>
              <w:t xml:space="preserve">liaison between business </w:t>
            </w:r>
          </w:p>
          <w:p w14:paraId="037F290B" w14:textId="77777777" w:rsidR="00D853C8" w:rsidRDefault="00D853C8" w:rsidP="00D853C8">
            <w:r>
              <w:t xml:space="preserve">stakeholders and development </w:t>
            </w:r>
          </w:p>
          <w:p w14:paraId="40564477" w14:textId="77777777" w:rsidR="00D853C8" w:rsidRDefault="00D853C8" w:rsidP="00D853C8">
            <w:r>
              <w:t xml:space="preserve">teams, ensuring that requirements </w:t>
            </w:r>
          </w:p>
          <w:p w14:paraId="488D6F48" w14:textId="77777777" w:rsidR="00D853C8" w:rsidRDefault="00D853C8" w:rsidP="00D853C8">
            <w:r>
              <w:t xml:space="preserve">are well-understood and </w:t>
            </w:r>
          </w:p>
          <w:p w14:paraId="7003D6E6" w14:textId="74F30621" w:rsidR="00307936" w:rsidRDefault="00D853C8" w:rsidP="00D853C8">
            <w:r>
              <w:t>implemented effectively</w:t>
            </w:r>
          </w:p>
        </w:tc>
        <w:tc>
          <w:tcPr>
            <w:tcW w:w="4699" w:type="dxa"/>
          </w:tcPr>
          <w:p w14:paraId="406B11DC" w14:textId="77777777" w:rsidR="00D853C8" w:rsidRDefault="00D853C8" w:rsidP="00D853C8">
            <w:r>
              <w:t xml:space="preserve">Plays a key role in Agile projects </w:t>
            </w:r>
          </w:p>
          <w:p w14:paraId="6698F77E" w14:textId="77777777" w:rsidR="00D853C8" w:rsidRDefault="00D853C8" w:rsidP="00D853C8">
            <w:r>
              <w:t xml:space="preserve">as the primary person </w:t>
            </w:r>
          </w:p>
          <w:p w14:paraId="155B7D0F" w14:textId="77777777" w:rsidR="00D853C8" w:rsidRDefault="00D853C8" w:rsidP="00D853C8">
            <w:r>
              <w:t xml:space="preserve">responsible for defining and </w:t>
            </w:r>
          </w:p>
          <w:p w14:paraId="71D96B95" w14:textId="77777777" w:rsidR="00D853C8" w:rsidRDefault="00D853C8" w:rsidP="00D853C8">
            <w:r>
              <w:t xml:space="preserve">prioritizing the product backlog, </w:t>
            </w:r>
          </w:p>
          <w:p w14:paraId="3D0129BE" w14:textId="77777777" w:rsidR="00D853C8" w:rsidRDefault="00D853C8" w:rsidP="00D853C8">
            <w:r>
              <w:t xml:space="preserve">ensuring that the development </w:t>
            </w:r>
          </w:p>
          <w:p w14:paraId="70AB262D" w14:textId="77777777" w:rsidR="00D853C8" w:rsidRDefault="00D853C8" w:rsidP="00D853C8">
            <w:r>
              <w:t xml:space="preserve">team delivers value to the </w:t>
            </w:r>
          </w:p>
          <w:p w14:paraId="5E582F03" w14:textId="70E4897A" w:rsidR="00307936" w:rsidRDefault="00D853C8" w:rsidP="00D853C8">
            <w:r>
              <w:t>customer</w:t>
            </w:r>
          </w:p>
        </w:tc>
      </w:tr>
    </w:tbl>
    <w:p w14:paraId="74D07ACD" w14:textId="7655AF27" w:rsidR="009A2839" w:rsidRPr="009A2839" w:rsidRDefault="009A2839" w:rsidP="009A2839">
      <w:pPr>
        <w:rPr>
          <w:lang w:val="en-IN"/>
        </w:rPr>
      </w:pPr>
      <w:r w:rsidRPr="009A2839">
        <w:rPr>
          <w:lang w:val="en-IN"/>
        </w:rPr>
        <w:t xml:space="preserve"> </w:t>
      </w:r>
    </w:p>
    <w:p w14:paraId="7D03FDA2" w14:textId="77777777" w:rsidR="009A2839" w:rsidRPr="009A2839" w:rsidRDefault="009A2839" w:rsidP="009A2839">
      <w:pPr>
        <w:rPr>
          <w:lang w:val="en-IN"/>
        </w:rPr>
      </w:pPr>
      <w:r w:rsidRPr="009A2839">
        <w:rPr>
          <w:lang w:val="en-IN"/>
        </w:rPr>
        <w:t xml:space="preserve"> </w:t>
      </w:r>
    </w:p>
    <w:p w14:paraId="1D263719" w14:textId="568254CE" w:rsidR="009A2839" w:rsidRDefault="00E622C6" w:rsidP="009A2839">
      <w:pPr>
        <w:rPr>
          <w:lang w:val="en-IN"/>
        </w:rPr>
      </w:pPr>
      <w:r>
        <w:t xml:space="preserve">Question No 17)- </w:t>
      </w:r>
      <w:r w:rsidR="009A2839" w:rsidRPr="009A2839">
        <w:rPr>
          <w:lang w:val="en-IN"/>
        </w:rPr>
        <w:t>Prepare a sample Resume of 3yrs exp Product Owner</w:t>
      </w:r>
    </w:p>
    <w:p w14:paraId="4A512C42" w14:textId="77777777" w:rsidR="00E622C6" w:rsidRDefault="00E622C6" w:rsidP="009A2839">
      <w:pPr>
        <w:rPr>
          <w:lang w:val="en-IN"/>
        </w:rPr>
      </w:pPr>
    </w:p>
    <w:p w14:paraId="6CD9E26D" w14:textId="3CF1821F" w:rsidR="00E622C6" w:rsidRDefault="00E622C6" w:rsidP="009A2839">
      <w:pPr>
        <w:rPr>
          <w:lang w:val="en-IN"/>
        </w:rPr>
      </w:pPr>
      <w:r>
        <w:rPr>
          <w:lang w:val="en-IN"/>
        </w:rPr>
        <w:t xml:space="preserve">Answer- </w:t>
      </w:r>
    </w:p>
    <w:p w14:paraId="1710E655" w14:textId="77777777" w:rsidR="008C3A44" w:rsidRDefault="008C3A44" w:rsidP="009A2839">
      <w:pPr>
        <w:rPr>
          <w:lang w:val="en-IN"/>
        </w:rPr>
      </w:pPr>
    </w:p>
    <w:p w14:paraId="0DBC7579" w14:textId="67C1AB96" w:rsidR="00FF137E" w:rsidRDefault="008C3A44" w:rsidP="009A2839">
      <w:pPr>
        <w:rPr>
          <w:lang w:val="en-IN"/>
        </w:rPr>
      </w:pPr>
      <w:r w:rsidRPr="008C3A44">
        <w:rPr>
          <w:lang w:val="en-IN"/>
        </w:rPr>
        <w:t>**</w:t>
      </w:r>
      <w:r w:rsidR="00A64DA3" w:rsidRPr="008C3A44">
        <w:rPr>
          <w:lang w:val="en-IN"/>
        </w:rPr>
        <w:t>Neeraj</w:t>
      </w:r>
      <w:r w:rsidRPr="008C3A44">
        <w:rPr>
          <w:lang w:val="en-IN"/>
        </w:rPr>
        <w:t xml:space="preserve">** </w:t>
      </w:r>
    </w:p>
    <w:p w14:paraId="41447B1B" w14:textId="77777777" w:rsidR="00FF137E" w:rsidRDefault="008C3A44" w:rsidP="009A2839">
      <w:pPr>
        <w:rPr>
          <w:lang w:val="en-IN"/>
        </w:rPr>
      </w:pPr>
      <w:r w:rsidRPr="008C3A44">
        <w:rPr>
          <w:lang w:val="en-IN"/>
        </w:rPr>
        <w:t xml:space="preserve">8019773503 </w:t>
      </w:r>
    </w:p>
    <w:p w14:paraId="6B7EED35" w14:textId="3820B1E6" w:rsidR="00A64DA3" w:rsidRDefault="00A64DA3" w:rsidP="009A2839">
      <w:pPr>
        <w:rPr>
          <w:lang w:val="en-IN"/>
        </w:rPr>
      </w:pPr>
      <w:hyperlink r:id="rId13" w:history="1">
        <w:r w:rsidRPr="00F26918">
          <w:rPr>
            <w:rStyle w:val="Hyperlink"/>
            <w:lang w:val="en-IN"/>
          </w:rPr>
          <w:t>Neeraja.taduvayi@gmail.com</w:t>
        </w:r>
      </w:hyperlink>
      <w:r w:rsidR="008C3A44" w:rsidRPr="008C3A44">
        <w:rPr>
          <w:lang w:val="en-IN"/>
        </w:rPr>
        <w:t xml:space="preserve"> </w:t>
      </w:r>
    </w:p>
    <w:p w14:paraId="04B517A9" w14:textId="48DD43CD" w:rsidR="00FF137E" w:rsidRDefault="008C3A44" w:rsidP="009A2839">
      <w:pPr>
        <w:rPr>
          <w:lang w:val="en-IN"/>
        </w:rPr>
      </w:pPr>
      <w:r w:rsidRPr="008C3A44">
        <w:rPr>
          <w:lang w:val="en-IN"/>
        </w:rPr>
        <w:t xml:space="preserve">  </w:t>
      </w:r>
    </w:p>
    <w:p w14:paraId="76693E62" w14:textId="77777777" w:rsidR="00A64DA3" w:rsidRDefault="008C3A44" w:rsidP="009A2839">
      <w:pPr>
        <w:rPr>
          <w:lang w:val="en-IN"/>
        </w:rPr>
      </w:pPr>
      <w:r w:rsidRPr="008C3A44">
        <w:rPr>
          <w:lang w:val="en-IN"/>
        </w:rPr>
        <w:t>**</w:t>
      </w:r>
      <w:r w:rsidR="00A64DA3" w:rsidRPr="008C3A44">
        <w:rPr>
          <w:lang w:val="en-IN"/>
        </w:rPr>
        <w:t>Objective: *</w:t>
      </w:r>
      <w:r w:rsidRPr="008C3A44">
        <w:rPr>
          <w:lang w:val="en-IN"/>
        </w:rPr>
        <w:t xml:space="preserve">* Dynamic and results-driven Product Owner with 3 years of experience in Agile software development environments. Proven track record of successfully leading cross-functional teams to deliver high-quality products that meet customer needs and drive business growth. Seeking to leverage my skills and expertise in a challenging Product Owner role.  </w:t>
      </w:r>
    </w:p>
    <w:p w14:paraId="7E316ADB" w14:textId="77777777" w:rsidR="00A64DA3" w:rsidRDefault="00A64DA3" w:rsidP="009A2839">
      <w:pPr>
        <w:rPr>
          <w:lang w:val="en-IN"/>
        </w:rPr>
      </w:pPr>
    </w:p>
    <w:p w14:paraId="3BABF549" w14:textId="05223AFF" w:rsidR="00A64DA3" w:rsidRDefault="008C3A44" w:rsidP="009A2839">
      <w:pPr>
        <w:rPr>
          <w:lang w:val="en-IN"/>
        </w:rPr>
      </w:pPr>
      <w:r w:rsidRPr="008C3A44">
        <w:rPr>
          <w:lang w:val="en-IN"/>
        </w:rPr>
        <w:t xml:space="preserve"> **Professional </w:t>
      </w:r>
      <w:r w:rsidR="009E4A5B" w:rsidRPr="008C3A44">
        <w:rPr>
          <w:lang w:val="en-IN"/>
        </w:rPr>
        <w:t>Experience: *</w:t>
      </w:r>
      <w:r w:rsidRPr="008C3A44">
        <w:rPr>
          <w:lang w:val="en-IN"/>
        </w:rPr>
        <w:t xml:space="preserve">*   </w:t>
      </w:r>
    </w:p>
    <w:p w14:paraId="107A7E4F" w14:textId="77777777" w:rsidR="00A64DA3" w:rsidRDefault="00A64DA3" w:rsidP="009A2839">
      <w:pPr>
        <w:rPr>
          <w:lang w:val="en-IN"/>
        </w:rPr>
      </w:pPr>
    </w:p>
    <w:p w14:paraId="7024E241" w14:textId="77777777" w:rsidR="009E4A5B" w:rsidRDefault="008C3A44" w:rsidP="009A2839">
      <w:pPr>
        <w:rPr>
          <w:lang w:val="en-IN"/>
        </w:rPr>
      </w:pPr>
      <w:r w:rsidRPr="008C3A44">
        <w:rPr>
          <w:lang w:val="en-IN"/>
        </w:rPr>
        <w:t>**Product Owner** [Accenture], [</w:t>
      </w:r>
      <w:r w:rsidR="00A64DA3" w:rsidRPr="008C3A44">
        <w:rPr>
          <w:lang w:val="en-IN"/>
        </w:rPr>
        <w:t xml:space="preserve">Hyderabad] </w:t>
      </w:r>
    </w:p>
    <w:p w14:paraId="339AB4BB" w14:textId="77777777" w:rsidR="009E4A5B" w:rsidRDefault="00A64DA3" w:rsidP="009A2839">
      <w:pPr>
        <w:rPr>
          <w:lang w:val="en-IN"/>
        </w:rPr>
      </w:pPr>
      <w:r w:rsidRPr="008C3A44">
        <w:rPr>
          <w:lang w:val="en-IN"/>
        </w:rPr>
        <w:t xml:space="preserve"> </w:t>
      </w:r>
      <w:r w:rsidR="008C3A44" w:rsidRPr="008C3A44">
        <w:rPr>
          <w:lang w:val="en-IN"/>
        </w:rPr>
        <w:t xml:space="preserve">- Defined and communicated the product vision, strategy, and roadmap to stakeholders and development teams. </w:t>
      </w:r>
    </w:p>
    <w:p w14:paraId="11E32FD2" w14:textId="77777777" w:rsidR="009E4A5B" w:rsidRDefault="008C3A44" w:rsidP="009A2839">
      <w:pPr>
        <w:rPr>
          <w:lang w:val="en-IN"/>
        </w:rPr>
      </w:pPr>
      <w:r w:rsidRPr="008C3A44">
        <w:rPr>
          <w:lang w:val="en-IN"/>
        </w:rPr>
        <w:t xml:space="preserve">- Collaborated with stakeholders to gather and prioritize product requirements, ensuring alignment with business goals and customer needs. </w:t>
      </w:r>
    </w:p>
    <w:p w14:paraId="5EBED5F8" w14:textId="77777777" w:rsidR="009E4A5B" w:rsidRDefault="008C3A44" w:rsidP="009A2839">
      <w:pPr>
        <w:rPr>
          <w:lang w:val="en-IN"/>
        </w:rPr>
      </w:pPr>
      <w:r w:rsidRPr="008C3A44">
        <w:rPr>
          <w:lang w:val="en-IN"/>
        </w:rPr>
        <w:t xml:space="preserve">- Managed the product backlog, prioritized user stories, and maintained a clear and actionable roadmap for development sprints. </w:t>
      </w:r>
    </w:p>
    <w:p w14:paraId="1C3FC6DA" w14:textId="77777777" w:rsidR="009E4A5B" w:rsidRDefault="008C3A44" w:rsidP="009A2839">
      <w:pPr>
        <w:rPr>
          <w:lang w:val="en-IN"/>
        </w:rPr>
      </w:pPr>
      <w:r w:rsidRPr="008C3A44">
        <w:rPr>
          <w:lang w:val="en-IN"/>
        </w:rPr>
        <w:t xml:space="preserve">- Worked closely with development teams to ensure that user stories were well-understood and delivered according to acceptance criteria and quality standards. </w:t>
      </w:r>
    </w:p>
    <w:p w14:paraId="33C7D4CE" w14:textId="77777777" w:rsidR="009E4A5B" w:rsidRDefault="008C3A44" w:rsidP="009A2839">
      <w:pPr>
        <w:rPr>
          <w:lang w:val="en-IN"/>
        </w:rPr>
      </w:pPr>
      <w:r w:rsidRPr="008C3A44">
        <w:rPr>
          <w:lang w:val="en-IN"/>
        </w:rPr>
        <w:t xml:space="preserve">- Conducted user acceptance testing (UAT) and gathered feedback to iterate on product features and enhancements. </w:t>
      </w:r>
    </w:p>
    <w:p w14:paraId="690246A0" w14:textId="55BC4C4C" w:rsidR="008C3A44" w:rsidRDefault="008C3A44" w:rsidP="009A2839">
      <w:pPr>
        <w:rPr>
          <w:lang w:val="en-IN"/>
        </w:rPr>
      </w:pPr>
      <w:r w:rsidRPr="008C3A44">
        <w:rPr>
          <w:lang w:val="en-IN"/>
        </w:rPr>
        <w:t>- Monitored product performance and conducted market research to identify opportunities for product improvements and innovation.</w:t>
      </w:r>
    </w:p>
    <w:p w14:paraId="16D0CF42" w14:textId="77777777" w:rsidR="00BB027F" w:rsidRDefault="00BB027F" w:rsidP="009A2839">
      <w:pPr>
        <w:rPr>
          <w:lang w:val="en-IN"/>
        </w:rPr>
      </w:pPr>
    </w:p>
    <w:p w14:paraId="500789F2" w14:textId="77777777" w:rsidR="009E4A5B" w:rsidRDefault="00BB027F" w:rsidP="009A2839">
      <w:pPr>
        <w:rPr>
          <w:lang w:val="en-IN"/>
        </w:rPr>
      </w:pPr>
      <w:r w:rsidRPr="00BB027F">
        <w:rPr>
          <w:lang w:val="en-IN"/>
        </w:rPr>
        <w:t xml:space="preserve">**Junior Product Owner** [Amazon], [Hyderabad]  </w:t>
      </w:r>
    </w:p>
    <w:p w14:paraId="63E5F1B4" w14:textId="77777777" w:rsidR="009E4A5B" w:rsidRDefault="00BB027F" w:rsidP="009A2839">
      <w:pPr>
        <w:rPr>
          <w:lang w:val="en-IN"/>
        </w:rPr>
      </w:pPr>
      <w:r w:rsidRPr="00BB027F">
        <w:rPr>
          <w:lang w:val="en-IN"/>
        </w:rPr>
        <w:t xml:space="preserve"> - Assisted the Product Owner in defining product vision, strategy, and roadmap.</w:t>
      </w:r>
    </w:p>
    <w:p w14:paraId="68BD2AE6" w14:textId="611652C0" w:rsidR="009E4A5B" w:rsidRDefault="00BB027F" w:rsidP="009A2839">
      <w:pPr>
        <w:rPr>
          <w:lang w:val="en-IN"/>
        </w:rPr>
      </w:pPr>
      <w:r w:rsidRPr="00BB027F">
        <w:rPr>
          <w:lang w:val="en-IN"/>
        </w:rPr>
        <w:t xml:space="preserve"> - Collaborated with stakeholders to gather and </w:t>
      </w:r>
      <w:r w:rsidR="009E4A5B" w:rsidRPr="00BB027F">
        <w:rPr>
          <w:lang w:val="en-IN"/>
        </w:rPr>
        <w:t>analyse</w:t>
      </w:r>
      <w:r w:rsidRPr="00BB027F">
        <w:rPr>
          <w:lang w:val="en-IN"/>
        </w:rPr>
        <w:t xml:space="preserve"> product requirements, user stories, and acceptance criteria. </w:t>
      </w:r>
    </w:p>
    <w:p w14:paraId="3DAEE649" w14:textId="77777777" w:rsidR="009E4A5B" w:rsidRDefault="00BB027F" w:rsidP="009A2839">
      <w:pPr>
        <w:rPr>
          <w:lang w:val="en-IN"/>
        </w:rPr>
      </w:pPr>
      <w:r w:rsidRPr="00BB027F">
        <w:rPr>
          <w:lang w:val="en-IN"/>
        </w:rPr>
        <w:t xml:space="preserve">- Supported backlog refinement sessions and sprint planning meetings, ensuring that development teams had a clear understanding of priorities and objectives. </w:t>
      </w:r>
    </w:p>
    <w:p w14:paraId="1FDC15A0" w14:textId="77777777" w:rsidR="009E4A5B" w:rsidRDefault="00BB027F" w:rsidP="009A2839">
      <w:pPr>
        <w:rPr>
          <w:lang w:val="en-IN"/>
        </w:rPr>
      </w:pPr>
      <w:r w:rsidRPr="00BB027F">
        <w:rPr>
          <w:lang w:val="en-IN"/>
        </w:rPr>
        <w:t xml:space="preserve">- Conducted user research and gathered feedback to inform product decisions and improvements. - Assisted in conducting user acceptance testing (UAT) and tracking defects to ensure product quality and usability. </w:t>
      </w:r>
    </w:p>
    <w:p w14:paraId="174F0F22" w14:textId="77777777" w:rsidR="009E4A5B" w:rsidRDefault="009E4A5B" w:rsidP="009A2839">
      <w:pPr>
        <w:rPr>
          <w:lang w:val="en-IN"/>
        </w:rPr>
      </w:pPr>
    </w:p>
    <w:p w14:paraId="711EDA5B" w14:textId="16125BB1" w:rsidR="009E4A5B" w:rsidRDefault="00BB027F" w:rsidP="009A2839">
      <w:pPr>
        <w:rPr>
          <w:lang w:val="en-IN"/>
        </w:rPr>
      </w:pPr>
      <w:r w:rsidRPr="00BB027F">
        <w:rPr>
          <w:lang w:val="en-IN"/>
        </w:rPr>
        <w:t xml:space="preserve">  **</w:t>
      </w:r>
      <w:r w:rsidR="009E4A5B" w:rsidRPr="00BB027F">
        <w:rPr>
          <w:lang w:val="en-IN"/>
        </w:rPr>
        <w:t>Education: *</w:t>
      </w:r>
      <w:r w:rsidRPr="00BB027F">
        <w:rPr>
          <w:lang w:val="en-IN"/>
        </w:rPr>
        <w:t xml:space="preserve">* </w:t>
      </w:r>
    </w:p>
    <w:p w14:paraId="2671B978" w14:textId="7406BDF2" w:rsidR="009E4A5B" w:rsidRDefault="00BB027F" w:rsidP="009A2839">
      <w:pPr>
        <w:rPr>
          <w:lang w:val="en-IN"/>
        </w:rPr>
      </w:pPr>
      <w:r w:rsidRPr="00BB027F">
        <w:rPr>
          <w:lang w:val="en-IN"/>
        </w:rPr>
        <w:t xml:space="preserve">- Bachelor of business </w:t>
      </w:r>
      <w:r w:rsidR="009E4A5B" w:rsidRPr="00BB027F">
        <w:rPr>
          <w:lang w:val="en-IN"/>
        </w:rPr>
        <w:t>management (BBM)</w:t>
      </w:r>
      <w:r w:rsidRPr="00BB027F">
        <w:rPr>
          <w:lang w:val="en-IN"/>
        </w:rPr>
        <w:t xml:space="preserve"> </w:t>
      </w:r>
    </w:p>
    <w:p w14:paraId="2FFCED7A" w14:textId="77777777" w:rsidR="009E4A5B" w:rsidRDefault="009E4A5B" w:rsidP="009A2839">
      <w:pPr>
        <w:rPr>
          <w:lang w:val="en-IN"/>
        </w:rPr>
      </w:pPr>
    </w:p>
    <w:p w14:paraId="506AA0A7" w14:textId="23CC0E75" w:rsidR="009E4A5B" w:rsidRDefault="00BB027F" w:rsidP="009A2839">
      <w:pPr>
        <w:rPr>
          <w:lang w:val="en-IN"/>
        </w:rPr>
      </w:pPr>
      <w:r w:rsidRPr="00BB027F">
        <w:rPr>
          <w:lang w:val="en-IN"/>
        </w:rPr>
        <w:lastRenderedPageBreak/>
        <w:t>**</w:t>
      </w:r>
      <w:r w:rsidR="009E4A5B" w:rsidRPr="00BB027F">
        <w:rPr>
          <w:lang w:val="en-IN"/>
        </w:rPr>
        <w:t>Certifications: *</w:t>
      </w:r>
      <w:r w:rsidRPr="00BB027F">
        <w:rPr>
          <w:lang w:val="en-IN"/>
        </w:rPr>
        <w:t xml:space="preserve">* </w:t>
      </w:r>
    </w:p>
    <w:p w14:paraId="5270531B" w14:textId="77777777" w:rsidR="009E4A5B" w:rsidRDefault="00BB027F" w:rsidP="009A2839">
      <w:pPr>
        <w:rPr>
          <w:lang w:val="en-IN"/>
        </w:rPr>
      </w:pPr>
      <w:r w:rsidRPr="00BB027F">
        <w:rPr>
          <w:lang w:val="en-IN"/>
        </w:rPr>
        <w:t xml:space="preserve">- Certified Scrum Product Owner (CSPO)   </w:t>
      </w:r>
    </w:p>
    <w:p w14:paraId="0793C469" w14:textId="77777777" w:rsidR="009E4A5B" w:rsidRDefault="009E4A5B" w:rsidP="009A2839">
      <w:pPr>
        <w:rPr>
          <w:lang w:val="en-IN"/>
        </w:rPr>
      </w:pPr>
    </w:p>
    <w:p w14:paraId="73E559D8" w14:textId="04C71062" w:rsidR="009E4A5B" w:rsidRDefault="00BB027F" w:rsidP="009A2839">
      <w:pPr>
        <w:rPr>
          <w:lang w:val="en-IN"/>
        </w:rPr>
      </w:pPr>
      <w:r w:rsidRPr="00BB027F">
        <w:rPr>
          <w:lang w:val="en-IN"/>
        </w:rPr>
        <w:t>**</w:t>
      </w:r>
      <w:r w:rsidR="009E4A5B" w:rsidRPr="00BB027F">
        <w:rPr>
          <w:lang w:val="en-IN"/>
        </w:rPr>
        <w:t>Skills: *</w:t>
      </w:r>
      <w:r w:rsidRPr="00BB027F">
        <w:rPr>
          <w:lang w:val="en-IN"/>
        </w:rPr>
        <w:t xml:space="preserve">* </w:t>
      </w:r>
    </w:p>
    <w:p w14:paraId="6E71E9D5" w14:textId="77777777" w:rsidR="009E4A5B" w:rsidRDefault="009E4A5B" w:rsidP="009A2839">
      <w:pPr>
        <w:rPr>
          <w:lang w:val="en-IN"/>
        </w:rPr>
      </w:pPr>
    </w:p>
    <w:p w14:paraId="4CABD739" w14:textId="77777777" w:rsidR="009E4A5B" w:rsidRDefault="00BB027F" w:rsidP="009A2839">
      <w:pPr>
        <w:rPr>
          <w:lang w:val="en-IN"/>
        </w:rPr>
      </w:pPr>
      <w:r w:rsidRPr="00BB027F">
        <w:rPr>
          <w:lang w:val="en-IN"/>
        </w:rPr>
        <w:t>- Agile Methodologies (Scrum, Kanban)</w:t>
      </w:r>
    </w:p>
    <w:p w14:paraId="19600448" w14:textId="77777777" w:rsidR="009E4A5B" w:rsidRDefault="00BB027F" w:rsidP="009A2839">
      <w:pPr>
        <w:rPr>
          <w:lang w:val="en-IN"/>
        </w:rPr>
      </w:pPr>
      <w:r w:rsidRPr="00BB027F">
        <w:rPr>
          <w:lang w:val="en-IN"/>
        </w:rPr>
        <w:t xml:space="preserve"> - Product Management - Stakeholder Management </w:t>
      </w:r>
    </w:p>
    <w:p w14:paraId="3E473AD9" w14:textId="77777777" w:rsidR="009E4A5B" w:rsidRDefault="00BB027F" w:rsidP="009A2839">
      <w:pPr>
        <w:rPr>
          <w:lang w:val="en-IN"/>
        </w:rPr>
      </w:pPr>
      <w:r w:rsidRPr="00BB027F">
        <w:rPr>
          <w:lang w:val="en-IN"/>
        </w:rPr>
        <w:t xml:space="preserve">- Requirement Gathering and Analysis </w:t>
      </w:r>
    </w:p>
    <w:p w14:paraId="75ADE6AD" w14:textId="77777777" w:rsidR="009E4A5B" w:rsidRDefault="00BB027F" w:rsidP="009A2839">
      <w:pPr>
        <w:rPr>
          <w:lang w:val="en-IN"/>
        </w:rPr>
      </w:pPr>
      <w:r w:rsidRPr="00BB027F">
        <w:rPr>
          <w:lang w:val="en-IN"/>
        </w:rPr>
        <w:t xml:space="preserve">- User Story Writing </w:t>
      </w:r>
    </w:p>
    <w:p w14:paraId="1DECDF2F" w14:textId="77777777" w:rsidR="009E4A5B" w:rsidRDefault="00BB027F" w:rsidP="009A2839">
      <w:pPr>
        <w:rPr>
          <w:lang w:val="en-IN"/>
        </w:rPr>
      </w:pPr>
      <w:r w:rsidRPr="00BB027F">
        <w:rPr>
          <w:lang w:val="en-IN"/>
        </w:rPr>
        <w:t xml:space="preserve">- Product Backlog Management </w:t>
      </w:r>
    </w:p>
    <w:p w14:paraId="22E05036" w14:textId="77777777" w:rsidR="009E4A5B" w:rsidRDefault="00BB027F" w:rsidP="009A2839">
      <w:pPr>
        <w:rPr>
          <w:lang w:val="en-IN"/>
        </w:rPr>
      </w:pPr>
      <w:r w:rsidRPr="00BB027F">
        <w:rPr>
          <w:lang w:val="en-IN"/>
        </w:rPr>
        <w:t xml:space="preserve">- Prioritization Techniques </w:t>
      </w:r>
    </w:p>
    <w:p w14:paraId="03B48C10" w14:textId="0F3A2B38" w:rsidR="00BB027F" w:rsidRDefault="00BB027F" w:rsidP="009A2839">
      <w:pPr>
        <w:rPr>
          <w:lang w:val="en-IN"/>
        </w:rPr>
      </w:pPr>
      <w:r w:rsidRPr="00BB027F">
        <w:rPr>
          <w:lang w:val="en-IN"/>
        </w:rPr>
        <w:t>- User Acceptance Testing (UAT)</w:t>
      </w:r>
    </w:p>
    <w:p w14:paraId="0EEF64DC" w14:textId="77777777" w:rsidR="009E4A5B" w:rsidRDefault="00FF137E" w:rsidP="009A2839">
      <w:pPr>
        <w:rPr>
          <w:lang w:val="en-IN"/>
        </w:rPr>
      </w:pPr>
      <w:r w:rsidRPr="00FF137E">
        <w:rPr>
          <w:lang w:val="en-IN"/>
        </w:rPr>
        <w:t xml:space="preserve">- Market Research and Analysis </w:t>
      </w:r>
    </w:p>
    <w:p w14:paraId="573A6291" w14:textId="77777777" w:rsidR="009E4A5B" w:rsidRDefault="00FF137E" w:rsidP="009A2839">
      <w:pPr>
        <w:rPr>
          <w:lang w:val="en-IN"/>
        </w:rPr>
      </w:pPr>
      <w:r w:rsidRPr="00FF137E">
        <w:rPr>
          <w:lang w:val="en-IN"/>
        </w:rPr>
        <w:t xml:space="preserve">- Communication and Collaboration  </w:t>
      </w:r>
    </w:p>
    <w:p w14:paraId="5051B32C" w14:textId="77777777" w:rsidR="009E4A5B" w:rsidRDefault="009E4A5B" w:rsidP="009A2839">
      <w:pPr>
        <w:rPr>
          <w:lang w:val="en-IN"/>
        </w:rPr>
      </w:pPr>
    </w:p>
    <w:p w14:paraId="445FF087" w14:textId="79D26127" w:rsidR="009E4A5B" w:rsidRDefault="00FF137E" w:rsidP="009A2839">
      <w:pPr>
        <w:rPr>
          <w:lang w:val="en-IN"/>
        </w:rPr>
      </w:pPr>
      <w:r w:rsidRPr="00FF137E">
        <w:rPr>
          <w:lang w:val="en-IN"/>
        </w:rPr>
        <w:t xml:space="preserve"> **</w:t>
      </w:r>
      <w:r w:rsidR="009E4A5B" w:rsidRPr="00FF137E">
        <w:rPr>
          <w:lang w:val="en-IN"/>
        </w:rPr>
        <w:t>Languages: *</w:t>
      </w:r>
      <w:r w:rsidRPr="00FF137E">
        <w:rPr>
          <w:lang w:val="en-IN"/>
        </w:rPr>
        <w:t>*</w:t>
      </w:r>
    </w:p>
    <w:p w14:paraId="561CE775" w14:textId="77777777" w:rsidR="009E4A5B" w:rsidRDefault="00FF137E" w:rsidP="009A2839">
      <w:pPr>
        <w:rPr>
          <w:lang w:val="en-IN"/>
        </w:rPr>
      </w:pPr>
      <w:r w:rsidRPr="00FF137E">
        <w:rPr>
          <w:lang w:val="en-IN"/>
        </w:rPr>
        <w:t xml:space="preserve"> - Proficient in English,</w:t>
      </w:r>
      <w:r w:rsidR="009E4A5B">
        <w:rPr>
          <w:lang w:val="en-IN"/>
        </w:rPr>
        <w:t xml:space="preserve"> </w:t>
      </w:r>
      <w:r w:rsidR="009E4A5B" w:rsidRPr="00FF137E">
        <w:rPr>
          <w:lang w:val="en-IN"/>
        </w:rPr>
        <w:t>Hindi, Telugu</w:t>
      </w:r>
      <w:r w:rsidRPr="00FF137E">
        <w:rPr>
          <w:lang w:val="en-IN"/>
        </w:rPr>
        <w:t xml:space="preserve"> </w:t>
      </w:r>
    </w:p>
    <w:p w14:paraId="428A6A8C" w14:textId="77777777" w:rsidR="009E4A5B" w:rsidRDefault="009E4A5B" w:rsidP="009A2839">
      <w:pPr>
        <w:rPr>
          <w:lang w:val="en-IN"/>
        </w:rPr>
      </w:pPr>
    </w:p>
    <w:p w14:paraId="5550EA97" w14:textId="4C8F20C7" w:rsidR="00BB027F" w:rsidRPr="009A2839" w:rsidRDefault="00FF137E" w:rsidP="009A2839">
      <w:pPr>
        <w:rPr>
          <w:lang w:val="en-IN"/>
        </w:rPr>
      </w:pPr>
      <w:r w:rsidRPr="00FF137E">
        <w:rPr>
          <w:lang w:val="en-IN"/>
        </w:rPr>
        <w:t xml:space="preserve"> **</w:t>
      </w:r>
      <w:r w:rsidR="009E4A5B" w:rsidRPr="00FF137E">
        <w:rPr>
          <w:lang w:val="en-IN"/>
        </w:rPr>
        <w:t>References: *</w:t>
      </w:r>
      <w:r w:rsidRPr="00FF137E">
        <w:rPr>
          <w:lang w:val="en-IN"/>
        </w:rPr>
        <w:t>* Available upon request.</w:t>
      </w:r>
    </w:p>
    <w:p w14:paraId="7BAA947E" w14:textId="77777777" w:rsidR="009A2839" w:rsidRDefault="009A2839" w:rsidP="00064C38"/>
    <w:sectPr w:rsidR="009A2839" w:rsidSect="00A61A31">
      <w:pgSz w:w="12240" w:h="15840" w:code="1"/>
      <w:pgMar w:top="720" w:right="720" w:bottom="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4CC0A" w14:textId="77777777" w:rsidR="0065651C" w:rsidRDefault="0065651C" w:rsidP="00E74B29">
      <w:r>
        <w:separator/>
      </w:r>
    </w:p>
  </w:endnote>
  <w:endnote w:type="continuationSeparator" w:id="0">
    <w:p w14:paraId="7D497CF5" w14:textId="77777777" w:rsidR="0065651C" w:rsidRDefault="0065651C"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3A53E" w14:textId="77777777" w:rsidR="0065651C" w:rsidRDefault="0065651C" w:rsidP="00E74B29">
      <w:r>
        <w:separator/>
      </w:r>
    </w:p>
  </w:footnote>
  <w:footnote w:type="continuationSeparator" w:id="0">
    <w:p w14:paraId="6FB97717" w14:textId="77777777" w:rsidR="0065651C" w:rsidRDefault="0065651C"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5158"/>
    <w:multiLevelType w:val="hybridMultilevel"/>
    <w:tmpl w:val="B0820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F95397"/>
    <w:multiLevelType w:val="hybridMultilevel"/>
    <w:tmpl w:val="25FA6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0C3BB6"/>
    <w:multiLevelType w:val="hybridMultilevel"/>
    <w:tmpl w:val="F578B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A75202"/>
    <w:multiLevelType w:val="hybridMultilevel"/>
    <w:tmpl w:val="DC0C66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3F91A6F"/>
    <w:multiLevelType w:val="hybridMultilevel"/>
    <w:tmpl w:val="93361B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9B4734"/>
    <w:multiLevelType w:val="hybridMultilevel"/>
    <w:tmpl w:val="CDCC9B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3F6A2A"/>
    <w:multiLevelType w:val="hybridMultilevel"/>
    <w:tmpl w:val="245E99DE"/>
    <w:lvl w:ilvl="0" w:tplc="40090001">
      <w:start w:val="1"/>
      <w:numFmt w:val="bullet"/>
      <w:lvlText w:val=""/>
      <w:lvlJc w:val="left"/>
      <w:pPr>
        <w:ind w:left="776" w:hanging="360"/>
      </w:pPr>
      <w:rPr>
        <w:rFonts w:ascii="Symbol" w:hAnsi="Symbol" w:hint="default"/>
      </w:rPr>
    </w:lvl>
    <w:lvl w:ilvl="1" w:tplc="40090003" w:tentative="1">
      <w:start w:val="1"/>
      <w:numFmt w:val="bullet"/>
      <w:lvlText w:val="o"/>
      <w:lvlJc w:val="left"/>
      <w:pPr>
        <w:ind w:left="1496" w:hanging="360"/>
      </w:pPr>
      <w:rPr>
        <w:rFonts w:ascii="Courier New" w:hAnsi="Courier New" w:cs="Courier New" w:hint="default"/>
      </w:rPr>
    </w:lvl>
    <w:lvl w:ilvl="2" w:tplc="40090005" w:tentative="1">
      <w:start w:val="1"/>
      <w:numFmt w:val="bullet"/>
      <w:lvlText w:val=""/>
      <w:lvlJc w:val="left"/>
      <w:pPr>
        <w:ind w:left="2216" w:hanging="360"/>
      </w:pPr>
      <w:rPr>
        <w:rFonts w:ascii="Wingdings" w:hAnsi="Wingdings" w:hint="default"/>
      </w:rPr>
    </w:lvl>
    <w:lvl w:ilvl="3" w:tplc="40090001" w:tentative="1">
      <w:start w:val="1"/>
      <w:numFmt w:val="bullet"/>
      <w:lvlText w:val=""/>
      <w:lvlJc w:val="left"/>
      <w:pPr>
        <w:ind w:left="2936" w:hanging="360"/>
      </w:pPr>
      <w:rPr>
        <w:rFonts w:ascii="Symbol" w:hAnsi="Symbol" w:hint="default"/>
      </w:rPr>
    </w:lvl>
    <w:lvl w:ilvl="4" w:tplc="40090003" w:tentative="1">
      <w:start w:val="1"/>
      <w:numFmt w:val="bullet"/>
      <w:lvlText w:val="o"/>
      <w:lvlJc w:val="left"/>
      <w:pPr>
        <w:ind w:left="3656" w:hanging="360"/>
      </w:pPr>
      <w:rPr>
        <w:rFonts w:ascii="Courier New" w:hAnsi="Courier New" w:cs="Courier New" w:hint="default"/>
      </w:rPr>
    </w:lvl>
    <w:lvl w:ilvl="5" w:tplc="40090005" w:tentative="1">
      <w:start w:val="1"/>
      <w:numFmt w:val="bullet"/>
      <w:lvlText w:val=""/>
      <w:lvlJc w:val="left"/>
      <w:pPr>
        <w:ind w:left="4376" w:hanging="360"/>
      </w:pPr>
      <w:rPr>
        <w:rFonts w:ascii="Wingdings" w:hAnsi="Wingdings" w:hint="default"/>
      </w:rPr>
    </w:lvl>
    <w:lvl w:ilvl="6" w:tplc="40090001" w:tentative="1">
      <w:start w:val="1"/>
      <w:numFmt w:val="bullet"/>
      <w:lvlText w:val=""/>
      <w:lvlJc w:val="left"/>
      <w:pPr>
        <w:ind w:left="5096" w:hanging="360"/>
      </w:pPr>
      <w:rPr>
        <w:rFonts w:ascii="Symbol" w:hAnsi="Symbol" w:hint="default"/>
      </w:rPr>
    </w:lvl>
    <w:lvl w:ilvl="7" w:tplc="40090003" w:tentative="1">
      <w:start w:val="1"/>
      <w:numFmt w:val="bullet"/>
      <w:lvlText w:val="o"/>
      <w:lvlJc w:val="left"/>
      <w:pPr>
        <w:ind w:left="5816" w:hanging="360"/>
      </w:pPr>
      <w:rPr>
        <w:rFonts w:ascii="Courier New" w:hAnsi="Courier New" w:cs="Courier New" w:hint="default"/>
      </w:rPr>
    </w:lvl>
    <w:lvl w:ilvl="8" w:tplc="40090005" w:tentative="1">
      <w:start w:val="1"/>
      <w:numFmt w:val="bullet"/>
      <w:lvlText w:val=""/>
      <w:lvlJc w:val="left"/>
      <w:pPr>
        <w:ind w:left="6536" w:hanging="360"/>
      </w:pPr>
      <w:rPr>
        <w:rFonts w:ascii="Wingdings" w:hAnsi="Wingdings" w:hint="default"/>
      </w:rPr>
    </w:lvl>
  </w:abstractNum>
  <w:abstractNum w:abstractNumId="7" w15:restartNumberingAfterBreak="0">
    <w:nsid w:val="0A382DB3"/>
    <w:multiLevelType w:val="hybridMultilevel"/>
    <w:tmpl w:val="AA5C14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A3F3798"/>
    <w:multiLevelType w:val="hybridMultilevel"/>
    <w:tmpl w:val="CCD6C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B2A0AB8"/>
    <w:multiLevelType w:val="hybridMultilevel"/>
    <w:tmpl w:val="E1F06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F184F17"/>
    <w:multiLevelType w:val="hybridMultilevel"/>
    <w:tmpl w:val="8DC2C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4B35573"/>
    <w:multiLevelType w:val="hybridMultilevel"/>
    <w:tmpl w:val="453A2D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6F03ADA"/>
    <w:multiLevelType w:val="hybridMultilevel"/>
    <w:tmpl w:val="E5CEB1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CC1089"/>
    <w:multiLevelType w:val="hybridMultilevel"/>
    <w:tmpl w:val="195E811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184119D1"/>
    <w:multiLevelType w:val="hybridMultilevel"/>
    <w:tmpl w:val="149C260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8D01C2F"/>
    <w:multiLevelType w:val="multilevel"/>
    <w:tmpl w:val="A3523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8B2088"/>
    <w:multiLevelType w:val="hybridMultilevel"/>
    <w:tmpl w:val="D1761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A45771D"/>
    <w:multiLevelType w:val="hybridMultilevel"/>
    <w:tmpl w:val="DE505B0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1FDE3FEA"/>
    <w:multiLevelType w:val="hybridMultilevel"/>
    <w:tmpl w:val="9A5C4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0A93576"/>
    <w:multiLevelType w:val="hybridMultilevel"/>
    <w:tmpl w:val="DAD25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2FE26EB"/>
    <w:multiLevelType w:val="hybridMultilevel"/>
    <w:tmpl w:val="79D09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3A230E4"/>
    <w:multiLevelType w:val="hybridMultilevel"/>
    <w:tmpl w:val="5BFC2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48B3491"/>
    <w:multiLevelType w:val="hybridMultilevel"/>
    <w:tmpl w:val="D69CC7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48D7E79"/>
    <w:multiLevelType w:val="hybridMultilevel"/>
    <w:tmpl w:val="81E2286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27676655"/>
    <w:multiLevelType w:val="hybridMultilevel"/>
    <w:tmpl w:val="102A9C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C753F71"/>
    <w:multiLevelType w:val="hybridMultilevel"/>
    <w:tmpl w:val="D1320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3852867"/>
    <w:multiLevelType w:val="hybridMultilevel"/>
    <w:tmpl w:val="E87EC0C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A9D5753"/>
    <w:multiLevelType w:val="hybridMultilevel"/>
    <w:tmpl w:val="7EF644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B4D3045"/>
    <w:multiLevelType w:val="hybridMultilevel"/>
    <w:tmpl w:val="5E16D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D4D6222"/>
    <w:multiLevelType w:val="hybridMultilevel"/>
    <w:tmpl w:val="EC5C236C"/>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3DF81143"/>
    <w:multiLevelType w:val="hybridMultilevel"/>
    <w:tmpl w:val="CF906C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0721063"/>
    <w:multiLevelType w:val="hybridMultilevel"/>
    <w:tmpl w:val="D0D2C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6480028"/>
    <w:multiLevelType w:val="hybridMultilevel"/>
    <w:tmpl w:val="FC284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499F2619"/>
    <w:multiLevelType w:val="hybridMultilevel"/>
    <w:tmpl w:val="8E7838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9A875FC"/>
    <w:multiLevelType w:val="hybridMultilevel"/>
    <w:tmpl w:val="A49C9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AC34F68"/>
    <w:multiLevelType w:val="hybridMultilevel"/>
    <w:tmpl w:val="96BC1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B902592"/>
    <w:multiLevelType w:val="hybridMultilevel"/>
    <w:tmpl w:val="3A7E5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F91457C"/>
    <w:multiLevelType w:val="hybridMultilevel"/>
    <w:tmpl w:val="B204D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40F027D"/>
    <w:multiLevelType w:val="hybridMultilevel"/>
    <w:tmpl w:val="374CD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A91D5A"/>
    <w:multiLevelType w:val="hybridMultilevel"/>
    <w:tmpl w:val="8B1C2A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6FA02AE"/>
    <w:multiLevelType w:val="hybridMultilevel"/>
    <w:tmpl w:val="45764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70F1EDA"/>
    <w:multiLevelType w:val="hybridMultilevel"/>
    <w:tmpl w:val="C6FE92D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A356CC9"/>
    <w:multiLevelType w:val="hybridMultilevel"/>
    <w:tmpl w:val="304650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D264FE7"/>
    <w:multiLevelType w:val="hybridMultilevel"/>
    <w:tmpl w:val="2C064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5EB62D60"/>
    <w:multiLevelType w:val="hybridMultilevel"/>
    <w:tmpl w:val="D5C816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2C756E"/>
    <w:multiLevelType w:val="hybridMultilevel"/>
    <w:tmpl w:val="0A2C9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F370BBE"/>
    <w:multiLevelType w:val="hybridMultilevel"/>
    <w:tmpl w:val="3D0C7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5FC71963"/>
    <w:multiLevelType w:val="hybridMultilevel"/>
    <w:tmpl w:val="57F847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9" w15:restartNumberingAfterBreak="0">
    <w:nsid w:val="6150760F"/>
    <w:multiLevelType w:val="hybridMultilevel"/>
    <w:tmpl w:val="A162C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654D104D"/>
    <w:multiLevelType w:val="hybridMultilevel"/>
    <w:tmpl w:val="2070B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9BA4674"/>
    <w:multiLevelType w:val="hybridMultilevel"/>
    <w:tmpl w:val="8C865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6A5C2244"/>
    <w:multiLevelType w:val="hybridMultilevel"/>
    <w:tmpl w:val="4E7C40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6C3D3679"/>
    <w:multiLevelType w:val="hybridMultilevel"/>
    <w:tmpl w:val="1ABE3AD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CD0326C"/>
    <w:multiLevelType w:val="hybridMultilevel"/>
    <w:tmpl w:val="04F6C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6E8C4623"/>
    <w:multiLevelType w:val="hybridMultilevel"/>
    <w:tmpl w:val="D66A4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21E2731"/>
    <w:multiLevelType w:val="hybridMultilevel"/>
    <w:tmpl w:val="8026D2D0"/>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7" w15:restartNumberingAfterBreak="0">
    <w:nsid w:val="72422261"/>
    <w:multiLevelType w:val="hybridMultilevel"/>
    <w:tmpl w:val="56E64CF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2847B2C"/>
    <w:multiLevelType w:val="hybridMultilevel"/>
    <w:tmpl w:val="CC102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4E962CC"/>
    <w:multiLevelType w:val="hybridMultilevel"/>
    <w:tmpl w:val="F238D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4FF1DC2"/>
    <w:multiLevelType w:val="hybridMultilevel"/>
    <w:tmpl w:val="40BAA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575614B"/>
    <w:multiLevelType w:val="hybridMultilevel"/>
    <w:tmpl w:val="72A6C2D2"/>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62" w15:restartNumberingAfterBreak="0">
    <w:nsid w:val="757C67F3"/>
    <w:multiLevelType w:val="hybridMultilevel"/>
    <w:tmpl w:val="583A0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9310D7A"/>
    <w:multiLevelType w:val="hybridMultilevel"/>
    <w:tmpl w:val="A5985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D0A4CC5"/>
    <w:multiLevelType w:val="hybridMultilevel"/>
    <w:tmpl w:val="E0D25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2495468">
    <w:abstractNumId w:val="13"/>
  </w:num>
  <w:num w:numId="2" w16cid:durableId="1485853174">
    <w:abstractNumId w:val="2"/>
  </w:num>
  <w:num w:numId="3" w16cid:durableId="365914503">
    <w:abstractNumId w:val="29"/>
  </w:num>
  <w:num w:numId="4" w16cid:durableId="870263670">
    <w:abstractNumId w:val="17"/>
  </w:num>
  <w:num w:numId="5" w16cid:durableId="420492452">
    <w:abstractNumId w:val="33"/>
  </w:num>
  <w:num w:numId="6" w16cid:durableId="980422909">
    <w:abstractNumId w:val="54"/>
  </w:num>
  <w:num w:numId="7" w16cid:durableId="1617254097">
    <w:abstractNumId w:val="36"/>
  </w:num>
  <w:num w:numId="8" w16cid:durableId="1364287174">
    <w:abstractNumId w:val="20"/>
  </w:num>
  <w:num w:numId="9" w16cid:durableId="1453133720">
    <w:abstractNumId w:val="51"/>
  </w:num>
  <w:num w:numId="10" w16cid:durableId="1569488733">
    <w:abstractNumId w:val="58"/>
  </w:num>
  <w:num w:numId="11" w16cid:durableId="461506440">
    <w:abstractNumId w:val="19"/>
  </w:num>
  <w:num w:numId="12" w16cid:durableId="154802455">
    <w:abstractNumId w:val="35"/>
  </w:num>
  <w:num w:numId="13" w16cid:durableId="1485001438">
    <w:abstractNumId w:val="49"/>
  </w:num>
  <w:num w:numId="14" w16cid:durableId="846097205">
    <w:abstractNumId w:val="10"/>
  </w:num>
  <w:num w:numId="15" w16cid:durableId="1638758392">
    <w:abstractNumId w:val="26"/>
  </w:num>
  <w:num w:numId="16" w16cid:durableId="631054673">
    <w:abstractNumId w:val="41"/>
  </w:num>
  <w:num w:numId="17" w16cid:durableId="556091247">
    <w:abstractNumId w:val="32"/>
  </w:num>
  <w:num w:numId="18" w16cid:durableId="1796823452">
    <w:abstractNumId w:val="64"/>
  </w:num>
  <w:num w:numId="19" w16cid:durableId="643975446">
    <w:abstractNumId w:val="24"/>
  </w:num>
  <w:num w:numId="20" w16cid:durableId="535656126">
    <w:abstractNumId w:val="14"/>
  </w:num>
  <w:num w:numId="21" w16cid:durableId="75978648">
    <w:abstractNumId w:val="21"/>
  </w:num>
  <w:num w:numId="22" w16cid:durableId="1754038229">
    <w:abstractNumId w:val="60"/>
  </w:num>
  <w:num w:numId="23" w16cid:durableId="689648369">
    <w:abstractNumId w:val="62"/>
  </w:num>
  <w:num w:numId="24" w16cid:durableId="142360011">
    <w:abstractNumId w:val="34"/>
  </w:num>
  <w:num w:numId="25" w16cid:durableId="975336748">
    <w:abstractNumId w:val="45"/>
  </w:num>
  <w:num w:numId="26" w16cid:durableId="1324892995">
    <w:abstractNumId w:val="22"/>
  </w:num>
  <w:num w:numId="27" w16cid:durableId="1203863152">
    <w:abstractNumId w:val="46"/>
  </w:num>
  <w:num w:numId="28" w16cid:durableId="369498458">
    <w:abstractNumId w:val="43"/>
  </w:num>
  <w:num w:numId="29" w16cid:durableId="1710255270">
    <w:abstractNumId w:val="50"/>
  </w:num>
  <w:num w:numId="30" w16cid:durableId="82535850">
    <w:abstractNumId w:val="61"/>
  </w:num>
  <w:num w:numId="31" w16cid:durableId="726345747">
    <w:abstractNumId w:val="18"/>
  </w:num>
  <w:num w:numId="32" w16cid:durableId="1714041234">
    <w:abstractNumId w:val="55"/>
  </w:num>
  <w:num w:numId="33" w16cid:durableId="190194498">
    <w:abstractNumId w:val="39"/>
  </w:num>
  <w:num w:numId="34" w16cid:durableId="366419881">
    <w:abstractNumId w:val="40"/>
  </w:num>
  <w:num w:numId="35" w16cid:durableId="1121195008">
    <w:abstractNumId w:val="5"/>
  </w:num>
  <w:num w:numId="36" w16cid:durableId="1809127445">
    <w:abstractNumId w:val="4"/>
  </w:num>
  <w:num w:numId="37" w16cid:durableId="1310867555">
    <w:abstractNumId w:val="42"/>
  </w:num>
  <w:num w:numId="38" w16cid:durableId="1206411445">
    <w:abstractNumId w:val="37"/>
  </w:num>
  <w:num w:numId="39" w16cid:durableId="100610104">
    <w:abstractNumId w:val="12"/>
  </w:num>
  <w:num w:numId="40" w16cid:durableId="519317419">
    <w:abstractNumId w:val="0"/>
  </w:num>
  <w:num w:numId="41" w16cid:durableId="761725484">
    <w:abstractNumId w:val="53"/>
  </w:num>
  <w:num w:numId="42" w16cid:durableId="1957638634">
    <w:abstractNumId w:val="11"/>
  </w:num>
  <w:num w:numId="43" w16cid:durableId="1189371609">
    <w:abstractNumId w:val="63"/>
  </w:num>
  <w:num w:numId="44" w16cid:durableId="2123069531">
    <w:abstractNumId w:val="7"/>
  </w:num>
  <w:num w:numId="45" w16cid:durableId="543518786">
    <w:abstractNumId w:val="57"/>
  </w:num>
  <w:num w:numId="46" w16cid:durableId="555238877">
    <w:abstractNumId w:val="3"/>
  </w:num>
  <w:num w:numId="47" w16cid:durableId="465508465">
    <w:abstractNumId w:val="38"/>
  </w:num>
  <w:num w:numId="48" w16cid:durableId="1921986530">
    <w:abstractNumId w:val="23"/>
  </w:num>
  <w:num w:numId="49" w16cid:durableId="1036544693">
    <w:abstractNumId w:val="47"/>
  </w:num>
  <w:num w:numId="50" w16cid:durableId="587734862">
    <w:abstractNumId w:val="25"/>
  </w:num>
  <w:num w:numId="51" w16cid:durableId="446854422">
    <w:abstractNumId w:val="15"/>
  </w:num>
  <w:num w:numId="52" w16cid:durableId="669677684">
    <w:abstractNumId w:val="30"/>
  </w:num>
  <w:num w:numId="53" w16cid:durableId="1585719449">
    <w:abstractNumId w:val="28"/>
  </w:num>
  <w:num w:numId="54" w16cid:durableId="1079862628">
    <w:abstractNumId w:val="56"/>
  </w:num>
  <w:num w:numId="55" w16cid:durableId="1502157742">
    <w:abstractNumId w:val="9"/>
  </w:num>
  <w:num w:numId="56" w16cid:durableId="1285817914">
    <w:abstractNumId w:val="8"/>
  </w:num>
  <w:num w:numId="57" w16cid:durableId="1276864691">
    <w:abstractNumId w:val="44"/>
  </w:num>
  <w:num w:numId="58" w16cid:durableId="516117581">
    <w:abstractNumId w:val="48"/>
  </w:num>
  <w:num w:numId="59" w16cid:durableId="2025983269">
    <w:abstractNumId w:val="1"/>
  </w:num>
  <w:num w:numId="60" w16cid:durableId="1926986397">
    <w:abstractNumId w:val="31"/>
  </w:num>
  <w:num w:numId="61" w16cid:durableId="248127774">
    <w:abstractNumId w:val="27"/>
  </w:num>
  <w:num w:numId="62" w16cid:durableId="12726948">
    <w:abstractNumId w:val="16"/>
  </w:num>
  <w:num w:numId="63" w16cid:durableId="322397863">
    <w:abstractNumId w:val="52"/>
  </w:num>
  <w:num w:numId="64" w16cid:durableId="1586986983">
    <w:abstractNumId w:val="6"/>
  </w:num>
  <w:num w:numId="65" w16cid:durableId="1253124628">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3E"/>
    <w:rsid w:val="00003645"/>
    <w:rsid w:val="000050FF"/>
    <w:rsid w:val="00005740"/>
    <w:rsid w:val="00006CC8"/>
    <w:rsid w:val="0000785D"/>
    <w:rsid w:val="00007B17"/>
    <w:rsid w:val="000101E1"/>
    <w:rsid w:val="000114E2"/>
    <w:rsid w:val="0001195C"/>
    <w:rsid w:val="000126B0"/>
    <w:rsid w:val="00012A81"/>
    <w:rsid w:val="00012A9D"/>
    <w:rsid w:val="00017269"/>
    <w:rsid w:val="00017CBE"/>
    <w:rsid w:val="000206F1"/>
    <w:rsid w:val="00021864"/>
    <w:rsid w:val="00021D09"/>
    <w:rsid w:val="00025434"/>
    <w:rsid w:val="00026111"/>
    <w:rsid w:val="00030C97"/>
    <w:rsid w:val="00032A2A"/>
    <w:rsid w:val="00033D88"/>
    <w:rsid w:val="00034835"/>
    <w:rsid w:val="00037AE5"/>
    <w:rsid w:val="00040026"/>
    <w:rsid w:val="00040B10"/>
    <w:rsid w:val="000446A8"/>
    <w:rsid w:val="000462F2"/>
    <w:rsid w:val="00046342"/>
    <w:rsid w:val="0004677F"/>
    <w:rsid w:val="0005262E"/>
    <w:rsid w:val="00055FBC"/>
    <w:rsid w:val="0005748A"/>
    <w:rsid w:val="00062E2D"/>
    <w:rsid w:val="00063270"/>
    <w:rsid w:val="00064C38"/>
    <w:rsid w:val="00072C2F"/>
    <w:rsid w:val="00074056"/>
    <w:rsid w:val="00076DB8"/>
    <w:rsid w:val="000809A4"/>
    <w:rsid w:val="00080D42"/>
    <w:rsid w:val="00081CB5"/>
    <w:rsid w:val="00082C28"/>
    <w:rsid w:val="000852B3"/>
    <w:rsid w:val="00086FA5"/>
    <w:rsid w:val="00087432"/>
    <w:rsid w:val="00087E1C"/>
    <w:rsid w:val="000A14B6"/>
    <w:rsid w:val="000A2251"/>
    <w:rsid w:val="000A3782"/>
    <w:rsid w:val="000A60CC"/>
    <w:rsid w:val="000A622B"/>
    <w:rsid w:val="000B086A"/>
    <w:rsid w:val="000B0C21"/>
    <w:rsid w:val="000B1C04"/>
    <w:rsid w:val="000B307D"/>
    <w:rsid w:val="000B3F5A"/>
    <w:rsid w:val="000B74F7"/>
    <w:rsid w:val="000C1590"/>
    <w:rsid w:val="000C4CA5"/>
    <w:rsid w:val="000C72A8"/>
    <w:rsid w:val="000C7E14"/>
    <w:rsid w:val="000D2C7E"/>
    <w:rsid w:val="000D40FB"/>
    <w:rsid w:val="000D5F3B"/>
    <w:rsid w:val="000D78EA"/>
    <w:rsid w:val="000D7A60"/>
    <w:rsid w:val="000E2DDB"/>
    <w:rsid w:val="000E4641"/>
    <w:rsid w:val="000E527A"/>
    <w:rsid w:val="000E5AE7"/>
    <w:rsid w:val="000E63F2"/>
    <w:rsid w:val="000E70A2"/>
    <w:rsid w:val="000E74DA"/>
    <w:rsid w:val="000F0D53"/>
    <w:rsid w:val="000F4EC9"/>
    <w:rsid w:val="000F54C0"/>
    <w:rsid w:val="000F603E"/>
    <w:rsid w:val="000F6101"/>
    <w:rsid w:val="001023F7"/>
    <w:rsid w:val="00103243"/>
    <w:rsid w:val="00104461"/>
    <w:rsid w:val="00104DB3"/>
    <w:rsid w:val="00110EB9"/>
    <w:rsid w:val="0011541F"/>
    <w:rsid w:val="00115BC3"/>
    <w:rsid w:val="001161C1"/>
    <w:rsid w:val="00116652"/>
    <w:rsid w:val="00116E36"/>
    <w:rsid w:val="001202A9"/>
    <w:rsid w:val="00120EA1"/>
    <w:rsid w:val="0012182D"/>
    <w:rsid w:val="00121A8B"/>
    <w:rsid w:val="00126F63"/>
    <w:rsid w:val="00127A14"/>
    <w:rsid w:val="0013166A"/>
    <w:rsid w:val="00134D5D"/>
    <w:rsid w:val="001355EB"/>
    <w:rsid w:val="00136BC8"/>
    <w:rsid w:val="00143B14"/>
    <w:rsid w:val="00146D29"/>
    <w:rsid w:val="00151F66"/>
    <w:rsid w:val="001524A0"/>
    <w:rsid w:val="0015463D"/>
    <w:rsid w:val="00155B98"/>
    <w:rsid w:val="001561CE"/>
    <w:rsid w:val="0016452D"/>
    <w:rsid w:val="00164D35"/>
    <w:rsid w:val="00167AF2"/>
    <w:rsid w:val="00170F4C"/>
    <w:rsid w:val="00172B51"/>
    <w:rsid w:val="00175537"/>
    <w:rsid w:val="00177F8D"/>
    <w:rsid w:val="00181298"/>
    <w:rsid w:val="001827FF"/>
    <w:rsid w:val="00185F4A"/>
    <w:rsid w:val="00187F53"/>
    <w:rsid w:val="00192BE8"/>
    <w:rsid w:val="00196766"/>
    <w:rsid w:val="001A2AD0"/>
    <w:rsid w:val="001A568B"/>
    <w:rsid w:val="001B2E97"/>
    <w:rsid w:val="001B465C"/>
    <w:rsid w:val="001B4FA9"/>
    <w:rsid w:val="001C1E7E"/>
    <w:rsid w:val="001C2DA1"/>
    <w:rsid w:val="001C62AB"/>
    <w:rsid w:val="001C7117"/>
    <w:rsid w:val="001D2BFF"/>
    <w:rsid w:val="001D4725"/>
    <w:rsid w:val="001D796D"/>
    <w:rsid w:val="001D7E82"/>
    <w:rsid w:val="001E097E"/>
    <w:rsid w:val="001E15C3"/>
    <w:rsid w:val="001E3897"/>
    <w:rsid w:val="001E3E98"/>
    <w:rsid w:val="001E4422"/>
    <w:rsid w:val="001E4B29"/>
    <w:rsid w:val="001E4C17"/>
    <w:rsid w:val="001E600E"/>
    <w:rsid w:val="001E7784"/>
    <w:rsid w:val="001F00D8"/>
    <w:rsid w:val="001F119B"/>
    <w:rsid w:val="001F1A12"/>
    <w:rsid w:val="001F4B42"/>
    <w:rsid w:val="001F57DD"/>
    <w:rsid w:val="001F5E3E"/>
    <w:rsid w:val="0020205A"/>
    <w:rsid w:val="002037DD"/>
    <w:rsid w:val="002037FE"/>
    <w:rsid w:val="00204A3D"/>
    <w:rsid w:val="00210B44"/>
    <w:rsid w:val="00212991"/>
    <w:rsid w:val="0021433B"/>
    <w:rsid w:val="00214F91"/>
    <w:rsid w:val="002238A7"/>
    <w:rsid w:val="00224CE0"/>
    <w:rsid w:val="00232C46"/>
    <w:rsid w:val="00233A6E"/>
    <w:rsid w:val="002341AD"/>
    <w:rsid w:val="00237AAD"/>
    <w:rsid w:val="00244099"/>
    <w:rsid w:val="00245360"/>
    <w:rsid w:val="00246734"/>
    <w:rsid w:val="00250AE5"/>
    <w:rsid w:val="00251143"/>
    <w:rsid w:val="002516D7"/>
    <w:rsid w:val="00253018"/>
    <w:rsid w:val="0025660A"/>
    <w:rsid w:val="00256729"/>
    <w:rsid w:val="0025716D"/>
    <w:rsid w:val="002657B5"/>
    <w:rsid w:val="00265930"/>
    <w:rsid w:val="0027213B"/>
    <w:rsid w:val="002743F4"/>
    <w:rsid w:val="0027472B"/>
    <w:rsid w:val="00276DBD"/>
    <w:rsid w:val="0028647C"/>
    <w:rsid w:val="00286846"/>
    <w:rsid w:val="002911A6"/>
    <w:rsid w:val="00294DC6"/>
    <w:rsid w:val="00295E14"/>
    <w:rsid w:val="002A2840"/>
    <w:rsid w:val="002A2EC8"/>
    <w:rsid w:val="002A44D6"/>
    <w:rsid w:val="002A56A7"/>
    <w:rsid w:val="002A78C7"/>
    <w:rsid w:val="002A799C"/>
    <w:rsid w:val="002B0ECC"/>
    <w:rsid w:val="002B13DC"/>
    <w:rsid w:val="002B3413"/>
    <w:rsid w:val="002B71CE"/>
    <w:rsid w:val="002B7489"/>
    <w:rsid w:val="002C4009"/>
    <w:rsid w:val="002C45AB"/>
    <w:rsid w:val="002C628A"/>
    <w:rsid w:val="002D0D13"/>
    <w:rsid w:val="002D1297"/>
    <w:rsid w:val="002D2200"/>
    <w:rsid w:val="002D2B27"/>
    <w:rsid w:val="002D703C"/>
    <w:rsid w:val="002E10DB"/>
    <w:rsid w:val="002E50CB"/>
    <w:rsid w:val="002E5877"/>
    <w:rsid w:val="002F2147"/>
    <w:rsid w:val="002F463A"/>
    <w:rsid w:val="002F5111"/>
    <w:rsid w:val="002F5F72"/>
    <w:rsid w:val="002F7BAB"/>
    <w:rsid w:val="002F7CBC"/>
    <w:rsid w:val="0030193A"/>
    <w:rsid w:val="00305ED2"/>
    <w:rsid w:val="00307936"/>
    <w:rsid w:val="0031083F"/>
    <w:rsid w:val="00313CCE"/>
    <w:rsid w:val="00320AB9"/>
    <w:rsid w:val="00321153"/>
    <w:rsid w:val="00322154"/>
    <w:rsid w:val="003222BF"/>
    <w:rsid w:val="0032334C"/>
    <w:rsid w:val="00323B85"/>
    <w:rsid w:val="00331565"/>
    <w:rsid w:val="0033260C"/>
    <w:rsid w:val="003342F2"/>
    <w:rsid w:val="00335DCD"/>
    <w:rsid w:val="003363D0"/>
    <w:rsid w:val="00343194"/>
    <w:rsid w:val="00350422"/>
    <w:rsid w:val="00354FDD"/>
    <w:rsid w:val="003632CD"/>
    <w:rsid w:val="00363E15"/>
    <w:rsid w:val="00367D4E"/>
    <w:rsid w:val="003702C9"/>
    <w:rsid w:val="00370E20"/>
    <w:rsid w:val="00370E4D"/>
    <w:rsid w:val="00371F01"/>
    <w:rsid w:val="00373682"/>
    <w:rsid w:val="003738E4"/>
    <w:rsid w:val="00375A47"/>
    <w:rsid w:val="00380D3A"/>
    <w:rsid w:val="00380D9A"/>
    <w:rsid w:val="00384F9F"/>
    <w:rsid w:val="00387C01"/>
    <w:rsid w:val="00387D6C"/>
    <w:rsid w:val="00390AE4"/>
    <w:rsid w:val="003935F8"/>
    <w:rsid w:val="00393E0C"/>
    <w:rsid w:val="003957D4"/>
    <w:rsid w:val="00396094"/>
    <w:rsid w:val="00396547"/>
    <w:rsid w:val="003966ED"/>
    <w:rsid w:val="003978B4"/>
    <w:rsid w:val="003A0AA8"/>
    <w:rsid w:val="003A2452"/>
    <w:rsid w:val="003A2BD0"/>
    <w:rsid w:val="003A3006"/>
    <w:rsid w:val="003A7C07"/>
    <w:rsid w:val="003B105B"/>
    <w:rsid w:val="003B10FA"/>
    <w:rsid w:val="003B2F34"/>
    <w:rsid w:val="003B5186"/>
    <w:rsid w:val="003B59CE"/>
    <w:rsid w:val="003C2D77"/>
    <w:rsid w:val="003C3063"/>
    <w:rsid w:val="003C54ED"/>
    <w:rsid w:val="003D0DD6"/>
    <w:rsid w:val="003D219A"/>
    <w:rsid w:val="003D21C2"/>
    <w:rsid w:val="003D30D8"/>
    <w:rsid w:val="003D381C"/>
    <w:rsid w:val="003D7C0F"/>
    <w:rsid w:val="003E0318"/>
    <w:rsid w:val="003E0A0C"/>
    <w:rsid w:val="003E1F8D"/>
    <w:rsid w:val="003E2FC2"/>
    <w:rsid w:val="003E4A6E"/>
    <w:rsid w:val="003E59E6"/>
    <w:rsid w:val="003E7EC1"/>
    <w:rsid w:val="003F092C"/>
    <w:rsid w:val="003F118B"/>
    <w:rsid w:val="003F223F"/>
    <w:rsid w:val="003F2E97"/>
    <w:rsid w:val="0040004F"/>
    <w:rsid w:val="004026A4"/>
    <w:rsid w:val="00402C1B"/>
    <w:rsid w:val="00404DC2"/>
    <w:rsid w:val="0040564B"/>
    <w:rsid w:val="0041209A"/>
    <w:rsid w:val="0041584C"/>
    <w:rsid w:val="00421678"/>
    <w:rsid w:val="004248BF"/>
    <w:rsid w:val="004273B7"/>
    <w:rsid w:val="00427420"/>
    <w:rsid w:val="00431228"/>
    <w:rsid w:val="004331A5"/>
    <w:rsid w:val="00434472"/>
    <w:rsid w:val="0043679A"/>
    <w:rsid w:val="0043739C"/>
    <w:rsid w:val="00437FE0"/>
    <w:rsid w:val="00441FCC"/>
    <w:rsid w:val="00443041"/>
    <w:rsid w:val="00450731"/>
    <w:rsid w:val="00451B6C"/>
    <w:rsid w:val="004542D8"/>
    <w:rsid w:val="00454B99"/>
    <w:rsid w:val="004555C1"/>
    <w:rsid w:val="00455F19"/>
    <w:rsid w:val="00456677"/>
    <w:rsid w:val="004604E9"/>
    <w:rsid w:val="00461285"/>
    <w:rsid w:val="00462D9B"/>
    <w:rsid w:val="00466661"/>
    <w:rsid w:val="00466686"/>
    <w:rsid w:val="00475A46"/>
    <w:rsid w:val="00475E93"/>
    <w:rsid w:val="00476675"/>
    <w:rsid w:val="00476736"/>
    <w:rsid w:val="00476B17"/>
    <w:rsid w:val="00480717"/>
    <w:rsid w:val="0048120C"/>
    <w:rsid w:val="004838BC"/>
    <w:rsid w:val="004847AB"/>
    <w:rsid w:val="004909D9"/>
    <w:rsid w:val="00490C25"/>
    <w:rsid w:val="004917CF"/>
    <w:rsid w:val="004932E1"/>
    <w:rsid w:val="00495382"/>
    <w:rsid w:val="00496D0A"/>
    <w:rsid w:val="004A1919"/>
    <w:rsid w:val="004A3D63"/>
    <w:rsid w:val="004A6A7A"/>
    <w:rsid w:val="004A7B4F"/>
    <w:rsid w:val="004B20BD"/>
    <w:rsid w:val="004B252A"/>
    <w:rsid w:val="004B785F"/>
    <w:rsid w:val="004C050A"/>
    <w:rsid w:val="004C5781"/>
    <w:rsid w:val="004D5344"/>
    <w:rsid w:val="004E0459"/>
    <w:rsid w:val="004E5BF7"/>
    <w:rsid w:val="004E5EC7"/>
    <w:rsid w:val="004F121F"/>
    <w:rsid w:val="004F392D"/>
    <w:rsid w:val="00501D9D"/>
    <w:rsid w:val="00503C7F"/>
    <w:rsid w:val="00505FDA"/>
    <w:rsid w:val="00506272"/>
    <w:rsid w:val="00506747"/>
    <w:rsid w:val="00507CE8"/>
    <w:rsid w:val="00515D3B"/>
    <w:rsid w:val="00521481"/>
    <w:rsid w:val="00522030"/>
    <w:rsid w:val="005226EA"/>
    <w:rsid w:val="005238BF"/>
    <w:rsid w:val="005343E2"/>
    <w:rsid w:val="005345DC"/>
    <w:rsid w:val="00536D4C"/>
    <w:rsid w:val="00544047"/>
    <w:rsid w:val="00544A31"/>
    <w:rsid w:val="00544DA5"/>
    <w:rsid w:val="00550791"/>
    <w:rsid w:val="00550D4A"/>
    <w:rsid w:val="0055159A"/>
    <w:rsid w:val="00552DF6"/>
    <w:rsid w:val="00557799"/>
    <w:rsid w:val="005608CE"/>
    <w:rsid w:val="0056155F"/>
    <w:rsid w:val="005677DD"/>
    <w:rsid w:val="00570009"/>
    <w:rsid w:val="00574E38"/>
    <w:rsid w:val="00575E80"/>
    <w:rsid w:val="00577270"/>
    <w:rsid w:val="00581673"/>
    <w:rsid w:val="00582394"/>
    <w:rsid w:val="00586DB1"/>
    <w:rsid w:val="00592154"/>
    <w:rsid w:val="00592E4D"/>
    <w:rsid w:val="0059668F"/>
    <w:rsid w:val="0059686D"/>
    <w:rsid w:val="0059702D"/>
    <w:rsid w:val="005977C4"/>
    <w:rsid w:val="005A320B"/>
    <w:rsid w:val="005A4931"/>
    <w:rsid w:val="005A4C48"/>
    <w:rsid w:val="005B7615"/>
    <w:rsid w:val="005C058E"/>
    <w:rsid w:val="005C1208"/>
    <w:rsid w:val="005C333F"/>
    <w:rsid w:val="005C4B66"/>
    <w:rsid w:val="005C55F5"/>
    <w:rsid w:val="005C5B3A"/>
    <w:rsid w:val="005D074F"/>
    <w:rsid w:val="005D2278"/>
    <w:rsid w:val="005D23B7"/>
    <w:rsid w:val="005D4A58"/>
    <w:rsid w:val="005D5CC9"/>
    <w:rsid w:val="005D6291"/>
    <w:rsid w:val="005D7B6D"/>
    <w:rsid w:val="005E0ABA"/>
    <w:rsid w:val="005E48A1"/>
    <w:rsid w:val="005E598B"/>
    <w:rsid w:val="005E5BF4"/>
    <w:rsid w:val="005E71DC"/>
    <w:rsid w:val="005F537B"/>
    <w:rsid w:val="005F6C46"/>
    <w:rsid w:val="00600888"/>
    <w:rsid w:val="00601223"/>
    <w:rsid w:val="00602E5A"/>
    <w:rsid w:val="00603017"/>
    <w:rsid w:val="006100FB"/>
    <w:rsid w:val="006130EA"/>
    <w:rsid w:val="006131A1"/>
    <w:rsid w:val="006134F2"/>
    <w:rsid w:val="006138FB"/>
    <w:rsid w:val="0062375F"/>
    <w:rsid w:val="0062383C"/>
    <w:rsid w:val="006273B9"/>
    <w:rsid w:val="0062755C"/>
    <w:rsid w:val="0063583A"/>
    <w:rsid w:val="00635F91"/>
    <w:rsid w:val="00636116"/>
    <w:rsid w:val="00637B5D"/>
    <w:rsid w:val="00640061"/>
    <w:rsid w:val="0064704F"/>
    <w:rsid w:val="00650E3B"/>
    <w:rsid w:val="00651382"/>
    <w:rsid w:val="00653473"/>
    <w:rsid w:val="0065651C"/>
    <w:rsid w:val="00657FD7"/>
    <w:rsid w:val="006632DA"/>
    <w:rsid w:val="0066478E"/>
    <w:rsid w:val="00665110"/>
    <w:rsid w:val="00666ED0"/>
    <w:rsid w:val="006709F1"/>
    <w:rsid w:val="0067232A"/>
    <w:rsid w:val="00675074"/>
    <w:rsid w:val="00677047"/>
    <w:rsid w:val="00680B7B"/>
    <w:rsid w:val="00682FE7"/>
    <w:rsid w:val="00684EF6"/>
    <w:rsid w:val="00685780"/>
    <w:rsid w:val="006866A0"/>
    <w:rsid w:val="006867AE"/>
    <w:rsid w:val="006911A2"/>
    <w:rsid w:val="00693568"/>
    <w:rsid w:val="00693B7F"/>
    <w:rsid w:val="00695591"/>
    <w:rsid w:val="006956D1"/>
    <w:rsid w:val="0069768B"/>
    <w:rsid w:val="006A074B"/>
    <w:rsid w:val="006A0D8D"/>
    <w:rsid w:val="006A27F4"/>
    <w:rsid w:val="006A60AB"/>
    <w:rsid w:val="006A68B5"/>
    <w:rsid w:val="006B0A83"/>
    <w:rsid w:val="006B3080"/>
    <w:rsid w:val="006B4AE1"/>
    <w:rsid w:val="006B5BFD"/>
    <w:rsid w:val="006C05A6"/>
    <w:rsid w:val="006C264C"/>
    <w:rsid w:val="006C2FCB"/>
    <w:rsid w:val="006C372A"/>
    <w:rsid w:val="006C3AC1"/>
    <w:rsid w:val="006C4043"/>
    <w:rsid w:val="006C5725"/>
    <w:rsid w:val="006C60E6"/>
    <w:rsid w:val="006D128A"/>
    <w:rsid w:val="006D210E"/>
    <w:rsid w:val="006D4515"/>
    <w:rsid w:val="006D5003"/>
    <w:rsid w:val="006D699D"/>
    <w:rsid w:val="006E06B0"/>
    <w:rsid w:val="006E093D"/>
    <w:rsid w:val="006E32A7"/>
    <w:rsid w:val="006E3D8C"/>
    <w:rsid w:val="006E4411"/>
    <w:rsid w:val="006E497D"/>
    <w:rsid w:val="006E7897"/>
    <w:rsid w:val="006F0528"/>
    <w:rsid w:val="006F539A"/>
    <w:rsid w:val="00703264"/>
    <w:rsid w:val="00707CD2"/>
    <w:rsid w:val="00710991"/>
    <w:rsid w:val="00712256"/>
    <w:rsid w:val="00712AED"/>
    <w:rsid w:val="00713262"/>
    <w:rsid w:val="0071393B"/>
    <w:rsid w:val="007149EA"/>
    <w:rsid w:val="00714CCC"/>
    <w:rsid w:val="00716940"/>
    <w:rsid w:val="00716B11"/>
    <w:rsid w:val="0071761D"/>
    <w:rsid w:val="00721019"/>
    <w:rsid w:val="007224D6"/>
    <w:rsid w:val="00722F6B"/>
    <w:rsid w:val="00724130"/>
    <w:rsid w:val="0072615A"/>
    <w:rsid w:val="00726484"/>
    <w:rsid w:val="00727C4F"/>
    <w:rsid w:val="007312FF"/>
    <w:rsid w:val="00731DCE"/>
    <w:rsid w:val="00733B89"/>
    <w:rsid w:val="00735A1B"/>
    <w:rsid w:val="007365D0"/>
    <w:rsid w:val="007401D3"/>
    <w:rsid w:val="00741F68"/>
    <w:rsid w:val="00745FFD"/>
    <w:rsid w:val="00746728"/>
    <w:rsid w:val="00746F25"/>
    <w:rsid w:val="0075046E"/>
    <w:rsid w:val="00750C5A"/>
    <w:rsid w:val="00750CA8"/>
    <w:rsid w:val="00750D94"/>
    <w:rsid w:val="00755215"/>
    <w:rsid w:val="007556A7"/>
    <w:rsid w:val="00757CB1"/>
    <w:rsid w:val="00762E20"/>
    <w:rsid w:val="00764AFF"/>
    <w:rsid w:val="00766330"/>
    <w:rsid w:val="00767CFE"/>
    <w:rsid w:val="0077049F"/>
    <w:rsid w:val="007714C1"/>
    <w:rsid w:val="0077258E"/>
    <w:rsid w:val="007760A6"/>
    <w:rsid w:val="007768CF"/>
    <w:rsid w:val="00777CD0"/>
    <w:rsid w:val="00785A6D"/>
    <w:rsid w:val="00786E09"/>
    <w:rsid w:val="00787437"/>
    <w:rsid w:val="0079052C"/>
    <w:rsid w:val="00793402"/>
    <w:rsid w:val="00794309"/>
    <w:rsid w:val="0079596A"/>
    <w:rsid w:val="00796C6E"/>
    <w:rsid w:val="007977A0"/>
    <w:rsid w:val="007A0EEF"/>
    <w:rsid w:val="007A357C"/>
    <w:rsid w:val="007A3D22"/>
    <w:rsid w:val="007A6FB5"/>
    <w:rsid w:val="007A75CE"/>
    <w:rsid w:val="007A7CB8"/>
    <w:rsid w:val="007B02DB"/>
    <w:rsid w:val="007B1831"/>
    <w:rsid w:val="007B5789"/>
    <w:rsid w:val="007C4C91"/>
    <w:rsid w:val="007C4D65"/>
    <w:rsid w:val="007C700B"/>
    <w:rsid w:val="007D0400"/>
    <w:rsid w:val="007D0820"/>
    <w:rsid w:val="007D29BD"/>
    <w:rsid w:val="007D3FC1"/>
    <w:rsid w:val="007D4BA5"/>
    <w:rsid w:val="007E186B"/>
    <w:rsid w:val="007E63A1"/>
    <w:rsid w:val="007E74A4"/>
    <w:rsid w:val="007E7573"/>
    <w:rsid w:val="007F1912"/>
    <w:rsid w:val="007F2783"/>
    <w:rsid w:val="007F4072"/>
    <w:rsid w:val="007F6053"/>
    <w:rsid w:val="007F63BE"/>
    <w:rsid w:val="00801AE0"/>
    <w:rsid w:val="008052A1"/>
    <w:rsid w:val="00805FDC"/>
    <w:rsid w:val="00810736"/>
    <w:rsid w:val="00811301"/>
    <w:rsid w:val="00812709"/>
    <w:rsid w:val="008151D9"/>
    <w:rsid w:val="00821848"/>
    <w:rsid w:val="00822579"/>
    <w:rsid w:val="008232A7"/>
    <w:rsid w:val="00823BE1"/>
    <w:rsid w:val="008337F5"/>
    <w:rsid w:val="008352A7"/>
    <w:rsid w:val="00836A40"/>
    <w:rsid w:val="00836B4F"/>
    <w:rsid w:val="00837914"/>
    <w:rsid w:val="00845B94"/>
    <w:rsid w:val="00845F42"/>
    <w:rsid w:val="00850F41"/>
    <w:rsid w:val="00851B61"/>
    <w:rsid w:val="00852A1B"/>
    <w:rsid w:val="00852C61"/>
    <w:rsid w:val="00853C31"/>
    <w:rsid w:val="00854478"/>
    <w:rsid w:val="008563C7"/>
    <w:rsid w:val="00857C2E"/>
    <w:rsid w:val="00861A42"/>
    <w:rsid w:val="00863F4A"/>
    <w:rsid w:val="008653F5"/>
    <w:rsid w:val="00866638"/>
    <w:rsid w:val="00866BDE"/>
    <w:rsid w:val="00866E8C"/>
    <w:rsid w:val="00872895"/>
    <w:rsid w:val="00874FE7"/>
    <w:rsid w:val="00875440"/>
    <w:rsid w:val="00880746"/>
    <w:rsid w:val="00881B48"/>
    <w:rsid w:val="00883B2D"/>
    <w:rsid w:val="008842CE"/>
    <w:rsid w:val="00884C06"/>
    <w:rsid w:val="00884DD4"/>
    <w:rsid w:val="00891403"/>
    <w:rsid w:val="00892E41"/>
    <w:rsid w:val="00894753"/>
    <w:rsid w:val="008948DA"/>
    <w:rsid w:val="008A0869"/>
    <w:rsid w:val="008A1229"/>
    <w:rsid w:val="008A1B8E"/>
    <w:rsid w:val="008A278D"/>
    <w:rsid w:val="008A38AF"/>
    <w:rsid w:val="008A5EC8"/>
    <w:rsid w:val="008A6948"/>
    <w:rsid w:val="008B1FFF"/>
    <w:rsid w:val="008C1A88"/>
    <w:rsid w:val="008C2C98"/>
    <w:rsid w:val="008C3A44"/>
    <w:rsid w:val="008D19B8"/>
    <w:rsid w:val="008D1CE6"/>
    <w:rsid w:val="008D2021"/>
    <w:rsid w:val="008D2E36"/>
    <w:rsid w:val="008D3B1A"/>
    <w:rsid w:val="008D5044"/>
    <w:rsid w:val="008D5533"/>
    <w:rsid w:val="008D703B"/>
    <w:rsid w:val="008E07DD"/>
    <w:rsid w:val="008E081F"/>
    <w:rsid w:val="008E49B5"/>
    <w:rsid w:val="008E6447"/>
    <w:rsid w:val="008E6854"/>
    <w:rsid w:val="008F122E"/>
    <w:rsid w:val="008F307F"/>
    <w:rsid w:val="008F315C"/>
    <w:rsid w:val="008F31D6"/>
    <w:rsid w:val="008F49F0"/>
    <w:rsid w:val="008F4E79"/>
    <w:rsid w:val="00902A43"/>
    <w:rsid w:val="00904564"/>
    <w:rsid w:val="00904DEB"/>
    <w:rsid w:val="00905581"/>
    <w:rsid w:val="00912889"/>
    <w:rsid w:val="009159F6"/>
    <w:rsid w:val="009204A8"/>
    <w:rsid w:val="00921D4A"/>
    <w:rsid w:val="0092236E"/>
    <w:rsid w:val="0092297B"/>
    <w:rsid w:val="00926219"/>
    <w:rsid w:val="0093023F"/>
    <w:rsid w:val="00934FB2"/>
    <w:rsid w:val="0094061B"/>
    <w:rsid w:val="0094281D"/>
    <w:rsid w:val="00942D63"/>
    <w:rsid w:val="00943F53"/>
    <w:rsid w:val="00944791"/>
    <w:rsid w:val="00945493"/>
    <w:rsid w:val="009462B9"/>
    <w:rsid w:val="0094681A"/>
    <w:rsid w:val="00952458"/>
    <w:rsid w:val="00952AED"/>
    <w:rsid w:val="00952F7D"/>
    <w:rsid w:val="00953EBE"/>
    <w:rsid w:val="009606A2"/>
    <w:rsid w:val="00960D6F"/>
    <w:rsid w:val="0096630F"/>
    <w:rsid w:val="00975E68"/>
    <w:rsid w:val="00982C77"/>
    <w:rsid w:val="00983D71"/>
    <w:rsid w:val="0098498B"/>
    <w:rsid w:val="00987539"/>
    <w:rsid w:val="00990061"/>
    <w:rsid w:val="00990D4C"/>
    <w:rsid w:val="00990F01"/>
    <w:rsid w:val="00992689"/>
    <w:rsid w:val="00996550"/>
    <w:rsid w:val="00997065"/>
    <w:rsid w:val="00997E71"/>
    <w:rsid w:val="009A0A23"/>
    <w:rsid w:val="009A1D09"/>
    <w:rsid w:val="009A1D21"/>
    <w:rsid w:val="009A2177"/>
    <w:rsid w:val="009A2839"/>
    <w:rsid w:val="009A38BA"/>
    <w:rsid w:val="009A6BB5"/>
    <w:rsid w:val="009B018C"/>
    <w:rsid w:val="009B0874"/>
    <w:rsid w:val="009B0966"/>
    <w:rsid w:val="009B1553"/>
    <w:rsid w:val="009B5BF6"/>
    <w:rsid w:val="009C1362"/>
    <w:rsid w:val="009C2CBC"/>
    <w:rsid w:val="009C308E"/>
    <w:rsid w:val="009C4530"/>
    <w:rsid w:val="009C4792"/>
    <w:rsid w:val="009C5E0A"/>
    <w:rsid w:val="009C682A"/>
    <w:rsid w:val="009C762A"/>
    <w:rsid w:val="009C7B0C"/>
    <w:rsid w:val="009D237A"/>
    <w:rsid w:val="009D39BF"/>
    <w:rsid w:val="009D4734"/>
    <w:rsid w:val="009D6D58"/>
    <w:rsid w:val="009D7EB8"/>
    <w:rsid w:val="009E1A61"/>
    <w:rsid w:val="009E1D1F"/>
    <w:rsid w:val="009E46C3"/>
    <w:rsid w:val="009E4A5B"/>
    <w:rsid w:val="009E4AF6"/>
    <w:rsid w:val="009E5874"/>
    <w:rsid w:val="009E6980"/>
    <w:rsid w:val="009E6AB3"/>
    <w:rsid w:val="009E7D08"/>
    <w:rsid w:val="009F3E72"/>
    <w:rsid w:val="009F5B34"/>
    <w:rsid w:val="009F6FC0"/>
    <w:rsid w:val="009F7BBC"/>
    <w:rsid w:val="00A00872"/>
    <w:rsid w:val="00A00C0B"/>
    <w:rsid w:val="00A00C36"/>
    <w:rsid w:val="00A017C3"/>
    <w:rsid w:val="00A01ECE"/>
    <w:rsid w:val="00A0213F"/>
    <w:rsid w:val="00A06F0A"/>
    <w:rsid w:val="00A10537"/>
    <w:rsid w:val="00A11212"/>
    <w:rsid w:val="00A117F6"/>
    <w:rsid w:val="00A15EFE"/>
    <w:rsid w:val="00A20226"/>
    <w:rsid w:val="00A20514"/>
    <w:rsid w:val="00A20AFB"/>
    <w:rsid w:val="00A2212B"/>
    <w:rsid w:val="00A22276"/>
    <w:rsid w:val="00A24EE8"/>
    <w:rsid w:val="00A25B8B"/>
    <w:rsid w:val="00A31380"/>
    <w:rsid w:val="00A317DC"/>
    <w:rsid w:val="00A32C34"/>
    <w:rsid w:val="00A3362D"/>
    <w:rsid w:val="00A34283"/>
    <w:rsid w:val="00A364E6"/>
    <w:rsid w:val="00A3710B"/>
    <w:rsid w:val="00A40A31"/>
    <w:rsid w:val="00A40E20"/>
    <w:rsid w:val="00A4238B"/>
    <w:rsid w:val="00A429D1"/>
    <w:rsid w:val="00A449D9"/>
    <w:rsid w:val="00A472BA"/>
    <w:rsid w:val="00A524BC"/>
    <w:rsid w:val="00A52FAA"/>
    <w:rsid w:val="00A53BEF"/>
    <w:rsid w:val="00A54011"/>
    <w:rsid w:val="00A542B6"/>
    <w:rsid w:val="00A55D48"/>
    <w:rsid w:val="00A565A9"/>
    <w:rsid w:val="00A61A31"/>
    <w:rsid w:val="00A64DA3"/>
    <w:rsid w:val="00A66C43"/>
    <w:rsid w:val="00A66E76"/>
    <w:rsid w:val="00A72F26"/>
    <w:rsid w:val="00A7364E"/>
    <w:rsid w:val="00A800EC"/>
    <w:rsid w:val="00A81524"/>
    <w:rsid w:val="00A81F69"/>
    <w:rsid w:val="00A82CF6"/>
    <w:rsid w:val="00A834EB"/>
    <w:rsid w:val="00A84C19"/>
    <w:rsid w:val="00A871EC"/>
    <w:rsid w:val="00A904D2"/>
    <w:rsid w:val="00A9084A"/>
    <w:rsid w:val="00A90DE5"/>
    <w:rsid w:val="00A917C8"/>
    <w:rsid w:val="00A945B3"/>
    <w:rsid w:val="00A97636"/>
    <w:rsid w:val="00AA06B6"/>
    <w:rsid w:val="00AA0D0B"/>
    <w:rsid w:val="00AA11DC"/>
    <w:rsid w:val="00AA3359"/>
    <w:rsid w:val="00AA366F"/>
    <w:rsid w:val="00AA4374"/>
    <w:rsid w:val="00AA58C5"/>
    <w:rsid w:val="00AA6ED9"/>
    <w:rsid w:val="00AB0768"/>
    <w:rsid w:val="00AB11D6"/>
    <w:rsid w:val="00AB593E"/>
    <w:rsid w:val="00AB6915"/>
    <w:rsid w:val="00AB7933"/>
    <w:rsid w:val="00AB7B40"/>
    <w:rsid w:val="00AC1659"/>
    <w:rsid w:val="00AC30FB"/>
    <w:rsid w:val="00AC49F4"/>
    <w:rsid w:val="00AC785C"/>
    <w:rsid w:val="00AD072F"/>
    <w:rsid w:val="00AD2876"/>
    <w:rsid w:val="00AD4855"/>
    <w:rsid w:val="00AD521C"/>
    <w:rsid w:val="00AD67DD"/>
    <w:rsid w:val="00AE0060"/>
    <w:rsid w:val="00AE06CD"/>
    <w:rsid w:val="00AE17BD"/>
    <w:rsid w:val="00AE2459"/>
    <w:rsid w:val="00AE3428"/>
    <w:rsid w:val="00AE483F"/>
    <w:rsid w:val="00AF1D2B"/>
    <w:rsid w:val="00AF22D3"/>
    <w:rsid w:val="00AF44E8"/>
    <w:rsid w:val="00AF59AA"/>
    <w:rsid w:val="00AF5B8E"/>
    <w:rsid w:val="00AF680E"/>
    <w:rsid w:val="00AF6EDA"/>
    <w:rsid w:val="00B01B2B"/>
    <w:rsid w:val="00B039A1"/>
    <w:rsid w:val="00B0496F"/>
    <w:rsid w:val="00B06324"/>
    <w:rsid w:val="00B12CEB"/>
    <w:rsid w:val="00B133D8"/>
    <w:rsid w:val="00B13B7F"/>
    <w:rsid w:val="00B141C1"/>
    <w:rsid w:val="00B1595D"/>
    <w:rsid w:val="00B21F86"/>
    <w:rsid w:val="00B22456"/>
    <w:rsid w:val="00B22A33"/>
    <w:rsid w:val="00B25BF3"/>
    <w:rsid w:val="00B30A1F"/>
    <w:rsid w:val="00B326D9"/>
    <w:rsid w:val="00B32AFE"/>
    <w:rsid w:val="00B32F87"/>
    <w:rsid w:val="00B4012B"/>
    <w:rsid w:val="00B42363"/>
    <w:rsid w:val="00B4251B"/>
    <w:rsid w:val="00B43E11"/>
    <w:rsid w:val="00B478B8"/>
    <w:rsid w:val="00B507D2"/>
    <w:rsid w:val="00B52554"/>
    <w:rsid w:val="00B53481"/>
    <w:rsid w:val="00B540A3"/>
    <w:rsid w:val="00B563CB"/>
    <w:rsid w:val="00B57302"/>
    <w:rsid w:val="00B5782D"/>
    <w:rsid w:val="00B57E0F"/>
    <w:rsid w:val="00B61951"/>
    <w:rsid w:val="00B656A1"/>
    <w:rsid w:val="00B7132A"/>
    <w:rsid w:val="00B739B0"/>
    <w:rsid w:val="00B74024"/>
    <w:rsid w:val="00B74CE5"/>
    <w:rsid w:val="00B75382"/>
    <w:rsid w:val="00B75E8B"/>
    <w:rsid w:val="00B7687A"/>
    <w:rsid w:val="00B81E91"/>
    <w:rsid w:val="00B83FA5"/>
    <w:rsid w:val="00B8454E"/>
    <w:rsid w:val="00B855F4"/>
    <w:rsid w:val="00B8571A"/>
    <w:rsid w:val="00B90B49"/>
    <w:rsid w:val="00B92A41"/>
    <w:rsid w:val="00B946F6"/>
    <w:rsid w:val="00B95B6F"/>
    <w:rsid w:val="00B96128"/>
    <w:rsid w:val="00B97F57"/>
    <w:rsid w:val="00BA076A"/>
    <w:rsid w:val="00BA2779"/>
    <w:rsid w:val="00BA3257"/>
    <w:rsid w:val="00BA5EAF"/>
    <w:rsid w:val="00BA6C41"/>
    <w:rsid w:val="00BA716B"/>
    <w:rsid w:val="00BA75A5"/>
    <w:rsid w:val="00BA75FE"/>
    <w:rsid w:val="00BA7AD1"/>
    <w:rsid w:val="00BA7E3C"/>
    <w:rsid w:val="00BB027F"/>
    <w:rsid w:val="00BB410F"/>
    <w:rsid w:val="00BB50DC"/>
    <w:rsid w:val="00BB5575"/>
    <w:rsid w:val="00BC0173"/>
    <w:rsid w:val="00BC0237"/>
    <w:rsid w:val="00BC1E80"/>
    <w:rsid w:val="00BC3311"/>
    <w:rsid w:val="00BC3BBD"/>
    <w:rsid w:val="00BC4A8A"/>
    <w:rsid w:val="00BC4B98"/>
    <w:rsid w:val="00BC60CC"/>
    <w:rsid w:val="00BC7D96"/>
    <w:rsid w:val="00BD1050"/>
    <w:rsid w:val="00BD1956"/>
    <w:rsid w:val="00BD1D8B"/>
    <w:rsid w:val="00BD2B0F"/>
    <w:rsid w:val="00BD37A3"/>
    <w:rsid w:val="00BD4718"/>
    <w:rsid w:val="00BD5D2B"/>
    <w:rsid w:val="00BD670A"/>
    <w:rsid w:val="00BE0551"/>
    <w:rsid w:val="00BE53A3"/>
    <w:rsid w:val="00BE576D"/>
    <w:rsid w:val="00BE7FD7"/>
    <w:rsid w:val="00BF2E24"/>
    <w:rsid w:val="00BF3941"/>
    <w:rsid w:val="00BF3EA9"/>
    <w:rsid w:val="00BF4A84"/>
    <w:rsid w:val="00BF575C"/>
    <w:rsid w:val="00C00F56"/>
    <w:rsid w:val="00C0230A"/>
    <w:rsid w:val="00C026CD"/>
    <w:rsid w:val="00C05206"/>
    <w:rsid w:val="00C07082"/>
    <w:rsid w:val="00C102AB"/>
    <w:rsid w:val="00C14F0D"/>
    <w:rsid w:val="00C15DB6"/>
    <w:rsid w:val="00C163AE"/>
    <w:rsid w:val="00C1729B"/>
    <w:rsid w:val="00C24950"/>
    <w:rsid w:val="00C252C1"/>
    <w:rsid w:val="00C26E2F"/>
    <w:rsid w:val="00C27CFD"/>
    <w:rsid w:val="00C3251B"/>
    <w:rsid w:val="00C32689"/>
    <w:rsid w:val="00C32FBF"/>
    <w:rsid w:val="00C33117"/>
    <w:rsid w:val="00C33BE2"/>
    <w:rsid w:val="00C344FD"/>
    <w:rsid w:val="00C34EA0"/>
    <w:rsid w:val="00C4028B"/>
    <w:rsid w:val="00C4089D"/>
    <w:rsid w:val="00C430CB"/>
    <w:rsid w:val="00C460B7"/>
    <w:rsid w:val="00C5266E"/>
    <w:rsid w:val="00C56C89"/>
    <w:rsid w:val="00C614FB"/>
    <w:rsid w:val="00C61899"/>
    <w:rsid w:val="00C6255C"/>
    <w:rsid w:val="00C7239D"/>
    <w:rsid w:val="00C7333B"/>
    <w:rsid w:val="00C7389A"/>
    <w:rsid w:val="00C7503E"/>
    <w:rsid w:val="00C7604F"/>
    <w:rsid w:val="00C76CC1"/>
    <w:rsid w:val="00C80641"/>
    <w:rsid w:val="00C80761"/>
    <w:rsid w:val="00C846E2"/>
    <w:rsid w:val="00C876E1"/>
    <w:rsid w:val="00C90079"/>
    <w:rsid w:val="00C911E3"/>
    <w:rsid w:val="00C91AFA"/>
    <w:rsid w:val="00C92E19"/>
    <w:rsid w:val="00C97EF7"/>
    <w:rsid w:val="00CA0C50"/>
    <w:rsid w:val="00CA1656"/>
    <w:rsid w:val="00CA18D9"/>
    <w:rsid w:val="00CA33A6"/>
    <w:rsid w:val="00CA6589"/>
    <w:rsid w:val="00CB02B1"/>
    <w:rsid w:val="00CB0CEA"/>
    <w:rsid w:val="00CB24E4"/>
    <w:rsid w:val="00CB2E48"/>
    <w:rsid w:val="00CB569A"/>
    <w:rsid w:val="00CB7547"/>
    <w:rsid w:val="00CC3298"/>
    <w:rsid w:val="00CC4352"/>
    <w:rsid w:val="00CC5377"/>
    <w:rsid w:val="00CD2780"/>
    <w:rsid w:val="00CD2B8B"/>
    <w:rsid w:val="00CD5FCB"/>
    <w:rsid w:val="00CD780C"/>
    <w:rsid w:val="00CE077B"/>
    <w:rsid w:val="00CE3EDA"/>
    <w:rsid w:val="00CE404B"/>
    <w:rsid w:val="00CE41F1"/>
    <w:rsid w:val="00CE71D0"/>
    <w:rsid w:val="00CE7BB0"/>
    <w:rsid w:val="00CF1654"/>
    <w:rsid w:val="00CF4FD5"/>
    <w:rsid w:val="00CF5470"/>
    <w:rsid w:val="00CF55C3"/>
    <w:rsid w:val="00CF6919"/>
    <w:rsid w:val="00D018B7"/>
    <w:rsid w:val="00D03F84"/>
    <w:rsid w:val="00D04678"/>
    <w:rsid w:val="00D12969"/>
    <w:rsid w:val="00D1550F"/>
    <w:rsid w:val="00D15690"/>
    <w:rsid w:val="00D1609E"/>
    <w:rsid w:val="00D177F4"/>
    <w:rsid w:val="00D20367"/>
    <w:rsid w:val="00D20CF3"/>
    <w:rsid w:val="00D2104F"/>
    <w:rsid w:val="00D260A9"/>
    <w:rsid w:val="00D260D2"/>
    <w:rsid w:val="00D31809"/>
    <w:rsid w:val="00D32144"/>
    <w:rsid w:val="00D325F5"/>
    <w:rsid w:val="00D32F7E"/>
    <w:rsid w:val="00D32FB4"/>
    <w:rsid w:val="00D33953"/>
    <w:rsid w:val="00D365CC"/>
    <w:rsid w:val="00D40F32"/>
    <w:rsid w:val="00D43125"/>
    <w:rsid w:val="00D443AC"/>
    <w:rsid w:val="00D46337"/>
    <w:rsid w:val="00D46CF0"/>
    <w:rsid w:val="00D51DFF"/>
    <w:rsid w:val="00D52FAC"/>
    <w:rsid w:val="00D56871"/>
    <w:rsid w:val="00D570E9"/>
    <w:rsid w:val="00D571D6"/>
    <w:rsid w:val="00D579B9"/>
    <w:rsid w:val="00D642B3"/>
    <w:rsid w:val="00D647F5"/>
    <w:rsid w:val="00D66342"/>
    <w:rsid w:val="00D66A3A"/>
    <w:rsid w:val="00D673DC"/>
    <w:rsid w:val="00D708AA"/>
    <w:rsid w:val="00D73FD8"/>
    <w:rsid w:val="00D76519"/>
    <w:rsid w:val="00D778B4"/>
    <w:rsid w:val="00D820D6"/>
    <w:rsid w:val="00D82560"/>
    <w:rsid w:val="00D853C8"/>
    <w:rsid w:val="00D87593"/>
    <w:rsid w:val="00D8760A"/>
    <w:rsid w:val="00D912D6"/>
    <w:rsid w:val="00D92A23"/>
    <w:rsid w:val="00D93862"/>
    <w:rsid w:val="00D95E69"/>
    <w:rsid w:val="00DA1E3A"/>
    <w:rsid w:val="00DA534C"/>
    <w:rsid w:val="00DB7951"/>
    <w:rsid w:val="00DB7B7C"/>
    <w:rsid w:val="00DC0FE8"/>
    <w:rsid w:val="00DC3038"/>
    <w:rsid w:val="00DC4FFE"/>
    <w:rsid w:val="00DC63B5"/>
    <w:rsid w:val="00DD3967"/>
    <w:rsid w:val="00DD3D55"/>
    <w:rsid w:val="00DD6BD3"/>
    <w:rsid w:val="00DE37FA"/>
    <w:rsid w:val="00DE6546"/>
    <w:rsid w:val="00DF166B"/>
    <w:rsid w:val="00DF198B"/>
    <w:rsid w:val="00DF30F0"/>
    <w:rsid w:val="00DF576E"/>
    <w:rsid w:val="00DF7F1F"/>
    <w:rsid w:val="00E04CC8"/>
    <w:rsid w:val="00E10C0D"/>
    <w:rsid w:val="00E13605"/>
    <w:rsid w:val="00E13D5C"/>
    <w:rsid w:val="00E156D5"/>
    <w:rsid w:val="00E15FC5"/>
    <w:rsid w:val="00E16318"/>
    <w:rsid w:val="00E168F5"/>
    <w:rsid w:val="00E23353"/>
    <w:rsid w:val="00E24A73"/>
    <w:rsid w:val="00E25C1E"/>
    <w:rsid w:val="00E25F86"/>
    <w:rsid w:val="00E26659"/>
    <w:rsid w:val="00E31CA1"/>
    <w:rsid w:val="00E31F88"/>
    <w:rsid w:val="00E326A6"/>
    <w:rsid w:val="00E336DA"/>
    <w:rsid w:val="00E33F31"/>
    <w:rsid w:val="00E34ECC"/>
    <w:rsid w:val="00E3535C"/>
    <w:rsid w:val="00E37A17"/>
    <w:rsid w:val="00E414AE"/>
    <w:rsid w:val="00E42A1D"/>
    <w:rsid w:val="00E45055"/>
    <w:rsid w:val="00E47A25"/>
    <w:rsid w:val="00E51619"/>
    <w:rsid w:val="00E52497"/>
    <w:rsid w:val="00E56D19"/>
    <w:rsid w:val="00E574D8"/>
    <w:rsid w:val="00E57565"/>
    <w:rsid w:val="00E60213"/>
    <w:rsid w:val="00E60DC3"/>
    <w:rsid w:val="00E61209"/>
    <w:rsid w:val="00E61E32"/>
    <w:rsid w:val="00E622C6"/>
    <w:rsid w:val="00E62EF9"/>
    <w:rsid w:val="00E63A2E"/>
    <w:rsid w:val="00E64EF9"/>
    <w:rsid w:val="00E6508C"/>
    <w:rsid w:val="00E652B4"/>
    <w:rsid w:val="00E65634"/>
    <w:rsid w:val="00E67D7B"/>
    <w:rsid w:val="00E720A2"/>
    <w:rsid w:val="00E74B29"/>
    <w:rsid w:val="00E76384"/>
    <w:rsid w:val="00E81890"/>
    <w:rsid w:val="00E81F79"/>
    <w:rsid w:val="00E83FC3"/>
    <w:rsid w:val="00E84063"/>
    <w:rsid w:val="00E84A18"/>
    <w:rsid w:val="00E8546A"/>
    <w:rsid w:val="00E90E8F"/>
    <w:rsid w:val="00E935F6"/>
    <w:rsid w:val="00E96039"/>
    <w:rsid w:val="00EA2C30"/>
    <w:rsid w:val="00EB0F45"/>
    <w:rsid w:val="00EB7C2B"/>
    <w:rsid w:val="00EB7EF6"/>
    <w:rsid w:val="00EC09E7"/>
    <w:rsid w:val="00EC0A03"/>
    <w:rsid w:val="00EC3345"/>
    <w:rsid w:val="00EC6612"/>
    <w:rsid w:val="00EC68EB"/>
    <w:rsid w:val="00ED1883"/>
    <w:rsid w:val="00ED3A94"/>
    <w:rsid w:val="00ED425A"/>
    <w:rsid w:val="00ED4EF5"/>
    <w:rsid w:val="00EE10A7"/>
    <w:rsid w:val="00EE260F"/>
    <w:rsid w:val="00EE46F4"/>
    <w:rsid w:val="00EE4BBC"/>
    <w:rsid w:val="00EE6187"/>
    <w:rsid w:val="00EE6867"/>
    <w:rsid w:val="00EE728D"/>
    <w:rsid w:val="00EE7E1B"/>
    <w:rsid w:val="00EF1667"/>
    <w:rsid w:val="00EF291B"/>
    <w:rsid w:val="00EF6036"/>
    <w:rsid w:val="00F01B99"/>
    <w:rsid w:val="00F02186"/>
    <w:rsid w:val="00F055E5"/>
    <w:rsid w:val="00F10C00"/>
    <w:rsid w:val="00F15127"/>
    <w:rsid w:val="00F159B4"/>
    <w:rsid w:val="00F1697F"/>
    <w:rsid w:val="00F169B7"/>
    <w:rsid w:val="00F21BFB"/>
    <w:rsid w:val="00F23898"/>
    <w:rsid w:val="00F245BB"/>
    <w:rsid w:val="00F26729"/>
    <w:rsid w:val="00F31855"/>
    <w:rsid w:val="00F31FA6"/>
    <w:rsid w:val="00F3540B"/>
    <w:rsid w:val="00F43D9E"/>
    <w:rsid w:val="00F44089"/>
    <w:rsid w:val="00F4437D"/>
    <w:rsid w:val="00F44EEB"/>
    <w:rsid w:val="00F4693B"/>
    <w:rsid w:val="00F51A7A"/>
    <w:rsid w:val="00F53180"/>
    <w:rsid w:val="00F546EE"/>
    <w:rsid w:val="00F6066E"/>
    <w:rsid w:val="00F61F9E"/>
    <w:rsid w:val="00F62BCE"/>
    <w:rsid w:val="00F64627"/>
    <w:rsid w:val="00F65434"/>
    <w:rsid w:val="00F654AD"/>
    <w:rsid w:val="00F7169A"/>
    <w:rsid w:val="00F71A17"/>
    <w:rsid w:val="00F8245E"/>
    <w:rsid w:val="00F82E6B"/>
    <w:rsid w:val="00F84F79"/>
    <w:rsid w:val="00F856D2"/>
    <w:rsid w:val="00F93BEF"/>
    <w:rsid w:val="00F944CB"/>
    <w:rsid w:val="00F94B80"/>
    <w:rsid w:val="00F95992"/>
    <w:rsid w:val="00F9621E"/>
    <w:rsid w:val="00F9664B"/>
    <w:rsid w:val="00FA20C8"/>
    <w:rsid w:val="00FA2614"/>
    <w:rsid w:val="00FA43DE"/>
    <w:rsid w:val="00FA6C5C"/>
    <w:rsid w:val="00FA7E59"/>
    <w:rsid w:val="00FB1F98"/>
    <w:rsid w:val="00FB2F1A"/>
    <w:rsid w:val="00FB639C"/>
    <w:rsid w:val="00FB70DD"/>
    <w:rsid w:val="00FC07C5"/>
    <w:rsid w:val="00FC1EEC"/>
    <w:rsid w:val="00FC4A0F"/>
    <w:rsid w:val="00FC69A1"/>
    <w:rsid w:val="00FC7BF6"/>
    <w:rsid w:val="00FC7FDF"/>
    <w:rsid w:val="00FD2EB2"/>
    <w:rsid w:val="00FD521B"/>
    <w:rsid w:val="00FE0D73"/>
    <w:rsid w:val="00FE2EC2"/>
    <w:rsid w:val="00FE4409"/>
    <w:rsid w:val="00FE56D0"/>
    <w:rsid w:val="00FE76C0"/>
    <w:rsid w:val="00FE7976"/>
    <w:rsid w:val="00FF137E"/>
    <w:rsid w:val="00FF2F4A"/>
    <w:rsid w:val="1AA6BC83"/>
    <w:rsid w:val="1C272044"/>
    <w:rsid w:val="322767D6"/>
    <w:rsid w:val="35813D6C"/>
    <w:rsid w:val="39A4FAA8"/>
    <w:rsid w:val="3B9EB734"/>
    <w:rsid w:val="57D8812F"/>
    <w:rsid w:val="7553B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9B0F"/>
  <w15:chartTrackingRefBased/>
  <w15:docId w15:val="{26CDB588-9973-4B6D-8B2C-9885B4FC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6478E"/>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6B3080"/>
    <w:pPr>
      <w:ind w:left="720"/>
      <w:contextualSpacing/>
    </w:pPr>
  </w:style>
  <w:style w:type="character" w:styleId="Hyperlink">
    <w:name w:val="Hyperlink"/>
    <w:basedOn w:val="DefaultParagraphFont"/>
    <w:uiPriority w:val="99"/>
    <w:semiHidden/>
    <w:rsid w:val="00A64DA3"/>
    <w:rPr>
      <w:color w:val="0000FF" w:themeColor="hyperlink"/>
      <w:u w:val="single"/>
    </w:rPr>
  </w:style>
  <w:style w:type="character" w:styleId="UnresolvedMention">
    <w:name w:val="Unresolved Mention"/>
    <w:basedOn w:val="DefaultParagraphFont"/>
    <w:uiPriority w:val="99"/>
    <w:semiHidden/>
    <w:unhideWhenUsed/>
    <w:rsid w:val="00A64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325161">
      <w:bodyDiv w:val="1"/>
      <w:marLeft w:val="0"/>
      <w:marRight w:val="0"/>
      <w:marTop w:val="0"/>
      <w:marBottom w:val="0"/>
      <w:divBdr>
        <w:top w:val="none" w:sz="0" w:space="0" w:color="auto"/>
        <w:left w:val="none" w:sz="0" w:space="0" w:color="auto"/>
        <w:bottom w:val="none" w:sz="0" w:space="0" w:color="auto"/>
        <w:right w:val="none" w:sz="0" w:space="0" w:color="auto"/>
      </w:divBdr>
      <w:divsChild>
        <w:div w:id="885874355">
          <w:marLeft w:val="0"/>
          <w:marRight w:val="0"/>
          <w:marTop w:val="0"/>
          <w:marBottom w:val="0"/>
          <w:divBdr>
            <w:top w:val="none" w:sz="0" w:space="0" w:color="auto"/>
            <w:left w:val="none" w:sz="0" w:space="0" w:color="auto"/>
            <w:bottom w:val="none" w:sz="0" w:space="0" w:color="auto"/>
            <w:right w:val="none" w:sz="0" w:space="0" w:color="auto"/>
          </w:divBdr>
        </w:div>
        <w:div w:id="398401934">
          <w:marLeft w:val="0"/>
          <w:marRight w:val="0"/>
          <w:marTop w:val="0"/>
          <w:marBottom w:val="0"/>
          <w:divBdr>
            <w:top w:val="none" w:sz="0" w:space="0" w:color="auto"/>
            <w:left w:val="none" w:sz="0" w:space="0" w:color="auto"/>
            <w:bottom w:val="none" w:sz="0" w:space="0" w:color="auto"/>
            <w:right w:val="none" w:sz="0" w:space="0" w:color="auto"/>
          </w:divBdr>
        </w:div>
        <w:div w:id="1191381843">
          <w:marLeft w:val="0"/>
          <w:marRight w:val="0"/>
          <w:marTop w:val="0"/>
          <w:marBottom w:val="0"/>
          <w:divBdr>
            <w:top w:val="none" w:sz="0" w:space="0" w:color="auto"/>
            <w:left w:val="none" w:sz="0" w:space="0" w:color="auto"/>
            <w:bottom w:val="none" w:sz="0" w:space="0" w:color="auto"/>
            <w:right w:val="none" w:sz="0" w:space="0" w:color="auto"/>
          </w:divBdr>
        </w:div>
        <w:div w:id="29305566">
          <w:marLeft w:val="0"/>
          <w:marRight w:val="0"/>
          <w:marTop w:val="0"/>
          <w:marBottom w:val="0"/>
          <w:divBdr>
            <w:top w:val="none" w:sz="0" w:space="0" w:color="auto"/>
            <w:left w:val="none" w:sz="0" w:space="0" w:color="auto"/>
            <w:bottom w:val="none" w:sz="0" w:space="0" w:color="auto"/>
            <w:right w:val="none" w:sz="0" w:space="0" w:color="auto"/>
          </w:divBdr>
        </w:div>
      </w:divsChild>
    </w:div>
    <w:div w:id="607007113">
      <w:bodyDiv w:val="1"/>
      <w:marLeft w:val="0"/>
      <w:marRight w:val="0"/>
      <w:marTop w:val="0"/>
      <w:marBottom w:val="0"/>
      <w:divBdr>
        <w:top w:val="none" w:sz="0" w:space="0" w:color="auto"/>
        <w:left w:val="none" w:sz="0" w:space="0" w:color="auto"/>
        <w:bottom w:val="none" w:sz="0" w:space="0" w:color="auto"/>
        <w:right w:val="none" w:sz="0" w:space="0" w:color="auto"/>
      </w:divBdr>
      <w:divsChild>
        <w:div w:id="1073359715">
          <w:marLeft w:val="0"/>
          <w:marRight w:val="0"/>
          <w:marTop w:val="0"/>
          <w:marBottom w:val="360"/>
          <w:divBdr>
            <w:top w:val="none" w:sz="0" w:space="0" w:color="auto"/>
            <w:left w:val="none" w:sz="0" w:space="0" w:color="auto"/>
            <w:bottom w:val="none" w:sz="0" w:space="0" w:color="auto"/>
            <w:right w:val="none" w:sz="0" w:space="0" w:color="auto"/>
          </w:divBdr>
          <w:divsChild>
            <w:div w:id="1190527681">
              <w:marLeft w:val="0"/>
              <w:marRight w:val="0"/>
              <w:marTop w:val="0"/>
              <w:marBottom w:val="0"/>
              <w:divBdr>
                <w:top w:val="none" w:sz="0" w:space="0" w:color="auto"/>
                <w:left w:val="none" w:sz="0" w:space="0" w:color="auto"/>
                <w:bottom w:val="none" w:sz="0" w:space="0" w:color="auto"/>
                <w:right w:val="none" w:sz="0" w:space="0" w:color="auto"/>
              </w:divBdr>
              <w:divsChild>
                <w:div w:id="530726788">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single" w:sz="6" w:space="18" w:color="E6EBEF"/>
                        <w:left w:val="single" w:sz="6" w:space="18" w:color="E6EBEF"/>
                        <w:bottom w:val="single" w:sz="6" w:space="18" w:color="E6EBEF"/>
                        <w:right w:val="single" w:sz="6" w:space="18" w:color="E6EBEF"/>
                      </w:divBdr>
                      <w:divsChild>
                        <w:div w:id="614143754">
                          <w:marLeft w:val="0"/>
                          <w:marRight w:val="0"/>
                          <w:marTop w:val="0"/>
                          <w:marBottom w:val="300"/>
                          <w:divBdr>
                            <w:top w:val="none" w:sz="0" w:space="0" w:color="auto"/>
                            <w:left w:val="none" w:sz="0" w:space="0" w:color="auto"/>
                            <w:bottom w:val="none" w:sz="0" w:space="0" w:color="auto"/>
                            <w:right w:val="none" w:sz="0" w:space="0" w:color="auto"/>
                          </w:divBdr>
                        </w:div>
                        <w:div w:id="1627085076">
                          <w:marLeft w:val="0"/>
                          <w:marRight w:val="0"/>
                          <w:marTop w:val="0"/>
                          <w:marBottom w:val="0"/>
                          <w:divBdr>
                            <w:top w:val="none" w:sz="0" w:space="0" w:color="auto"/>
                            <w:left w:val="none" w:sz="0" w:space="0" w:color="auto"/>
                            <w:bottom w:val="none" w:sz="0" w:space="0" w:color="auto"/>
                            <w:right w:val="none" w:sz="0" w:space="0" w:color="auto"/>
                          </w:divBdr>
                          <w:divsChild>
                            <w:div w:id="157964310">
                              <w:marLeft w:val="0"/>
                              <w:marRight w:val="0"/>
                              <w:marTop w:val="0"/>
                              <w:marBottom w:val="0"/>
                              <w:divBdr>
                                <w:top w:val="none" w:sz="0" w:space="0" w:color="auto"/>
                                <w:left w:val="none" w:sz="0" w:space="0" w:color="auto"/>
                                <w:bottom w:val="none" w:sz="0" w:space="0" w:color="auto"/>
                                <w:right w:val="none" w:sz="0" w:space="0" w:color="auto"/>
                              </w:divBdr>
                              <w:divsChild>
                                <w:div w:id="258221944">
                                  <w:marLeft w:val="0"/>
                                  <w:marRight w:val="0"/>
                                  <w:marTop w:val="0"/>
                                  <w:marBottom w:val="0"/>
                                  <w:divBdr>
                                    <w:top w:val="none" w:sz="0" w:space="0" w:color="auto"/>
                                    <w:left w:val="none" w:sz="0" w:space="0" w:color="auto"/>
                                    <w:bottom w:val="none" w:sz="0" w:space="0" w:color="auto"/>
                                    <w:right w:val="none" w:sz="0" w:space="0" w:color="auto"/>
                                  </w:divBdr>
                                  <w:divsChild>
                                    <w:div w:id="1385831409">
                                      <w:marLeft w:val="0"/>
                                      <w:marRight w:val="0"/>
                                      <w:marTop w:val="0"/>
                                      <w:marBottom w:val="0"/>
                                      <w:divBdr>
                                        <w:top w:val="none" w:sz="0" w:space="0" w:color="auto"/>
                                        <w:left w:val="none" w:sz="0" w:space="0" w:color="auto"/>
                                        <w:bottom w:val="none" w:sz="0" w:space="0" w:color="auto"/>
                                        <w:right w:val="none" w:sz="0" w:space="0" w:color="auto"/>
                                      </w:divBdr>
                                      <w:divsChild>
                                        <w:div w:id="1523128023">
                                          <w:marLeft w:val="0"/>
                                          <w:marRight w:val="0"/>
                                          <w:marTop w:val="0"/>
                                          <w:marBottom w:val="300"/>
                                          <w:divBdr>
                                            <w:top w:val="none" w:sz="0" w:space="0" w:color="auto"/>
                                            <w:left w:val="none" w:sz="0" w:space="0" w:color="auto"/>
                                            <w:bottom w:val="none" w:sz="0" w:space="0" w:color="auto"/>
                                            <w:right w:val="none" w:sz="0" w:space="0" w:color="auto"/>
                                          </w:divBdr>
                                        </w:div>
                                        <w:div w:id="1801025059">
                                          <w:marLeft w:val="0"/>
                                          <w:marRight w:val="0"/>
                                          <w:marTop w:val="0"/>
                                          <w:marBottom w:val="300"/>
                                          <w:divBdr>
                                            <w:top w:val="none" w:sz="0" w:space="0" w:color="auto"/>
                                            <w:left w:val="none" w:sz="0" w:space="0" w:color="auto"/>
                                            <w:bottom w:val="none" w:sz="0" w:space="0" w:color="auto"/>
                                            <w:right w:val="none" w:sz="0" w:space="0" w:color="auto"/>
                                          </w:divBdr>
                                          <w:divsChild>
                                            <w:div w:id="1539589541">
                                              <w:marLeft w:val="0"/>
                                              <w:marRight w:val="0"/>
                                              <w:marTop w:val="0"/>
                                              <w:marBottom w:val="0"/>
                                              <w:divBdr>
                                                <w:top w:val="none" w:sz="0" w:space="0" w:color="auto"/>
                                                <w:left w:val="none" w:sz="0" w:space="0" w:color="auto"/>
                                                <w:bottom w:val="none" w:sz="0" w:space="0" w:color="auto"/>
                                                <w:right w:val="none" w:sz="0" w:space="0" w:color="auto"/>
                                              </w:divBdr>
                                              <w:divsChild>
                                                <w:div w:id="8861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4611">
                                  <w:marLeft w:val="0"/>
                                  <w:marRight w:val="0"/>
                                  <w:marTop w:val="0"/>
                                  <w:marBottom w:val="0"/>
                                  <w:divBdr>
                                    <w:top w:val="none" w:sz="0" w:space="0" w:color="auto"/>
                                    <w:left w:val="none" w:sz="0" w:space="0" w:color="auto"/>
                                    <w:bottom w:val="none" w:sz="0" w:space="0" w:color="auto"/>
                                    <w:right w:val="none" w:sz="0" w:space="0" w:color="auto"/>
                                  </w:divBdr>
                                  <w:divsChild>
                                    <w:div w:id="1973443214">
                                      <w:marLeft w:val="0"/>
                                      <w:marRight w:val="0"/>
                                      <w:marTop w:val="0"/>
                                      <w:marBottom w:val="0"/>
                                      <w:divBdr>
                                        <w:top w:val="none" w:sz="0" w:space="0" w:color="auto"/>
                                        <w:left w:val="none" w:sz="0" w:space="0" w:color="auto"/>
                                        <w:bottom w:val="none" w:sz="0" w:space="0" w:color="auto"/>
                                        <w:right w:val="none" w:sz="0" w:space="0" w:color="auto"/>
                                      </w:divBdr>
                                      <w:divsChild>
                                        <w:div w:id="1153832309">
                                          <w:marLeft w:val="0"/>
                                          <w:marRight w:val="0"/>
                                          <w:marTop w:val="0"/>
                                          <w:marBottom w:val="0"/>
                                          <w:divBdr>
                                            <w:top w:val="none" w:sz="0" w:space="0" w:color="auto"/>
                                            <w:left w:val="none" w:sz="0" w:space="0" w:color="auto"/>
                                            <w:bottom w:val="none" w:sz="0" w:space="0" w:color="auto"/>
                                            <w:right w:val="none" w:sz="0" w:space="0" w:color="auto"/>
                                          </w:divBdr>
                                          <w:divsChild>
                                            <w:div w:id="1458529082">
                                              <w:marLeft w:val="0"/>
                                              <w:marRight w:val="0"/>
                                              <w:marTop w:val="0"/>
                                              <w:marBottom w:val="0"/>
                                              <w:divBdr>
                                                <w:top w:val="none" w:sz="0" w:space="0" w:color="auto"/>
                                                <w:left w:val="none" w:sz="0" w:space="0" w:color="auto"/>
                                                <w:bottom w:val="none" w:sz="0" w:space="0" w:color="auto"/>
                                                <w:right w:val="none" w:sz="0" w:space="0" w:color="auto"/>
                                              </w:divBdr>
                                            </w:div>
                                          </w:divsChild>
                                        </w:div>
                                        <w:div w:id="1347906580">
                                          <w:marLeft w:val="0"/>
                                          <w:marRight w:val="0"/>
                                          <w:marTop w:val="0"/>
                                          <w:marBottom w:val="0"/>
                                          <w:divBdr>
                                            <w:top w:val="none" w:sz="0" w:space="0" w:color="auto"/>
                                            <w:left w:val="none" w:sz="0" w:space="0" w:color="auto"/>
                                            <w:bottom w:val="none" w:sz="0" w:space="0" w:color="auto"/>
                                            <w:right w:val="none" w:sz="0" w:space="0" w:color="auto"/>
                                          </w:divBdr>
                                          <w:divsChild>
                                            <w:div w:id="821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593">
                                  <w:marLeft w:val="0"/>
                                  <w:marRight w:val="0"/>
                                  <w:marTop w:val="0"/>
                                  <w:marBottom w:val="0"/>
                                  <w:divBdr>
                                    <w:top w:val="none" w:sz="0" w:space="0" w:color="auto"/>
                                    <w:left w:val="none" w:sz="0" w:space="0" w:color="auto"/>
                                    <w:bottom w:val="none" w:sz="0" w:space="0" w:color="auto"/>
                                    <w:right w:val="none" w:sz="0" w:space="0" w:color="auto"/>
                                  </w:divBdr>
                                  <w:divsChild>
                                    <w:div w:id="1943798133">
                                      <w:marLeft w:val="0"/>
                                      <w:marRight w:val="0"/>
                                      <w:marTop w:val="0"/>
                                      <w:marBottom w:val="0"/>
                                      <w:divBdr>
                                        <w:top w:val="none" w:sz="0" w:space="0" w:color="auto"/>
                                        <w:left w:val="none" w:sz="0" w:space="0" w:color="auto"/>
                                        <w:bottom w:val="none" w:sz="0" w:space="0" w:color="auto"/>
                                        <w:right w:val="none" w:sz="0" w:space="0" w:color="auto"/>
                                      </w:divBdr>
                                      <w:divsChild>
                                        <w:div w:id="2018382726">
                                          <w:marLeft w:val="0"/>
                                          <w:marRight w:val="0"/>
                                          <w:marTop w:val="0"/>
                                          <w:marBottom w:val="0"/>
                                          <w:divBdr>
                                            <w:top w:val="none" w:sz="0" w:space="0" w:color="auto"/>
                                            <w:left w:val="none" w:sz="0" w:space="0" w:color="auto"/>
                                            <w:bottom w:val="none" w:sz="0" w:space="0" w:color="auto"/>
                                            <w:right w:val="none" w:sz="0" w:space="0" w:color="auto"/>
                                          </w:divBdr>
                                          <w:divsChild>
                                            <w:div w:id="1303655277">
                                              <w:marLeft w:val="0"/>
                                              <w:marRight w:val="0"/>
                                              <w:marTop w:val="0"/>
                                              <w:marBottom w:val="0"/>
                                              <w:divBdr>
                                                <w:top w:val="none" w:sz="0" w:space="0" w:color="auto"/>
                                                <w:left w:val="none" w:sz="0" w:space="0" w:color="auto"/>
                                                <w:bottom w:val="none" w:sz="0" w:space="0" w:color="auto"/>
                                                <w:right w:val="none" w:sz="0" w:space="0" w:color="auto"/>
                                              </w:divBdr>
                                            </w:div>
                                          </w:divsChild>
                                        </w:div>
                                        <w:div w:id="1568689127">
                                          <w:marLeft w:val="0"/>
                                          <w:marRight w:val="0"/>
                                          <w:marTop w:val="0"/>
                                          <w:marBottom w:val="0"/>
                                          <w:divBdr>
                                            <w:top w:val="none" w:sz="0" w:space="0" w:color="auto"/>
                                            <w:left w:val="none" w:sz="0" w:space="0" w:color="auto"/>
                                            <w:bottom w:val="none" w:sz="0" w:space="0" w:color="auto"/>
                                            <w:right w:val="none" w:sz="0" w:space="0" w:color="auto"/>
                                          </w:divBdr>
                                          <w:divsChild>
                                            <w:div w:id="1123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770">
                                  <w:marLeft w:val="0"/>
                                  <w:marRight w:val="0"/>
                                  <w:marTop w:val="0"/>
                                  <w:marBottom w:val="0"/>
                                  <w:divBdr>
                                    <w:top w:val="none" w:sz="0" w:space="0" w:color="auto"/>
                                    <w:left w:val="none" w:sz="0" w:space="0" w:color="auto"/>
                                    <w:bottom w:val="none" w:sz="0" w:space="0" w:color="auto"/>
                                    <w:right w:val="none" w:sz="0" w:space="0" w:color="auto"/>
                                  </w:divBdr>
                                  <w:divsChild>
                                    <w:div w:id="164713615">
                                      <w:marLeft w:val="0"/>
                                      <w:marRight w:val="0"/>
                                      <w:marTop w:val="0"/>
                                      <w:marBottom w:val="0"/>
                                      <w:divBdr>
                                        <w:top w:val="none" w:sz="0" w:space="0" w:color="auto"/>
                                        <w:left w:val="none" w:sz="0" w:space="0" w:color="auto"/>
                                        <w:bottom w:val="none" w:sz="0" w:space="0" w:color="auto"/>
                                        <w:right w:val="none" w:sz="0" w:space="0" w:color="auto"/>
                                      </w:divBdr>
                                      <w:divsChild>
                                        <w:div w:id="1224025193">
                                          <w:marLeft w:val="0"/>
                                          <w:marRight w:val="0"/>
                                          <w:marTop w:val="0"/>
                                          <w:marBottom w:val="0"/>
                                          <w:divBdr>
                                            <w:top w:val="none" w:sz="0" w:space="0" w:color="auto"/>
                                            <w:left w:val="none" w:sz="0" w:space="0" w:color="auto"/>
                                            <w:bottom w:val="none" w:sz="0" w:space="0" w:color="auto"/>
                                            <w:right w:val="none" w:sz="0" w:space="0" w:color="auto"/>
                                          </w:divBdr>
                                          <w:divsChild>
                                            <w:div w:id="937835743">
                                              <w:marLeft w:val="0"/>
                                              <w:marRight w:val="0"/>
                                              <w:marTop w:val="0"/>
                                              <w:marBottom w:val="0"/>
                                              <w:divBdr>
                                                <w:top w:val="none" w:sz="0" w:space="0" w:color="auto"/>
                                                <w:left w:val="none" w:sz="0" w:space="0" w:color="auto"/>
                                                <w:bottom w:val="none" w:sz="0" w:space="0" w:color="auto"/>
                                                <w:right w:val="none" w:sz="0" w:space="0" w:color="auto"/>
                                              </w:divBdr>
                                            </w:div>
                                          </w:divsChild>
                                        </w:div>
                                        <w:div w:id="1611738078">
                                          <w:marLeft w:val="0"/>
                                          <w:marRight w:val="0"/>
                                          <w:marTop w:val="0"/>
                                          <w:marBottom w:val="0"/>
                                          <w:divBdr>
                                            <w:top w:val="none" w:sz="0" w:space="0" w:color="auto"/>
                                            <w:left w:val="none" w:sz="0" w:space="0" w:color="auto"/>
                                            <w:bottom w:val="none" w:sz="0" w:space="0" w:color="auto"/>
                                            <w:right w:val="none" w:sz="0" w:space="0" w:color="auto"/>
                                          </w:divBdr>
                                          <w:divsChild>
                                            <w:div w:id="14837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6510">
                                  <w:marLeft w:val="0"/>
                                  <w:marRight w:val="0"/>
                                  <w:marTop w:val="0"/>
                                  <w:marBottom w:val="0"/>
                                  <w:divBdr>
                                    <w:top w:val="none" w:sz="0" w:space="0" w:color="auto"/>
                                    <w:left w:val="none" w:sz="0" w:space="0" w:color="auto"/>
                                    <w:bottom w:val="none" w:sz="0" w:space="0" w:color="auto"/>
                                    <w:right w:val="none" w:sz="0" w:space="0" w:color="auto"/>
                                  </w:divBdr>
                                  <w:divsChild>
                                    <w:div w:id="287931168">
                                      <w:marLeft w:val="0"/>
                                      <w:marRight w:val="0"/>
                                      <w:marTop w:val="0"/>
                                      <w:marBottom w:val="0"/>
                                      <w:divBdr>
                                        <w:top w:val="none" w:sz="0" w:space="0" w:color="auto"/>
                                        <w:left w:val="none" w:sz="0" w:space="0" w:color="auto"/>
                                        <w:bottom w:val="none" w:sz="0" w:space="0" w:color="auto"/>
                                        <w:right w:val="none" w:sz="0" w:space="0" w:color="auto"/>
                                      </w:divBdr>
                                      <w:divsChild>
                                        <w:div w:id="1538278639">
                                          <w:marLeft w:val="0"/>
                                          <w:marRight w:val="0"/>
                                          <w:marTop w:val="0"/>
                                          <w:marBottom w:val="0"/>
                                          <w:divBdr>
                                            <w:top w:val="none" w:sz="0" w:space="0" w:color="auto"/>
                                            <w:left w:val="none" w:sz="0" w:space="0" w:color="auto"/>
                                            <w:bottom w:val="none" w:sz="0" w:space="0" w:color="auto"/>
                                            <w:right w:val="none" w:sz="0" w:space="0" w:color="auto"/>
                                          </w:divBdr>
                                          <w:divsChild>
                                            <w:div w:id="95642043">
                                              <w:marLeft w:val="0"/>
                                              <w:marRight w:val="0"/>
                                              <w:marTop w:val="0"/>
                                              <w:marBottom w:val="0"/>
                                              <w:divBdr>
                                                <w:top w:val="none" w:sz="0" w:space="0" w:color="auto"/>
                                                <w:left w:val="none" w:sz="0" w:space="0" w:color="auto"/>
                                                <w:bottom w:val="none" w:sz="0" w:space="0" w:color="auto"/>
                                                <w:right w:val="none" w:sz="0" w:space="0" w:color="auto"/>
                                              </w:divBdr>
                                            </w:div>
                                          </w:divsChild>
                                        </w:div>
                                        <w:div w:id="1064986511">
                                          <w:marLeft w:val="0"/>
                                          <w:marRight w:val="0"/>
                                          <w:marTop w:val="0"/>
                                          <w:marBottom w:val="0"/>
                                          <w:divBdr>
                                            <w:top w:val="none" w:sz="0" w:space="0" w:color="auto"/>
                                            <w:left w:val="none" w:sz="0" w:space="0" w:color="auto"/>
                                            <w:bottom w:val="none" w:sz="0" w:space="0" w:color="auto"/>
                                            <w:right w:val="none" w:sz="0" w:space="0" w:color="auto"/>
                                          </w:divBdr>
                                          <w:divsChild>
                                            <w:div w:id="4303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19">
                                  <w:marLeft w:val="0"/>
                                  <w:marRight w:val="0"/>
                                  <w:marTop w:val="0"/>
                                  <w:marBottom w:val="0"/>
                                  <w:divBdr>
                                    <w:top w:val="none" w:sz="0" w:space="0" w:color="auto"/>
                                    <w:left w:val="none" w:sz="0" w:space="0" w:color="auto"/>
                                    <w:bottom w:val="none" w:sz="0" w:space="0" w:color="auto"/>
                                    <w:right w:val="none" w:sz="0" w:space="0" w:color="auto"/>
                                  </w:divBdr>
                                  <w:divsChild>
                                    <w:div w:id="829174021">
                                      <w:marLeft w:val="0"/>
                                      <w:marRight w:val="0"/>
                                      <w:marTop w:val="0"/>
                                      <w:marBottom w:val="0"/>
                                      <w:divBdr>
                                        <w:top w:val="none" w:sz="0" w:space="0" w:color="auto"/>
                                        <w:left w:val="none" w:sz="0" w:space="0" w:color="auto"/>
                                        <w:bottom w:val="none" w:sz="0" w:space="0" w:color="auto"/>
                                        <w:right w:val="none" w:sz="0" w:space="0" w:color="auto"/>
                                      </w:divBdr>
                                      <w:divsChild>
                                        <w:div w:id="380636505">
                                          <w:marLeft w:val="0"/>
                                          <w:marRight w:val="0"/>
                                          <w:marTop w:val="0"/>
                                          <w:marBottom w:val="0"/>
                                          <w:divBdr>
                                            <w:top w:val="none" w:sz="0" w:space="0" w:color="auto"/>
                                            <w:left w:val="none" w:sz="0" w:space="0" w:color="auto"/>
                                            <w:bottom w:val="none" w:sz="0" w:space="0" w:color="auto"/>
                                            <w:right w:val="none" w:sz="0" w:space="0" w:color="auto"/>
                                          </w:divBdr>
                                          <w:divsChild>
                                            <w:div w:id="1610891432">
                                              <w:marLeft w:val="0"/>
                                              <w:marRight w:val="0"/>
                                              <w:marTop w:val="0"/>
                                              <w:marBottom w:val="0"/>
                                              <w:divBdr>
                                                <w:top w:val="none" w:sz="0" w:space="0" w:color="auto"/>
                                                <w:left w:val="none" w:sz="0" w:space="0" w:color="auto"/>
                                                <w:bottom w:val="none" w:sz="0" w:space="0" w:color="auto"/>
                                                <w:right w:val="none" w:sz="0" w:space="0" w:color="auto"/>
                                              </w:divBdr>
                                            </w:div>
                                          </w:divsChild>
                                        </w:div>
                                        <w:div w:id="1572035605">
                                          <w:marLeft w:val="0"/>
                                          <w:marRight w:val="0"/>
                                          <w:marTop w:val="0"/>
                                          <w:marBottom w:val="0"/>
                                          <w:divBdr>
                                            <w:top w:val="none" w:sz="0" w:space="0" w:color="auto"/>
                                            <w:left w:val="none" w:sz="0" w:space="0" w:color="auto"/>
                                            <w:bottom w:val="none" w:sz="0" w:space="0" w:color="auto"/>
                                            <w:right w:val="none" w:sz="0" w:space="0" w:color="auto"/>
                                          </w:divBdr>
                                          <w:divsChild>
                                            <w:div w:id="2103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4632">
                                  <w:marLeft w:val="0"/>
                                  <w:marRight w:val="0"/>
                                  <w:marTop w:val="0"/>
                                  <w:marBottom w:val="0"/>
                                  <w:divBdr>
                                    <w:top w:val="none" w:sz="0" w:space="0" w:color="auto"/>
                                    <w:left w:val="none" w:sz="0" w:space="0" w:color="auto"/>
                                    <w:bottom w:val="none" w:sz="0" w:space="0" w:color="auto"/>
                                    <w:right w:val="none" w:sz="0" w:space="0" w:color="auto"/>
                                  </w:divBdr>
                                  <w:divsChild>
                                    <w:div w:id="1552762648">
                                      <w:marLeft w:val="0"/>
                                      <w:marRight w:val="0"/>
                                      <w:marTop w:val="0"/>
                                      <w:marBottom w:val="0"/>
                                      <w:divBdr>
                                        <w:top w:val="none" w:sz="0" w:space="0" w:color="auto"/>
                                        <w:left w:val="none" w:sz="0" w:space="0" w:color="auto"/>
                                        <w:bottom w:val="none" w:sz="0" w:space="0" w:color="auto"/>
                                        <w:right w:val="none" w:sz="0" w:space="0" w:color="auto"/>
                                      </w:divBdr>
                                      <w:divsChild>
                                        <w:div w:id="1174800918">
                                          <w:marLeft w:val="0"/>
                                          <w:marRight w:val="0"/>
                                          <w:marTop w:val="0"/>
                                          <w:marBottom w:val="0"/>
                                          <w:divBdr>
                                            <w:top w:val="none" w:sz="0" w:space="0" w:color="auto"/>
                                            <w:left w:val="none" w:sz="0" w:space="0" w:color="auto"/>
                                            <w:bottom w:val="none" w:sz="0" w:space="0" w:color="auto"/>
                                            <w:right w:val="none" w:sz="0" w:space="0" w:color="auto"/>
                                          </w:divBdr>
                                          <w:divsChild>
                                            <w:div w:id="1729452780">
                                              <w:marLeft w:val="0"/>
                                              <w:marRight w:val="0"/>
                                              <w:marTop w:val="0"/>
                                              <w:marBottom w:val="0"/>
                                              <w:divBdr>
                                                <w:top w:val="none" w:sz="0" w:space="0" w:color="auto"/>
                                                <w:left w:val="none" w:sz="0" w:space="0" w:color="auto"/>
                                                <w:bottom w:val="none" w:sz="0" w:space="0" w:color="auto"/>
                                                <w:right w:val="none" w:sz="0" w:space="0" w:color="auto"/>
                                              </w:divBdr>
                                            </w:div>
                                          </w:divsChild>
                                        </w:div>
                                        <w:div w:id="244530536">
                                          <w:marLeft w:val="0"/>
                                          <w:marRight w:val="0"/>
                                          <w:marTop w:val="0"/>
                                          <w:marBottom w:val="0"/>
                                          <w:divBdr>
                                            <w:top w:val="none" w:sz="0" w:space="0" w:color="auto"/>
                                            <w:left w:val="none" w:sz="0" w:space="0" w:color="auto"/>
                                            <w:bottom w:val="none" w:sz="0" w:space="0" w:color="auto"/>
                                            <w:right w:val="none" w:sz="0" w:space="0" w:color="auto"/>
                                          </w:divBdr>
                                          <w:divsChild>
                                            <w:div w:id="2083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2208">
          <w:marLeft w:val="0"/>
          <w:marRight w:val="0"/>
          <w:marTop w:val="0"/>
          <w:marBottom w:val="360"/>
          <w:divBdr>
            <w:top w:val="single" w:sz="6" w:space="0" w:color="E6EBEF"/>
            <w:left w:val="single" w:sz="6" w:space="0" w:color="E6EBEF"/>
            <w:bottom w:val="single" w:sz="6" w:space="0" w:color="E6EBEF"/>
            <w:right w:val="single" w:sz="6" w:space="0" w:color="E6EBEF"/>
          </w:divBdr>
          <w:divsChild>
            <w:div w:id="1670324873">
              <w:marLeft w:val="0"/>
              <w:marRight w:val="0"/>
              <w:marTop w:val="0"/>
              <w:marBottom w:val="0"/>
              <w:divBdr>
                <w:top w:val="none" w:sz="0" w:space="0" w:color="auto"/>
                <w:left w:val="none" w:sz="0" w:space="0" w:color="auto"/>
                <w:bottom w:val="none" w:sz="0" w:space="0" w:color="auto"/>
                <w:right w:val="none" w:sz="0" w:space="0" w:color="auto"/>
              </w:divBdr>
              <w:divsChild>
                <w:div w:id="32703474">
                  <w:marLeft w:val="0"/>
                  <w:marRight w:val="0"/>
                  <w:marTop w:val="0"/>
                  <w:marBottom w:val="0"/>
                  <w:divBdr>
                    <w:top w:val="none" w:sz="0" w:space="0" w:color="auto"/>
                    <w:left w:val="none" w:sz="0" w:space="0" w:color="auto"/>
                    <w:bottom w:val="none" w:sz="0" w:space="0" w:color="auto"/>
                    <w:right w:val="none" w:sz="0" w:space="0" w:color="auto"/>
                  </w:divBdr>
                  <w:divsChild>
                    <w:div w:id="1041246091">
                      <w:marLeft w:val="0"/>
                      <w:marRight w:val="0"/>
                      <w:marTop w:val="0"/>
                      <w:marBottom w:val="0"/>
                      <w:divBdr>
                        <w:top w:val="none" w:sz="0" w:space="0" w:color="auto"/>
                        <w:left w:val="none" w:sz="0" w:space="0" w:color="auto"/>
                        <w:bottom w:val="none" w:sz="0" w:space="0" w:color="auto"/>
                        <w:right w:val="none" w:sz="0" w:space="0" w:color="auto"/>
                      </w:divBdr>
                      <w:divsChild>
                        <w:div w:id="341276598">
                          <w:marLeft w:val="0"/>
                          <w:marRight w:val="0"/>
                          <w:marTop w:val="0"/>
                          <w:marBottom w:val="0"/>
                          <w:divBdr>
                            <w:top w:val="none" w:sz="0" w:space="0" w:color="auto"/>
                            <w:left w:val="none" w:sz="0" w:space="0" w:color="auto"/>
                            <w:bottom w:val="none" w:sz="0" w:space="0" w:color="auto"/>
                            <w:right w:val="none" w:sz="0" w:space="0" w:color="auto"/>
                          </w:divBdr>
                        </w:div>
                      </w:divsChild>
                    </w:div>
                    <w:div w:id="955217621">
                      <w:marLeft w:val="0"/>
                      <w:marRight w:val="0"/>
                      <w:marTop w:val="0"/>
                      <w:marBottom w:val="0"/>
                      <w:divBdr>
                        <w:top w:val="none" w:sz="0" w:space="0" w:color="auto"/>
                        <w:left w:val="none" w:sz="0" w:space="0" w:color="auto"/>
                        <w:bottom w:val="none" w:sz="0" w:space="0" w:color="auto"/>
                        <w:right w:val="none" w:sz="0" w:space="0" w:color="auto"/>
                      </w:divBdr>
                      <w:divsChild>
                        <w:div w:id="481578354">
                          <w:marLeft w:val="0"/>
                          <w:marRight w:val="0"/>
                          <w:marTop w:val="0"/>
                          <w:marBottom w:val="0"/>
                          <w:divBdr>
                            <w:top w:val="none" w:sz="0" w:space="0" w:color="auto"/>
                            <w:left w:val="none" w:sz="0" w:space="0" w:color="auto"/>
                            <w:bottom w:val="none" w:sz="0" w:space="0" w:color="auto"/>
                            <w:right w:val="none" w:sz="0" w:space="0" w:color="auto"/>
                          </w:divBdr>
                        </w:div>
                      </w:divsChild>
                    </w:div>
                    <w:div w:id="1207716806">
                      <w:marLeft w:val="0"/>
                      <w:marRight w:val="0"/>
                      <w:marTop w:val="0"/>
                      <w:marBottom w:val="0"/>
                      <w:divBdr>
                        <w:top w:val="none" w:sz="0" w:space="0" w:color="auto"/>
                        <w:left w:val="none" w:sz="0" w:space="0" w:color="auto"/>
                        <w:bottom w:val="none" w:sz="0" w:space="0" w:color="auto"/>
                        <w:right w:val="none" w:sz="0" w:space="0" w:color="auto"/>
                      </w:divBdr>
                      <w:divsChild>
                        <w:div w:id="1848209925">
                          <w:marLeft w:val="0"/>
                          <w:marRight w:val="0"/>
                          <w:marTop w:val="0"/>
                          <w:marBottom w:val="0"/>
                          <w:divBdr>
                            <w:top w:val="none" w:sz="0" w:space="0" w:color="auto"/>
                            <w:left w:val="none" w:sz="0" w:space="0" w:color="auto"/>
                            <w:bottom w:val="none" w:sz="0" w:space="0" w:color="auto"/>
                            <w:right w:val="none" w:sz="0" w:space="0" w:color="auto"/>
                          </w:divBdr>
                        </w:div>
                      </w:divsChild>
                    </w:div>
                    <w:div w:id="1665667573">
                      <w:marLeft w:val="0"/>
                      <w:marRight w:val="0"/>
                      <w:marTop w:val="0"/>
                      <w:marBottom w:val="0"/>
                      <w:divBdr>
                        <w:top w:val="none" w:sz="0" w:space="0" w:color="auto"/>
                        <w:left w:val="none" w:sz="0" w:space="0" w:color="auto"/>
                        <w:bottom w:val="none" w:sz="0" w:space="0" w:color="auto"/>
                        <w:right w:val="none" w:sz="0" w:space="0" w:color="auto"/>
                      </w:divBdr>
                      <w:divsChild>
                        <w:div w:id="2074816741">
                          <w:marLeft w:val="0"/>
                          <w:marRight w:val="0"/>
                          <w:marTop w:val="0"/>
                          <w:marBottom w:val="0"/>
                          <w:divBdr>
                            <w:top w:val="none" w:sz="0" w:space="0" w:color="auto"/>
                            <w:left w:val="none" w:sz="0" w:space="0" w:color="auto"/>
                            <w:bottom w:val="none" w:sz="0" w:space="0" w:color="auto"/>
                            <w:right w:val="none" w:sz="0" w:space="0" w:color="auto"/>
                          </w:divBdr>
                        </w:div>
                      </w:divsChild>
                    </w:div>
                    <w:div w:id="1310670970">
                      <w:marLeft w:val="0"/>
                      <w:marRight w:val="0"/>
                      <w:marTop w:val="0"/>
                      <w:marBottom w:val="0"/>
                      <w:divBdr>
                        <w:top w:val="none" w:sz="0" w:space="0" w:color="auto"/>
                        <w:left w:val="none" w:sz="0" w:space="0" w:color="auto"/>
                        <w:bottom w:val="none" w:sz="0" w:space="0" w:color="auto"/>
                        <w:right w:val="none" w:sz="0" w:space="0" w:color="auto"/>
                      </w:divBdr>
                      <w:divsChild>
                        <w:div w:id="1939176332">
                          <w:marLeft w:val="0"/>
                          <w:marRight w:val="0"/>
                          <w:marTop w:val="0"/>
                          <w:marBottom w:val="0"/>
                          <w:divBdr>
                            <w:top w:val="none" w:sz="0" w:space="0" w:color="auto"/>
                            <w:left w:val="none" w:sz="0" w:space="0" w:color="auto"/>
                            <w:bottom w:val="none" w:sz="0" w:space="0" w:color="auto"/>
                            <w:right w:val="none" w:sz="0" w:space="0" w:color="auto"/>
                          </w:divBdr>
                        </w:div>
                      </w:divsChild>
                    </w:div>
                    <w:div w:id="1505129418">
                      <w:marLeft w:val="0"/>
                      <w:marRight w:val="0"/>
                      <w:marTop w:val="0"/>
                      <w:marBottom w:val="0"/>
                      <w:divBdr>
                        <w:top w:val="none" w:sz="0" w:space="0" w:color="auto"/>
                        <w:left w:val="none" w:sz="0" w:space="0" w:color="auto"/>
                        <w:bottom w:val="none" w:sz="0" w:space="0" w:color="auto"/>
                        <w:right w:val="none" w:sz="0" w:space="0" w:color="auto"/>
                      </w:divBdr>
                      <w:divsChild>
                        <w:div w:id="477040882">
                          <w:marLeft w:val="0"/>
                          <w:marRight w:val="0"/>
                          <w:marTop w:val="0"/>
                          <w:marBottom w:val="0"/>
                          <w:divBdr>
                            <w:top w:val="none" w:sz="0" w:space="0" w:color="auto"/>
                            <w:left w:val="none" w:sz="0" w:space="0" w:color="auto"/>
                            <w:bottom w:val="none" w:sz="0" w:space="0" w:color="auto"/>
                            <w:right w:val="none" w:sz="0" w:space="0" w:color="auto"/>
                          </w:divBdr>
                        </w:div>
                        <w:div w:id="353729620">
                          <w:marLeft w:val="0"/>
                          <w:marRight w:val="0"/>
                          <w:marTop w:val="0"/>
                          <w:marBottom w:val="0"/>
                          <w:divBdr>
                            <w:top w:val="none" w:sz="0" w:space="0" w:color="auto"/>
                            <w:left w:val="none" w:sz="0" w:space="0" w:color="auto"/>
                            <w:bottom w:val="none" w:sz="0" w:space="0" w:color="auto"/>
                            <w:right w:val="none" w:sz="0" w:space="0" w:color="auto"/>
                          </w:divBdr>
                        </w:div>
                      </w:divsChild>
                    </w:div>
                    <w:div w:id="496967488">
                      <w:marLeft w:val="0"/>
                      <w:marRight w:val="0"/>
                      <w:marTop w:val="0"/>
                      <w:marBottom w:val="0"/>
                      <w:divBdr>
                        <w:top w:val="none" w:sz="0" w:space="0" w:color="auto"/>
                        <w:left w:val="none" w:sz="0" w:space="0" w:color="auto"/>
                        <w:bottom w:val="none" w:sz="0" w:space="0" w:color="auto"/>
                        <w:right w:val="none" w:sz="0" w:space="0" w:color="auto"/>
                      </w:divBdr>
                      <w:divsChild>
                        <w:div w:id="1092555338">
                          <w:marLeft w:val="0"/>
                          <w:marRight w:val="0"/>
                          <w:marTop w:val="0"/>
                          <w:marBottom w:val="0"/>
                          <w:divBdr>
                            <w:top w:val="none" w:sz="0" w:space="0" w:color="auto"/>
                            <w:left w:val="none" w:sz="0" w:space="0" w:color="auto"/>
                            <w:bottom w:val="none" w:sz="0" w:space="0" w:color="auto"/>
                            <w:right w:val="none" w:sz="0" w:space="0" w:color="auto"/>
                          </w:divBdr>
                        </w:div>
                      </w:divsChild>
                    </w:div>
                    <w:div w:id="2133284523">
                      <w:marLeft w:val="0"/>
                      <w:marRight w:val="0"/>
                      <w:marTop w:val="0"/>
                      <w:marBottom w:val="0"/>
                      <w:divBdr>
                        <w:top w:val="none" w:sz="0" w:space="0" w:color="auto"/>
                        <w:left w:val="none" w:sz="0" w:space="0" w:color="auto"/>
                        <w:bottom w:val="none" w:sz="0" w:space="0" w:color="auto"/>
                        <w:right w:val="none" w:sz="0" w:space="0" w:color="auto"/>
                      </w:divBdr>
                      <w:divsChild>
                        <w:div w:id="2088379581">
                          <w:marLeft w:val="0"/>
                          <w:marRight w:val="0"/>
                          <w:marTop w:val="0"/>
                          <w:marBottom w:val="0"/>
                          <w:divBdr>
                            <w:top w:val="none" w:sz="0" w:space="0" w:color="auto"/>
                            <w:left w:val="none" w:sz="0" w:space="0" w:color="auto"/>
                            <w:bottom w:val="none" w:sz="0" w:space="0" w:color="auto"/>
                            <w:right w:val="none" w:sz="0" w:space="0" w:color="auto"/>
                          </w:divBdr>
                        </w:div>
                      </w:divsChild>
                    </w:div>
                    <w:div w:id="950287217">
                      <w:marLeft w:val="0"/>
                      <w:marRight w:val="0"/>
                      <w:marTop w:val="0"/>
                      <w:marBottom w:val="0"/>
                      <w:divBdr>
                        <w:top w:val="none" w:sz="0" w:space="0" w:color="auto"/>
                        <w:left w:val="none" w:sz="0" w:space="0" w:color="auto"/>
                        <w:bottom w:val="none" w:sz="0" w:space="0" w:color="auto"/>
                        <w:right w:val="none" w:sz="0" w:space="0" w:color="auto"/>
                      </w:divBdr>
                      <w:divsChild>
                        <w:div w:id="39984311">
                          <w:marLeft w:val="0"/>
                          <w:marRight w:val="0"/>
                          <w:marTop w:val="0"/>
                          <w:marBottom w:val="0"/>
                          <w:divBdr>
                            <w:top w:val="none" w:sz="0" w:space="0" w:color="auto"/>
                            <w:left w:val="none" w:sz="0" w:space="0" w:color="auto"/>
                            <w:bottom w:val="none" w:sz="0" w:space="0" w:color="auto"/>
                            <w:right w:val="none" w:sz="0" w:space="0" w:color="auto"/>
                          </w:divBdr>
                        </w:div>
                      </w:divsChild>
                    </w:div>
                    <w:div w:id="874462010">
                      <w:marLeft w:val="0"/>
                      <w:marRight w:val="0"/>
                      <w:marTop w:val="0"/>
                      <w:marBottom w:val="0"/>
                      <w:divBdr>
                        <w:top w:val="none" w:sz="0" w:space="0" w:color="auto"/>
                        <w:left w:val="none" w:sz="0" w:space="0" w:color="auto"/>
                        <w:bottom w:val="none" w:sz="0" w:space="0" w:color="auto"/>
                        <w:right w:val="none" w:sz="0" w:space="0" w:color="auto"/>
                      </w:divBdr>
                      <w:divsChild>
                        <w:div w:id="2015454782">
                          <w:marLeft w:val="0"/>
                          <w:marRight w:val="0"/>
                          <w:marTop w:val="0"/>
                          <w:marBottom w:val="0"/>
                          <w:divBdr>
                            <w:top w:val="none" w:sz="0" w:space="0" w:color="auto"/>
                            <w:left w:val="none" w:sz="0" w:space="0" w:color="auto"/>
                            <w:bottom w:val="none" w:sz="0" w:space="0" w:color="auto"/>
                            <w:right w:val="none" w:sz="0" w:space="0" w:color="auto"/>
                          </w:divBdr>
                        </w:div>
                        <w:div w:id="162937701">
                          <w:marLeft w:val="0"/>
                          <w:marRight w:val="0"/>
                          <w:marTop w:val="0"/>
                          <w:marBottom w:val="0"/>
                          <w:divBdr>
                            <w:top w:val="none" w:sz="0" w:space="0" w:color="auto"/>
                            <w:left w:val="none" w:sz="0" w:space="0" w:color="auto"/>
                            <w:bottom w:val="none" w:sz="0" w:space="0" w:color="auto"/>
                            <w:right w:val="none" w:sz="0" w:space="0" w:color="auto"/>
                          </w:divBdr>
                        </w:div>
                      </w:divsChild>
                    </w:div>
                    <w:div w:id="397172392">
                      <w:marLeft w:val="0"/>
                      <w:marRight w:val="0"/>
                      <w:marTop w:val="0"/>
                      <w:marBottom w:val="0"/>
                      <w:divBdr>
                        <w:top w:val="none" w:sz="0" w:space="0" w:color="auto"/>
                        <w:left w:val="none" w:sz="0" w:space="0" w:color="auto"/>
                        <w:bottom w:val="none" w:sz="0" w:space="0" w:color="auto"/>
                        <w:right w:val="none" w:sz="0" w:space="0" w:color="auto"/>
                      </w:divBdr>
                      <w:divsChild>
                        <w:div w:id="783884684">
                          <w:marLeft w:val="0"/>
                          <w:marRight w:val="0"/>
                          <w:marTop w:val="0"/>
                          <w:marBottom w:val="0"/>
                          <w:divBdr>
                            <w:top w:val="none" w:sz="0" w:space="0" w:color="auto"/>
                            <w:left w:val="none" w:sz="0" w:space="0" w:color="auto"/>
                            <w:bottom w:val="none" w:sz="0" w:space="0" w:color="auto"/>
                            <w:right w:val="none" w:sz="0" w:space="0" w:color="auto"/>
                          </w:divBdr>
                        </w:div>
                      </w:divsChild>
                    </w:div>
                    <w:div w:id="1222790678">
                      <w:marLeft w:val="0"/>
                      <w:marRight w:val="0"/>
                      <w:marTop w:val="0"/>
                      <w:marBottom w:val="0"/>
                      <w:divBdr>
                        <w:top w:val="none" w:sz="0" w:space="0" w:color="auto"/>
                        <w:left w:val="none" w:sz="0" w:space="0" w:color="auto"/>
                        <w:bottom w:val="none" w:sz="0" w:space="0" w:color="auto"/>
                        <w:right w:val="none" w:sz="0" w:space="0" w:color="auto"/>
                      </w:divBdr>
                      <w:divsChild>
                        <w:div w:id="1904368992">
                          <w:marLeft w:val="0"/>
                          <w:marRight w:val="0"/>
                          <w:marTop w:val="0"/>
                          <w:marBottom w:val="0"/>
                          <w:divBdr>
                            <w:top w:val="none" w:sz="0" w:space="0" w:color="auto"/>
                            <w:left w:val="none" w:sz="0" w:space="0" w:color="auto"/>
                            <w:bottom w:val="none" w:sz="0" w:space="0" w:color="auto"/>
                            <w:right w:val="none" w:sz="0" w:space="0" w:color="auto"/>
                          </w:divBdr>
                        </w:div>
                      </w:divsChild>
                    </w:div>
                    <w:div w:id="1594051011">
                      <w:marLeft w:val="0"/>
                      <w:marRight w:val="0"/>
                      <w:marTop w:val="0"/>
                      <w:marBottom w:val="0"/>
                      <w:divBdr>
                        <w:top w:val="none" w:sz="0" w:space="0" w:color="auto"/>
                        <w:left w:val="none" w:sz="0" w:space="0" w:color="auto"/>
                        <w:bottom w:val="none" w:sz="0" w:space="0" w:color="auto"/>
                        <w:right w:val="none" w:sz="0" w:space="0" w:color="auto"/>
                      </w:divBdr>
                      <w:divsChild>
                        <w:div w:id="1260676275">
                          <w:marLeft w:val="0"/>
                          <w:marRight w:val="0"/>
                          <w:marTop w:val="0"/>
                          <w:marBottom w:val="0"/>
                          <w:divBdr>
                            <w:top w:val="none" w:sz="0" w:space="0" w:color="auto"/>
                            <w:left w:val="none" w:sz="0" w:space="0" w:color="auto"/>
                            <w:bottom w:val="none" w:sz="0" w:space="0" w:color="auto"/>
                            <w:right w:val="none" w:sz="0" w:space="0" w:color="auto"/>
                          </w:divBdr>
                        </w:div>
                        <w:div w:id="1144272755">
                          <w:marLeft w:val="0"/>
                          <w:marRight w:val="0"/>
                          <w:marTop w:val="0"/>
                          <w:marBottom w:val="0"/>
                          <w:divBdr>
                            <w:top w:val="none" w:sz="0" w:space="0" w:color="auto"/>
                            <w:left w:val="none" w:sz="0" w:space="0" w:color="auto"/>
                            <w:bottom w:val="none" w:sz="0" w:space="0" w:color="auto"/>
                            <w:right w:val="none" w:sz="0" w:space="0" w:color="auto"/>
                          </w:divBdr>
                        </w:div>
                      </w:divsChild>
                    </w:div>
                    <w:div w:id="383674551">
                      <w:marLeft w:val="0"/>
                      <w:marRight w:val="0"/>
                      <w:marTop w:val="0"/>
                      <w:marBottom w:val="0"/>
                      <w:divBdr>
                        <w:top w:val="none" w:sz="0" w:space="0" w:color="auto"/>
                        <w:left w:val="none" w:sz="0" w:space="0" w:color="auto"/>
                        <w:bottom w:val="none" w:sz="0" w:space="0" w:color="auto"/>
                        <w:right w:val="none" w:sz="0" w:space="0" w:color="auto"/>
                      </w:divBdr>
                      <w:divsChild>
                        <w:div w:id="1221793724">
                          <w:marLeft w:val="0"/>
                          <w:marRight w:val="0"/>
                          <w:marTop w:val="0"/>
                          <w:marBottom w:val="0"/>
                          <w:divBdr>
                            <w:top w:val="none" w:sz="0" w:space="0" w:color="auto"/>
                            <w:left w:val="none" w:sz="0" w:space="0" w:color="auto"/>
                            <w:bottom w:val="none" w:sz="0" w:space="0" w:color="auto"/>
                            <w:right w:val="none" w:sz="0" w:space="0" w:color="auto"/>
                          </w:divBdr>
                        </w:div>
                      </w:divsChild>
                    </w:div>
                    <w:div w:id="1121068805">
                      <w:marLeft w:val="0"/>
                      <w:marRight w:val="0"/>
                      <w:marTop w:val="0"/>
                      <w:marBottom w:val="0"/>
                      <w:divBdr>
                        <w:top w:val="none" w:sz="0" w:space="0" w:color="auto"/>
                        <w:left w:val="none" w:sz="0" w:space="0" w:color="auto"/>
                        <w:bottom w:val="none" w:sz="0" w:space="0" w:color="auto"/>
                        <w:right w:val="none" w:sz="0" w:space="0" w:color="auto"/>
                      </w:divBdr>
                      <w:divsChild>
                        <w:div w:id="1377701067">
                          <w:marLeft w:val="0"/>
                          <w:marRight w:val="0"/>
                          <w:marTop w:val="0"/>
                          <w:marBottom w:val="0"/>
                          <w:divBdr>
                            <w:top w:val="none" w:sz="0" w:space="0" w:color="auto"/>
                            <w:left w:val="none" w:sz="0" w:space="0" w:color="auto"/>
                            <w:bottom w:val="none" w:sz="0" w:space="0" w:color="auto"/>
                            <w:right w:val="none" w:sz="0" w:space="0" w:color="auto"/>
                          </w:divBdr>
                        </w:div>
                      </w:divsChild>
                    </w:div>
                    <w:div w:id="1361206412">
                      <w:marLeft w:val="0"/>
                      <w:marRight w:val="0"/>
                      <w:marTop w:val="0"/>
                      <w:marBottom w:val="0"/>
                      <w:divBdr>
                        <w:top w:val="none" w:sz="0" w:space="0" w:color="auto"/>
                        <w:left w:val="none" w:sz="0" w:space="0" w:color="auto"/>
                        <w:bottom w:val="none" w:sz="0" w:space="0" w:color="auto"/>
                        <w:right w:val="none" w:sz="0" w:space="0" w:color="auto"/>
                      </w:divBdr>
                      <w:divsChild>
                        <w:div w:id="230433903">
                          <w:marLeft w:val="0"/>
                          <w:marRight w:val="0"/>
                          <w:marTop w:val="0"/>
                          <w:marBottom w:val="0"/>
                          <w:divBdr>
                            <w:top w:val="none" w:sz="0" w:space="0" w:color="auto"/>
                            <w:left w:val="none" w:sz="0" w:space="0" w:color="auto"/>
                            <w:bottom w:val="none" w:sz="0" w:space="0" w:color="auto"/>
                            <w:right w:val="none" w:sz="0" w:space="0" w:color="auto"/>
                          </w:divBdr>
                        </w:div>
                        <w:div w:id="937104227">
                          <w:marLeft w:val="0"/>
                          <w:marRight w:val="0"/>
                          <w:marTop w:val="0"/>
                          <w:marBottom w:val="0"/>
                          <w:divBdr>
                            <w:top w:val="none" w:sz="0" w:space="0" w:color="auto"/>
                            <w:left w:val="none" w:sz="0" w:space="0" w:color="auto"/>
                            <w:bottom w:val="none" w:sz="0" w:space="0" w:color="auto"/>
                            <w:right w:val="none" w:sz="0" w:space="0" w:color="auto"/>
                          </w:divBdr>
                        </w:div>
                      </w:divsChild>
                    </w:div>
                    <w:div w:id="557982630">
                      <w:marLeft w:val="0"/>
                      <w:marRight w:val="0"/>
                      <w:marTop w:val="0"/>
                      <w:marBottom w:val="0"/>
                      <w:divBdr>
                        <w:top w:val="none" w:sz="0" w:space="0" w:color="auto"/>
                        <w:left w:val="none" w:sz="0" w:space="0" w:color="auto"/>
                        <w:bottom w:val="none" w:sz="0" w:space="0" w:color="auto"/>
                        <w:right w:val="none" w:sz="0" w:space="0" w:color="auto"/>
                      </w:divBdr>
                      <w:divsChild>
                        <w:div w:id="103236513">
                          <w:marLeft w:val="0"/>
                          <w:marRight w:val="0"/>
                          <w:marTop w:val="0"/>
                          <w:marBottom w:val="0"/>
                          <w:divBdr>
                            <w:top w:val="none" w:sz="0" w:space="0" w:color="auto"/>
                            <w:left w:val="none" w:sz="0" w:space="0" w:color="auto"/>
                            <w:bottom w:val="none" w:sz="0" w:space="0" w:color="auto"/>
                            <w:right w:val="none" w:sz="0" w:space="0" w:color="auto"/>
                          </w:divBdr>
                        </w:div>
                      </w:divsChild>
                    </w:div>
                    <w:div w:id="1766266579">
                      <w:marLeft w:val="0"/>
                      <w:marRight w:val="0"/>
                      <w:marTop w:val="0"/>
                      <w:marBottom w:val="0"/>
                      <w:divBdr>
                        <w:top w:val="none" w:sz="0" w:space="0" w:color="auto"/>
                        <w:left w:val="none" w:sz="0" w:space="0" w:color="auto"/>
                        <w:bottom w:val="none" w:sz="0" w:space="0" w:color="auto"/>
                        <w:right w:val="none" w:sz="0" w:space="0" w:color="auto"/>
                      </w:divBdr>
                      <w:divsChild>
                        <w:div w:id="703209056">
                          <w:marLeft w:val="0"/>
                          <w:marRight w:val="0"/>
                          <w:marTop w:val="0"/>
                          <w:marBottom w:val="0"/>
                          <w:divBdr>
                            <w:top w:val="none" w:sz="0" w:space="0" w:color="auto"/>
                            <w:left w:val="none" w:sz="0" w:space="0" w:color="auto"/>
                            <w:bottom w:val="none" w:sz="0" w:space="0" w:color="auto"/>
                            <w:right w:val="none" w:sz="0" w:space="0" w:color="auto"/>
                          </w:divBdr>
                        </w:div>
                      </w:divsChild>
                    </w:div>
                    <w:div w:id="561912261">
                      <w:marLeft w:val="0"/>
                      <w:marRight w:val="0"/>
                      <w:marTop w:val="0"/>
                      <w:marBottom w:val="0"/>
                      <w:divBdr>
                        <w:top w:val="none" w:sz="0" w:space="0" w:color="auto"/>
                        <w:left w:val="none" w:sz="0" w:space="0" w:color="auto"/>
                        <w:bottom w:val="none" w:sz="0" w:space="0" w:color="auto"/>
                        <w:right w:val="none" w:sz="0" w:space="0" w:color="auto"/>
                      </w:divBdr>
                      <w:divsChild>
                        <w:div w:id="745107751">
                          <w:marLeft w:val="0"/>
                          <w:marRight w:val="0"/>
                          <w:marTop w:val="0"/>
                          <w:marBottom w:val="0"/>
                          <w:divBdr>
                            <w:top w:val="none" w:sz="0" w:space="0" w:color="auto"/>
                            <w:left w:val="none" w:sz="0" w:space="0" w:color="auto"/>
                            <w:bottom w:val="none" w:sz="0" w:space="0" w:color="auto"/>
                            <w:right w:val="none" w:sz="0" w:space="0" w:color="auto"/>
                          </w:divBdr>
                        </w:div>
                      </w:divsChild>
                    </w:div>
                    <w:div w:id="147283390">
                      <w:marLeft w:val="0"/>
                      <w:marRight w:val="0"/>
                      <w:marTop w:val="0"/>
                      <w:marBottom w:val="0"/>
                      <w:divBdr>
                        <w:top w:val="none" w:sz="0" w:space="0" w:color="auto"/>
                        <w:left w:val="none" w:sz="0" w:space="0" w:color="auto"/>
                        <w:bottom w:val="none" w:sz="0" w:space="0" w:color="auto"/>
                        <w:right w:val="none" w:sz="0" w:space="0" w:color="auto"/>
                      </w:divBdr>
                      <w:divsChild>
                        <w:div w:id="672880233">
                          <w:marLeft w:val="0"/>
                          <w:marRight w:val="0"/>
                          <w:marTop w:val="0"/>
                          <w:marBottom w:val="0"/>
                          <w:divBdr>
                            <w:top w:val="none" w:sz="0" w:space="0" w:color="auto"/>
                            <w:left w:val="none" w:sz="0" w:space="0" w:color="auto"/>
                            <w:bottom w:val="none" w:sz="0" w:space="0" w:color="auto"/>
                            <w:right w:val="none" w:sz="0" w:space="0" w:color="auto"/>
                          </w:divBdr>
                        </w:div>
                      </w:divsChild>
                    </w:div>
                    <w:div w:id="2078700376">
                      <w:marLeft w:val="0"/>
                      <w:marRight w:val="0"/>
                      <w:marTop w:val="0"/>
                      <w:marBottom w:val="0"/>
                      <w:divBdr>
                        <w:top w:val="none" w:sz="0" w:space="0" w:color="auto"/>
                        <w:left w:val="none" w:sz="0" w:space="0" w:color="auto"/>
                        <w:bottom w:val="none" w:sz="0" w:space="0" w:color="auto"/>
                        <w:right w:val="none" w:sz="0" w:space="0" w:color="auto"/>
                      </w:divBdr>
                      <w:divsChild>
                        <w:div w:id="1914850900">
                          <w:marLeft w:val="0"/>
                          <w:marRight w:val="0"/>
                          <w:marTop w:val="0"/>
                          <w:marBottom w:val="0"/>
                          <w:divBdr>
                            <w:top w:val="none" w:sz="0" w:space="0" w:color="auto"/>
                            <w:left w:val="none" w:sz="0" w:space="0" w:color="auto"/>
                            <w:bottom w:val="none" w:sz="0" w:space="0" w:color="auto"/>
                            <w:right w:val="none" w:sz="0" w:space="0" w:color="auto"/>
                          </w:divBdr>
                        </w:div>
                      </w:divsChild>
                    </w:div>
                    <w:div w:id="1374965228">
                      <w:marLeft w:val="0"/>
                      <w:marRight w:val="0"/>
                      <w:marTop w:val="0"/>
                      <w:marBottom w:val="0"/>
                      <w:divBdr>
                        <w:top w:val="none" w:sz="0" w:space="0" w:color="auto"/>
                        <w:left w:val="none" w:sz="0" w:space="0" w:color="auto"/>
                        <w:bottom w:val="none" w:sz="0" w:space="0" w:color="auto"/>
                        <w:right w:val="none" w:sz="0" w:space="0" w:color="auto"/>
                      </w:divBdr>
                      <w:divsChild>
                        <w:div w:id="735471543">
                          <w:marLeft w:val="0"/>
                          <w:marRight w:val="0"/>
                          <w:marTop w:val="0"/>
                          <w:marBottom w:val="0"/>
                          <w:divBdr>
                            <w:top w:val="none" w:sz="0" w:space="0" w:color="auto"/>
                            <w:left w:val="none" w:sz="0" w:space="0" w:color="auto"/>
                            <w:bottom w:val="none" w:sz="0" w:space="0" w:color="auto"/>
                            <w:right w:val="none" w:sz="0" w:space="0" w:color="auto"/>
                          </w:divBdr>
                        </w:div>
                        <w:div w:id="2591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6718">
      <w:bodyDiv w:val="1"/>
      <w:marLeft w:val="0"/>
      <w:marRight w:val="0"/>
      <w:marTop w:val="0"/>
      <w:marBottom w:val="0"/>
      <w:divBdr>
        <w:top w:val="none" w:sz="0" w:space="0" w:color="auto"/>
        <w:left w:val="none" w:sz="0" w:space="0" w:color="auto"/>
        <w:bottom w:val="none" w:sz="0" w:space="0" w:color="auto"/>
        <w:right w:val="none" w:sz="0" w:space="0" w:color="auto"/>
      </w:divBdr>
      <w:divsChild>
        <w:div w:id="193421573">
          <w:marLeft w:val="0"/>
          <w:marRight w:val="0"/>
          <w:marTop w:val="0"/>
          <w:marBottom w:val="360"/>
          <w:divBdr>
            <w:top w:val="none" w:sz="0" w:space="0" w:color="auto"/>
            <w:left w:val="none" w:sz="0" w:space="0" w:color="auto"/>
            <w:bottom w:val="none" w:sz="0" w:space="0" w:color="auto"/>
            <w:right w:val="none" w:sz="0" w:space="0" w:color="auto"/>
          </w:divBdr>
          <w:divsChild>
            <w:div w:id="973144391">
              <w:marLeft w:val="0"/>
              <w:marRight w:val="0"/>
              <w:marTop w:val="0"/>
              <w:marBottom w:val="0"/>
              <w:divBdr>
                <w:top w:val="none" w:sz="0" w:space="0" w:color="auto"/>
                <w:left w:val="none" w:sz="0" w:space="0" w:color="auto"/>
                <w:bottom w:val="none" w:sz="0" w:space="0" w:color="auto"/>
                <w:right w:val="none" w:sz="0" w:space="0" w:color="auto"/>
              </w:divBdr>
              <w:divsChild>
                <w:div w:id="128330206">
                  <w:marLeft w:val="0"/>
                  <w:marRight w:val="0"/>
                  <w:marTop w:val="0"/>
                  <w:marBottom w:val="0"/>
                  <w:divBdr>
                    <w:top w:val="none" w:sz="0" w:space="0" w:color="auto"/>
                    <w:left w:val="none" w:sz="0" w:space="0" w:color="auto"/>
                    <w:bottom w:val="none" w:sz="0" w:space="0" w:color="auto"/>
                    <w:right w:val="none" w:sz="0" w:space="0" w:color="auto"/>
                  </w:divBdr>
                  <w:divsChild>
                    <w:div w:id="1845631728">
                      <w:marLeft w:val="0"/>
                      <w:marRight w:val="0"/>
                      <w:marTop w:val="0"/>
                      <w:marBottom w:val="0"/>
                      <w:divBdr>
                        <w:top w:val="single" w:sz="6" w:space="18" w:color="E6EBEF"/>
                        <w:left w:val="single" w:sz="6" w:space="18" w:color="E6EBEF"/>
                        <w:bottom w:val="single" w:sz="6" w:space="18" w:color="E6EBEF"/>
                        <w:right w:val="single" w:sz="6" w:space="18" w:color="E6EBEF"/>
                      </w:divBdr>
                      <w:divsChild>
                        <w:div w:id="377703773">
                          <w:marLeft w:val="0"/>
                          <w:marRight w:val="0"/>
                          <w:marTop w:val="0"/>
                          <w:marBottom w:val="300"/>
                          <w:divBdr>
                            <w:top w:val="none" w:sz="0" w:space="0" w:color="auto"/>
                            <w:left w:val="none" w:sz="0" w:space="0" w:color="auto"/>
                            <w:bottom w:val="none" w:sz="0" w:space="0" w:color="auto"/>
                            <w:right w:val="none" w:sz="0" w:space="0" w:color="auto"/>
                          </w:divBdr>
                        </w:div>
                        <w:div w:id="1662705">
                          <w:marLeft w:val="0"/>
                          <w:marRight w:val="0"/>
                          <w:marTop w:val="0"/>
                          <w:marBottom w:val="0"/>
                          <w:divBdr>
                            <w:top w:val="none" w:sz="0" w:space="0" w:color="auto"/>
                            <w:left w:val="none" w:sz="0" w:space="0" w:color="auto"/>
                            <w:bottom w:val="none" w:sz="0" w:space="0" w:color="auto"/>
                            <w:right w:val="none" w:sz="0" w:space="0" w:color="auto"/>
                          </w:divBdr>
                          <w:divsChild>
                            <w:div w:id="2087264178">
                              <w:marLeft w:val="0"/>
                              <w:marRight w:val="0"/>
                              <w:marTop w:val="0"/>
                              <w:marBottom w:val="0"/>
                              <w:divBdr>
                                <w:top w:val="none" w:sz="0" w:space="0" w:color="auto"/>
                                <w:left w:val="none" w:sz="0" w:space="0" w:color="auto"/>
                                <w:bottom w:val="none" w:sz="0" w:space="0" w:color="auto"/>
                                <w:right w:val="none" w:sz="0" w:space="0" w:color="auto"/>
                              </w:divBdr>
                              <w:divsChild>
                                <w:div w:id="1121149243">
                                  <w:marLeft w:val="0"/>
                                  <w:marRight w:val="0"/>
                                  <w:marTop w:val="0"/>
                                  <w:marBottom w:val="0"/>
                                  <w:divBdr>
                                    <w:top w:val="none" w:sz="0" w:space="0" w:color="auto"/>
                                    <w:left w:val="none" w:sz="0" w:space="0" w:color="auto"/>
                                    <w:bottom w:val="none" w:sz="0" w:space="0" w:color="auto"/>
                                    <w:right w:val="none" w:sz="0" w:space="0" w:color="auto"/>
                                  </w:divBdr>
                                  <w:divsChild>
                                    <w:div w:id="150409409">
                                      <w:marLeft w:val="0"/>
                                      <w:marRight w:val="0"/>
                                      <w:marTop w:val="0"/>
                                      <w:marBottom w:val="0"/>
                                      <w:divBdr>
                                        <w:top w:val="none" w:sz="0" w:space="0" w:color="auto"/>
                                        <w:left w:val="none" w:sz="0" w:space="0" w:color="auto"/>
                                        <w:bottom w:val="none" w:sz="0" w:space="0" w:color="auto"/>
                                        <w:right w:val="none" w:sz="0" w:space="0" w:color="auto"/>
                                      </w:divBdr>
                                      <w:divsChild>
                                        <w:div w:id="808935279">
                                          <w:marLeft w:val="0"/>
                                          <w:marRight w:val="0"/>
                                          <w:marTop w:val="0"/>
                                          <w:marBottom w:val="300"/>
                                          <w:divBdr>
                                            <w:top w:val="none" w:sz="0" w:space="0" w:color="auto"/>
                                            <w:left w:val="none" w:sz="0" w:space="0" w:color="auto"/>
                                            <w:bottom w:val="none" w:sz="0" w:space="0" w:color="auto"/>
                                            <w:right w:val="none" w:sz="0" w:space="0" w:color="auto"/>
                                          </w:divBdr>
                                        </w:div>
                                        <w:div w:id="1044405445">
                                          <w:marLeft w:val="0"/>
                                          <w:marRight w:val="0"/>
                                          <w:marTop w:val="0"/>
                                          <w:marBottom w:val="300"/>
                                          <w:divBdr>
                                            <w:top w:val="none" w:sz="0" w:space="0" w:color="auto"/>
                                            <w:left w:val="none" w:sz="0" w:space="0" w:color="auto"/>
                                            <w:bottom w:val="none" w:sz="0" w:space="0" w:color="auto"/>
                                            <w:right w:val="none" w:sz="0" w:space="0" w:color="auto"/>
                                          </w:divBdr>
                                          <w:divsChild>
                                            <w:div w:id="83452393">
                                              <w:marLeft w:val="0"/>
                                              <w:marRight w:val="0"/>
                                              <w:marTop w:val="0"/>
                                              <w:marBottom w:val="0"/>
                                              <w:divBdr>
                                                <w:top w:val="none" w:sz="0" w:space="0" w:color="auto"/>
                                                <w:left w:val="none" w:sz="0" w:space="0" w:color="auto"/>
                                                <w:bottom w:val="none" w:sz="0" w:space="0" w:color="auto"/>
                                                <w:right w:val="none" w:sz="0" w:space="0" w:color="auto"/>
                                              </w:divBdr>
                                              <w:divsChild>
                                                <w:div w:id="1152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5674">
                                  <w:marLeft w:val="0"/>
                                  <w:marRight w:val="0"/>
                                  <w:marTop w:val="0"/>
                                  <w:marBottom w:val="0"/>
                                  <w:divBdr>
                                    <w:top w:val="none" w:sz="0" w:space="0" w:color="auto"/>
                                    <w:left w:val="none" w:sz="0" w:space="0" w:color="auto"/>
                                    <w:bottom w:val="none" w:sz="0" w:space="0" w:color="auto"/>
                                    <w:right w:val="none" w:sz="0" w:space="0" w:color="auto"/>
                                  </w:divBdr>
                                  <w:divsChild>
                                    <w:div w:id="1695421015">
                                      <w:marLeft w:val="0"/>
                                      <w:marRight w:val="0"/>
                                      <w:marTop w:val="0"/>
                                      <w:marBottom w:val="0"/>
                                      <w:divBdr>
                                        <w:top w:val="none" w:sz="0" w:space="0" w:color="auto"/>
                                        <w:left w:val="none" w:sz="0" w:space="0" w:color="auto"/>
                                        <w:bottom w:val="none" w:sz="0" w:space="0" w:color="auto"/>
                                        <w:right w:val="none" w:sz="0" w:space="0" w:color="auto"/>
                                      </w:divBdr>
                                      <w:divsChild>
                                        <w:div w:id="1657609287">
                                          <w:marLeft w:val="0"/>
                                          <w:marRight w:val="0"/>
                                          <w:marTop w:val="0"/>
                                          <w:marBottom w:val="0"/>
                                          <w:divBdr>
                                            <w:top w:val="none" w:sz="0" w:space="0" w:color="auto"/>
                                            <w:left w:val="none" w:sz="0" w:space="0" w:color="auto"/>
                                            <w:bottom w:val="none" w:sz="0" w:space="0" w:color="auto"/>
                                            <w:right w:val="none" w:sz="0" w:space="0" w:color="auto"/>
                                          </w:divBdr>
                                          <w:divsChild>
                                            <w:div w:id="622931060">
                                              <w:marLeft w:val="0"/>
                                              <w:marRight w:val="0"/>
                                              <w:marTop w:val="0"/>
                                              <w:marBottom w:val="0"/>
                                              <w:divBdr>
                                                <w:top w:val="none" w:sz="0" w:space="0" w:color="auto"/>
                                                <w:left w:val="none" w:sz="0" w:space="0" w:color="auto"/>
                                                <w:bottom w:val="none" w:sz="0" w:space="0" w:color="auto"/>
                                                <w:right w:val="none" w:sz="0" w:space="0" w:color="auto"/>
                                              </w:divBdr>
                                            </w:div>
                                          </w:divsChild>
                                        </w:div>
                                        <w:div w:id="616063846">
                                          <w:marLeft w:val="0"/>
                                          <w:marRight w:val="0"/>
                                          <w:marTop w:val="0"/>
                                          <w:marBottom w:val="0"/>
                                          <w:divBdr>
                                            <w:top w:val="none" w:sz="0" w:space="0" w:color="auto"/>
                                            <w:left w:val="none" w:sz="0" w:space="0" w:color="auto"/>
                                            <w:bottom w:val="none" w:sz="0" w:space="0" w:color="auto"/>
                                            <w:right w:val="none" w:sz="0" w:space="0" w:color="auto"/>
                                          </w:divBdr>
                                          <w:divsChild>
                                            <w:div w:id="14500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9815">
                                  <w:marLeft w:val="0"/>
                                  <w:marRight w:val="0"/>
                                  <w:marTop w:val="0"/>
                                  <w:marBottom w:val="0"/>
                                  <w:divBdr>
                                    <w:top w:val="none" w:sz="0" w:space="0" w:color="auto"/>
                                    <w:left w:val="none" w:sz="0" w:space="0" w:color="auto"/>
                                    <w:bottom w:val="none" w:sz="0" w:space="0" w:color="auto"/>
                                    <w:right w:val="none" w:sz="0" w:space="0" w:color="auto"/>
                                  </w:divBdr>
                                  <w:divsChild>
                                    <w:div w:id="1333992456">
                                      <w:marLeft w:val="0"/>
                                      <w:marRight w:val="0"/>
                                      <w:marTop w:val="0"/>
                                      <w:marBottom w:val="0"/>
                                      <w:divBdr>
                                        <w:top w:val="none" w:sz="0" w:space="0" w:color="auto"/>
                                        <w:left w:val="none" w:sz="0" w:space="0" w:color="auto"/>
                                        <w:bottom w:val="none" w:sz="0" w:space="0" w:color="auto"/>
                                        <w:right w:val="none" w:sz="0" w:space="0" w:color="auto"/>
                                      </w:divBdr>
                                      <w:divsChild>
                                        <w:div w:id="424375608">
                                          <w:marLeft w:val="0"/>
                                          <w:marRight w:val="0"/>
                                          <w:marTop w:val="0"/>
                                          <w:marBottom w:val="0"/>
                                          <w:divBdr>
                                            <w:top w:val="none" w:sz="0" w:space="0" w:color="auto"/>
                                            <w:left w:val="none" w:sz="0" w:space="0" w:color="auto"/>
                                            <w:bottom w:val="none" w:sz="0" w:space="0" w:color="auto"/>
                                            <w:right w:val="none" w:sz="0" w:space="0" w:color="auto"/>
                                          </w:divBdr>
                                          <w:divsChild>
                                            <w:div w:id="1701123024">
                                              <w:marLeft w:val="0"/>
                                              <w:marRight w:val="0"/>
                                              <w:marTop w:val="0"/>
                                              <w:marBottom w:val="0"/>
                                              <w:divBdr>
                                                <w:top w:val="none" w:sz="0" w:space="0" w:color="auto"/>
                                                <w:left w:val="none" w:sz="0" w:space="0" w:color="auto"/>
                                                <w:bottom w:val="none" w:sz="0" w:space="0" w:color="auto"/>
                                                <w:right w:val="none" w:sz="0" w:space="0" w:color="auto"/>
                                              </w:divBdr>
                                            </w:div>
                                          </w:divsChild>
                                        </w:div>
                                        <w:div w:id="741636750">
                                          <w:marLeft w:val="0"/>
                                          <w:marRight w:val="0"/>
                                          <w:marTop w:val="0"/>
                                          <w:marBottom w:val="0"/>
                                          <w:divBdr>
                                            <w:top w:val="none" w:sz="0" w:space="0" w:color="auto"/>
                                            <w:left w:val="none" w:sz="0" w:space="0" w:color="auto"/>
                                            <w:bottom w:val="none" w:sz="0" w:space="0" w:color="auto"/>
                                            <w:right w:val="none" w:sz="0" w:space="0" w:color="auto"/>
                                          </w:divBdr>
                                          <w:divsChild>
                                            <w:div w:id="11662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823">
                                  <w:marLeft w:val="0"/>
                                  <w:marRight w:val="0"/>
                                  <w:marTop w:val="0"/>
                                  <w:marBottom w:val="0"/>
                                  <w:divBdr>
                                    <w:top w:val="none" w:sz="0" w:space="0" w:color="auto"/>
                                    <w:left w:val="none" w:sz="0" w:space="0" w:color="auto"/>
                                    <w:bottom w:val="none" w:sz="0" w:space="0" w:color="auto"/>
                                    <w:right w:val="none" w:sz="0" w:space="0" w:color="auto"/>
                                  </w:divBdr>
                                  <w:divsChild>
                                    <w:div w:id="1295335316">
                                      <w:marLeft w:val="0"/>
                                      <w:marRight w:val="0"/>
                                      <w:marTop w:val="0"/>
                                      <w:marBottom w:val="0"/>
                                      <w:divBdr>
                                        <w:top w:val="none" w:sz="0" w:space="0" w:color="auto"/>
                                        <w:left w:val="none" w:sz="0" w:space="0" w:color="auto"/>
                                        <w:bottom w:val="none" w:sz="0" w:space="0" w:color="auto"/>
                                        <w:right w:val="none" w:sz="0" w:space="0" w:color="auto"/>
                                      </w:divBdr>
                                      <w:divsChild>
                                        <w:div w:id="1531991114">
                                          <w:marLeft w:val="0"/>
                                          <w:marRight w:val="0"/>
                                          <w:marTop w:val="0"/>
                                          <w:marBottom w:val="0"/>
                                          <w:divBdr>
                                            <w:top w:val="none" w:sz="0" w:space="0" w:color="auto"/>
                                            <w:left w:val="none" w:sz="0" w:space="0" w:color="auto"/>
                                            <w:bottom w:val="none" w:sz="0" w:space="0" w:color="auto"/>
                                            <w:right w:val="none" w:sz="0" w:space="0" w:color="auto"/>
                                          </w:divBdr>
                                          <w:divsChild>
                                            <w:div w:id="1124226670">
                                              <w:marLeft w:val="0"/>
                                              <w:marRight w:val="0"/>
                                              <w:marTop w:val="0"/>
                                              <w:marBottom w:val="0"/>
                                              <w:divBdr>
                                                <w:top w:val="none" w:sz="0" w:space="0" w:color="auto"/>
                                                <w:left w:val="none" w:sz="0" w:space="0" w:color="auto"/>
                                                <w:bottom w:val="none" w:sz="0" w:space="0" w:color="auto"/>
                                                <w:right w:val="none" w:sz="0" w:space="0" w:color="auto"/>
                                              </w:divBdr>
                                            </w:div>
                                          </w:divsChild>
                                        </w:div>
                                        <w:div w:id="1621497206">
                                          <w:marLeft w:val="0"/>
                                          <w:marRight w:val="0"/>
                                          <w:marTop w:val="0"/>
                                          <w:marBottom w:val="0"/>
                                          <w:divBdr>
                                            <w:top w:val="none" w:sz="0" w:space="0" w:color="auto"/>
                                            <w:left w:val="none" w:sz="0" w:space="0" w:color="auto"/>
                                            <w:bottom w:val="none" w:sz="0" w:space="0" w:color="auto"/>
                                            <w:right w:val="none" w:sz="0" w:space="0" w:color="auto"/>
                                          </w:divBdr>
                                          <w:divsChild>
                                            <w:div w:id="5411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9480">
                                  <w:marLeft w:val="0"/>
                                  <w:marRight w:val="0"/>
                                  <w:marTop w:val="0"/>
                                  <w:marBottom w:val="0"/>
                                  <w:divBdr>
                                    <w:top w:val="none" w:sz="0" w:space="0" w:color="auto"/>
                                    <w:left w:val="none" w:sz="0" w:space="0" w:color="auto"/>
                                    <w:bottom w:val="none" w:sz="0" w:space="0" w:color="auto"/>
                                    <w:right w:val="none" w:sz="0" w:space="0" w:color="auto"/>
                                  </w:divBdr>
                                  <w:divsChild>
                                    <w:div w:id="2072927060">
                                      <w:marLeft w:val="0"/>
                                      <w:marRight w:val="0"/>
                                      <w:marTop w:val="0"/>
                                      <w:marBottom w:val="0"/>
                                      <w:divBdr>
                                        <w:top w:val="none" w:sz="0" w:space="0" w:color="auto"/>
                                        <w:left w:val="none" w:sz="0" w:space="0" w:color="auto"/>
                                        <w:bottom w:val="none" w:sz="0" w:space="0" w:color="auto"/>
                                        <w:right w:val="none" w:sz="0" w:space="0" w:color="auto"/>
                                      </w:divBdr>
                                      <w:divsChild>
                                        <w:div w:id="332999425">
                                          <w:marLeft w:val="0"/>
                                          <w:marRight w:val="0"/>
                                          <w:marTop w:val="0"/>
                                          <w:marBottom w:val="0"/>
                                          <w:divBdr>
                                            <w:top w:val="none" w:sz="0" w:space="0" w:color="auto"/>
                                            <w:left w:val="none" w:sz="0" w:space="0" w:color="auto"/>
                                            <w:bottom w:val="none" w:sz="0" w:space="0" w:color="auto"/>
                                            <w:right w:val="none" w:sz="0" w:space="0" w:color="auto"/>
                                          </w:divBdr>
                                          <w:divsChild>
                                            <w:div w:id="1452549917">
                                              <w:marLeft w:val="0"/>
                                              <w:marRight w:val="0"/>
                                              <w:marTop w:val="0"/>
                                              <w:marBottom w:val="0"/>
                                              <w:divBdr>
                                                <w:top w:val="none" w:sz="0" w:space="0" w:color="auto"/>
                                                <w:left w:val="none" w:sz="0" w:space="0" w:color="auto"/>
                                                <w:bottom w:val="none" w:sz="0" w:space="0" w:color="auto"/>
                                                <w:right w:val="none" w:sz="0" w:space="0" w:color="auto"/>
                                              </w:divBdr>
                                            </w:div>
                                          </w:divsChild>
                                        </w:div>
                                        <w:div w:id="158425235">
                                          <w:marLeft w:val="0"/>
                                          <w:marRight w:val="0"/>
                                          <w:marTop w:val="0"/>
                                          <w:marBottom w:val="0"/>
                                          <w:divBdr>
                                            <w:top w:val="none" w:sz="0" w:space="0" w:color="auto"/>
                                            <w:left w:val="none" w:sz="0" w:space="0" w:color="auto"/>
                                            <w:bottom w:val="none" w:sz="0" w:space="0" w:color="auto"/>
                                            <w:right w:val="none" w:sz="0" w:space="0" w:color="auto"/>
                                          </w:divBdr>
                                          <w:divsChild>
                                            <w:div w:id="15269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326">
                                  <w:marLeft w:val="0"/>
                                  <w:marRight w:val="0"/>
                                  <w:marTop w:val="0"/>
                                  <w:marBottom w:val="0"/>
                                  <w:divBdr>
                                    <w:top w:val="none" w:sz="0" w:space="0" w:color="auto"/>
                                    <w:left w:val="none" w:sz="0" w:space="0" w:color="auto"/>
                                    <w:bottom w:val="none" w:sz="0" w:space="0" w:color="auto"/>
                                    <w:right w:val="none" w:sz="0" w:space="0" w:color="auto"/>
                                  </w:divBdr>
                                  <w:divsChild>
                                    <w:div w:id="197816694">
                                      <w:marLeft w:val="0"/>
                                      <w:marRight w:val="0"/>
                                      <w:marTop w:val="0"/>
                                      <w:marBottom w:val="0"/>
                                      <w:divBdr>
                                        <w:top w:val="none" w:sz="0" w:space="0" w:color="auto"/>
                                        <w:left w:val="none" w:sz="0" w:space="0" w:color="auto"/>
                                        <w:bottom w:val="none" w:sz="0" w:space="0" w:color="auto"/>
                                        <w:right w:val="none" w:sz="0" w:space="0" w:color="auto"/>
                                      </w:divBdr>
                                      <w:divsChild>
                                        <w:div w:id="396172772">
                                          <w:marLeft w:val="0"/>
                                          <w:marRight w:val="0"/>
                                          <w:marTop w:val="0"/>
                                          <w:marBottom w:val="0"/>
                                          <w:divBdr>
                                            <w:top w:val="none" w:sz="0" w:space="0" w:color="auto"/>
                                            <w:left w:val="none" w:sz="0" w:space="0" w:color="auto"/>
                                            <w:bottom w:val="none" w:sz="0" w:space="0" w:color="auto"/>
                                            <w:right w:val="none" w:sz="0" w:space="0" w:color="auto"/>
                                          </w:divBdr>
                                          <w:divsChild>
                                            <w:div w:id="1533494881">
                                              <w:marLeft w:val="0"/>
                                              <w:marRight w:val="0"/>
                                              <w:marTop w:val="0"/>
                                              <w:marBottom w:val="0"/>
                                              <w:divBdr>
                                                <w:top w:val="none" w:sz="0" w:space="0" w:color="auto"/>
                                                <w:left w:val="none" w:sz="0" w:space="0" w:color="auto"/>
                                                <w:bottom w:val="none" w:sz="0" w:space="0" w:color="auto"/>
                                                <w:right w:val="none" w:sz="0" w:space="0" w:color="auto"/>
                                              </w:divBdr>
                                            </w:div>
                                          </w:divsChild>
                                        </w:div>
                                        <w:div w:id="1684166706">
                                          <w:marLeft w:val="0"/>
                                          <w:marRight w:val="0"/>
                                          <w:marTop w:val="0"/>
                                          <w:marBottom w:val="0"/>
                                          <w:divBdr>
                                            <w:top w:val="none" w:sz="0" w:space="0" w:color="auto"/>
                                            <w:left w:val="none" w:sz="0" w:space="0" w:color="auto"/>
                                            <w:bottom w:val="none" w:sz="0" w:space="0" w:color="auto"/>
                                            <w:right w:val="none" w:sz="0" w:space="0" w:color="auto"/>
                                          </w:divBdr>
                                          <w:divsChild>
                                            <w:div w:id="1092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6840">
                                  <w:marLeft w:val="0"/>
                                  <w:marRight w:val="0"/>
                                  <w:marTop w:val="0"/>
                                  <w:marBottom w:val="0"/>
                                  <w:divBdr>
                                    <w:top w:val="none" w:sz="0" w:space="0" w:color="auto"/>
                                    <w:left w:val="none" w:sz="0" w:space="0" w:color="auto"/>
                                    <w:bottom w:val="none" w:sz="0" w:space="0" w:color="auto"/>
                                    <w:right w:val="none" w:sz="0" w:space="0" w:color="auto"/>
                                  </w:divBdr>
                                  <w:divsChild>
                                    <w:div w:id="1599215052">
                                      <w:marLeft w:val="0"/>
                                      <w:marRight w:val="0"/>
                                      <w:marTop w:val="0"/>
                                      <w:marBottom w:val="0"/>
                                      <w:divBdr>
                                        <w:top w:val="none" w:sz="0" w:space="0" w:color="auto"/>
                                        <w:left w:val="none" w:sz="0" w:space="0" w:color="auto"/>
                                        <w:bottom w:val="none" w:sz="0" w:space="0" w:color="auto"/>
                                        <w:right w:val="none" w:sz="0" w:space="0" w:color="auto"/>
                                      </w:divBdr>
                                      <w:divsChild>
                                        <w:div w:id="1196387400">
                                          <w:marLeft w:val="0"/>
                                          <w:marRight w:val="0"/>
                                          <w:marTop w:val="0"/>
                                          <w:marBottom w:val="0"/>
                                          <w:divBdr>
                                            <w:top w:val="none" w:sz="0" w:space="0" w:color="auto"/>
                                            <w:left w:val="none" w:sz="0" w:space="0" w:color="auto"/>
                                            <w:bottom w:val="none" w:sz="0" w:space="0" w:color="auto"/>
                                            <w:right w:val="none" w:sz="0" w:space="0" w:color="auto"/>
                                          </w:divBdr>
                                          <w:divsChild>
                                            <w:div w:id="556279159">
                                              <w:marLeft w:val="0"/>
                                              <w:marRight w:val="0"/>
                                              <w:marTop w:val="0"/>
                                              <w:marBottom w:val="0"/>
                                              <w:divBdr>
                                                <w:top w:val="none" w:sz="0" w:space="0" w:color="auto"/>
                                                <w:left w:val="none" w:sz="0" w:space="0" w:color="auto"/>
                                                <w:bottom w:val="none" w:sz="0" w:space="0" w:color="auto"/>
                                                <w:right w:val="none" w:sz="0" w:space="0" w:color="auto"/>
                                              </w:divBdr>
                                            </w:div>
                                          </w:divsChild>
                                        </w:div>
                                        <w:div w:id="939323">
                                          <w:marLeft w:val="0"/>
                                          <w:marRight w:val="0"/>
                                          <w:marTop w:val="0"/>
                                          <w:marBottom w:val="0"/>
                                          <w:divBdr>
                                            <w:top w:val="none" w:sz="0" w:space="0" w:color="auto"/>
                                            <w:left w:val="none" w:sz="0" w:space="0" w:color="auto"/>
                                            <w:bottom w:val="none" w:sz="0" w:space="0" w:color="auto"/>
                                            <w:right w:val="none" w:sz="0" w:space="0" w:color="auto"/>
                                          </w:divBdr>
                                          <w:divsChild>
                                            <w:div w:id="19604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537402">
          <w:marLeft w:val="0"/>
          <w:marRight w:val="0"/>
          <w:marTop w:val="0"/>
          <w:marBottom w:val="360"/>
          <w:divBdr>
            <w:top w:val="single" w:sz="6" w:space="0" w:color="E6EBEF"/>
            <w:left w:val="single" w:sz="6" w:space="0" w:color="E6EBEF"/>
            <w:bottom w:val="single" w:sz="6" w:space="0" w:color="E6EBEF"/>
            <w:right w:val="single" w:sz="6" w:space="0" w:color="E6EBEF"/>
          </w:divBdr>
          <w:divsChild>
            <w:div w:id="1968119616">
              <w:marLeft w:val="0"/>
              <w:marRight w:val="0"/>
              <w:marTop w:val="0"/>
              <w:marBottom w:val="0"/>
              <w:divBdr>
                <w:top w:val="none" w:sz="0" w:space="0" w:color="auto"/>
                <w:left w:val="none" w:sz="0" w:space="0" w:color="auto"/>
                <w:bottom w:val="none" w:sz="0" w:space="0" w:color="auto"/>
                <w:right w:val="none" w:sz="0" w:space="0" w:color="auto"/>
              </w:divBdr>
              <w:divsChild>
                <w:div w:id="120730300">
                  <w:marLeft w:val="0"/>
                  <w:marRight w:val="0"/>
                  <w:marTop w:val="0"/>
                  <w:marBottom w:val="0"/>
                  <w:divBdr>
                    <w:top w:val="none" w:sz="0" w:space="0" w:color="auto"/>
                    <w:left w:val="none" w:sz="0" w:space="0" w:color="auto"/>
                    <w:bottom w:val="none" w:sz="0" w:space="0" w:color="auto"/>
                    <w:right w:val="none" w:sz="0" w:space="0" w:color="auto"/>
                  </w:divBdr>
                  <w:divsChild>
                    <w:div w:id="606354875">
                      <w:marLeft w:val="0"/>
                      <w:marRight w:val="0"/>
                      <w:marTop w:val="0"/>
                      <w:marBottom w:val="0"/>
                      <w:divBdr>
                        <w:top w:val="none" w:sz="0" w:space="0" w:color="auto"/>
                        <w:left w:val="none" w:sz="0" w:space="0" w:color="auto"/>
                        <w:bottom w:val="none" w:sz="0" w:space="0" w:color="auto"/>
                        <w:right w:val="none" w:sz="0" w:space="0" w:color="auto"/>
                      </w:divBdr>
                      <w:divsChild>
                        <w:div w:id="759986292">
                          <w:marLeft w:val="0"/>
                          <w:marRight w:val="0"/>
                          <w:marTop w:val="0"/>
                          <w:marBottom w:val="0"/>
                          <w:divBdr>
                            <w:top w:val="none" w:sz="0" w:space="0" w:color="auto"/>
                            <w:left w:val="none" w:sz="0" w:space="0" w:color="auto"/>
                            <w:bottom w:val="none" w:sz="0" w:space="0" w:color="auto"/>
                            <w:right w:val="none" w:sz="0" w:space="0" w:color="auto"/>
                          </w:divBdr>
                        </w:div>
                      </w:divsChild>
                    </w:div>
                    <w:div w:id="410085168">
                      <w:marLeft w:val="0"/>
                      <w:marRight w:val="0"/>
                      <w:marTop w:val="0"/>
                      <w:marBottom w:val="0"/>
                      <w:divBdr>
                        <w:top w:val="none" w:sz="0" w:space="0" w:color="auto"/>
                        <w:left w:val="none" w:sz="0" w:space="0" w:color="auto"/>
                        <w:bottom w:val="none" w:sz="0" w:space="0" w:color="auto"/>
                        <w:right w:val="none" w:sz="0" w:space="0" w:color="auto"/>
                      </w:divBdr>
                      <w:divsChild>
                        <w:div w:id="1471173922">
                          <w:marLeft w:val="0"/>
                          <w:marRight w:val="0"/>
                          <w:marTop w:val="0"/>
                          <w:marBottom w:val="0"/>
                          <w:divBdr>
                            <w:top w:val="none" w:sz="0" w:space="0" w:color="auto"/>
                            <w:left w:val="none" w:sz="0" w:space="0" w:color="auto"/>
                            <w:bottom w:val="none" w:sz="0" w:space="0" w:color="auto"/>
                            <w:right w:val="none" w:sz="0" w:space="0" w:color="auto"/>
                          </w:divBdr>
                        </w:div>
                      </w:divsChild>
                    </w:div>
                    <w:div w:id="488055582">
                      <w:marLeft w:val="0"/>
                      <w:marRight w:val="0"/>
                      <w:marTop w:val="0"/>
                      <w:marBottom w:val="0"/>
                      <w:divBdr>
                        <w:top w:val="none" w:sz="0" w:space="0" w:color="auto"/>
                        <w:left w:val="none" w:sz="0" w:space="0" w:color="auto"/>
                        <w:bottom w:val="none" w:sz="0" w:space="0" w:color="auto"/>
                        <w:right w:val="none" w:sz="0" w:space="0" w:color="auto"/>
                      </w:divBdr>
                      <w:divsChild>
                        <w:div w:id="1021125358">
                          <w:marLeft w:val="0"/>
                          <w:marRight w:val="0"/>
                          <w:marTop w:val="0"/>
                          <w:marBottom w:val="0"/>
                          <w:divBdr>
                            <w:top w:val="none" w:sz="0" w:space="0" w:color="auto"/>
                            <w:left w:val="none" w:sz="0" w:space="0" w:color="auto"/>
                            <w:bottom w:val="none" w:sz="0" w:space="0" w:color="auto"/>
                            <w:right w:val="none" w:sz="0" w:space="0" w:color="auto"/>
                          </w:divBdr>
                        </w:div>
                      </w:divsChild>
                    </w:div>
                    <w:div w:id="90859152">
                      <w:marLeft w:val="0"/>
                      <w:marRight w:val="0"/>
                      <w:marTop w:val="0"/>
                      <w:marBottom w:val="0"/>
                      <w:divBdr>
                        <w:top w:val="none" w:sz="0" w:space="0" w:color="auto"/>
                        <w:left w:val="none" w:sz="0" w:space="0" w:color="auto"/>
                        <w:bottom w:val="none" w:sz="0" w:space="0" w:color="auto"/>
                        <w:right w:val="none" w:sz="0" w:space="0" w:color="auto"/>
                      </w:divBdr>
                      <w:divsChild>
                        <w:div w:id="1057624579">
                          <w:marLeft w:val="0"/>
                          <w:marRight w:val="0"/>
                          <w:marTop w:val="0"/>
                          <w:marBottom w:val="0"/>
                          <w:divBdr>
                            <w:top w:val="none" w:sz="0" w:space="0" w:color="auto"/>
                            <w:left w:val="none" w:sz="0" w:space="0" w:color="auto"/>
                            <w:bottom w:val="none" w:sz="0" w:space="0" w:color="auto"/>
                            <w:right w:val="none" w:sz="0" w:space="0" w:color="auto"/>
                          </w:divBdr>
                        </w:div>
                      </w:divsChild>
                    </w:div>
                    <w:div w:id="109512962">
                      <w:marLeft w:val="0"/>
                      <w:marRight w:val="0"/>
                      <w:marTop w:val="0"/>
                      <w:marBottom w:val="0"/>
                      <w:divBdr>
                        <w:top w:val="none" w:sz="0" w:space="0" w:color="auto"/>
                        <w:left w:val="none" w:sz="0" w:space="0" w:color="auto"/>
                        <w:bottom w:val="none" w:sz="0" w:space="0" w:color="auto"/>
                        <w:right w:val="none" w:sz="0" w:space="0" w:color="auto"/>
                      </w:divBdr>
                      <w:divsChild>
                        <w:div w:id="919751395">
                          <w:marLeft w:val="0"/>
                          <w:marRight w:val="0"/>
                          <w:marTop w:val="0"/>
                          <w:marBottom w:val="0"/>
                          <w:divBdr>
                            <w:top w:val="none" w:sz="0" w:space="0" w:color="auto"/>
                            <w:left w:val="none" w:sz="0" w:space="0" w:color="auto"/>
                            <w:bottom w:val="none" w:sz="0" w:space="0" w:color="auto"/>
                            <w:right w:val="none" w:sz="0" w:space="0" w:color="auto"/>
                          </w:divBdr>
                        </w:div>
                      </w:divsChild>
                    </w:div>
                    <w:div w:id="9181526">
                      <w:marLeft w:val="0"/>
                      <w:marRight w:val="0"/>
                      <w:marTop w:val="0"/>
                      <w:marBottom w:val="0"/>
                      <w:divBdr>
                        <w:top w:val="none" w:sz="0" w:space="0" w:color="auto"/>
                        <w:left w:val="none" w:sz="0" w:space="0" w:color="auto"/>
                        <w:bottom w:val="none" w:sz="0" w:space="0" w:color="auto"/>
                        <w:right w:val="none" w:sz="0" w:space="0" w:color="auto"/>
                      </w:divBdr>
                      <w:divsChild>
                        <w:div w:id="310258925">
                          <w:marLeft w:val="0"/>
                          <w:marRight w:val="0"/>
                          <w:marTop w:val="0"/>
                          <w:marBottom w:val="0"/>
                          <w:divBdr>
                            <w:top w:val="none" w:sz="0" w:space="0" w:color="auto"/>
                            <w:left w:val="none" w:sz="0" w:space="0" w:color="auto"/>
                            <w:bottom w:val="none" w:sz="0" w:space="0" w:color="auto"/>
                            <w:right w:val="none" w:sz="0" w:space="0" w:color="auto"/>
                          </w:divBdr>
                        </w:div>
                        <w:div w:id="613831415">
                          <w:marLeft w:val="0"/>
                          <w:marRight w:val="0"/>
                          <w:marTop w:val="0"/>
                          <w:marBottom w:val="0"/>
                          <w:divBdr>
                            <w:top w:val="none" w:sz="0" w:space="0" w:color="auto"/>
                            <w:left w:val="none" w:sz="0" w:space="0" w:color="auto"/>
                            <w:bottom w:val="none" w:sz="0" w:space="0" w:color="auto"/>
                            <w:right w:val="none" w:sz="0" w:space="0" w:color="auto"/>
                          </w:divBdr>
                        </w:div>
                      </w:divsChild>
                    </w:div>
                    <w:div w:id="858200801">
                      <w:marLeft w:val="0"/>
                      <w:marRight w:val="0"/>
                      <w:marTop w:val="0"/>
                      <w:marBottom w:val="0"/>
                      <w:divBdr>
                        <w:top w:val="none" w:sz="0" w:space="0" w:color="auto"/>
                        <w:left w:val="none" w:sz="0" w:space="0" w:color="auto"/>
                        <w:bottom w:val="none" w:sz="0" w:space="0" w:color="auto"/>
                        <w:right w:val="none" w:sz="0" w:space="0" w:color="auto"/>
                      </w:divBdr>
                      <w:divsChild>
                        <w:div w:id="406223792">
                          <w:marLeft w:val="0"/>
                          <w:marRight w:val="0"/>
                          <w:marTop w:val="0"/>
                          <w:marBottom w:val="0"/>
                          <w:divBdr>
                            <w:top w:val="none" w:sz="0" w:space="0" w:color="auto"/>
                            <w:left w:val="none" w:sz="0" w:space="0" w:color="auto"/>
                            <w:bottom w:val="none" w:sz="0" w:space="0" w:color="auto"/>
                            <w:right w:val="none" w:sz="0" w:space="0" w:color="auto"/>
                          </w:divBdr>
                        </w:div>
                      </w:divsChild>
                    </w:div>
                    <w:div w:id="1892574463">
                      <w:marLeft w:val="0"/>
                      <w:marRight w:val="0"/>
                      <w:marTop w:val="0"/>
                      <w:marBottom w:val="0"/>
                      <w:divBdr>
                        <w:top w:val="none" w:sz="0" w:space="0" w:color="auto"/>
                        <w:left w:val="none" w:sz="0" w:space="0" w:color="auto"/>
                        <w:bottom w:val="none" w:sz="0" w:space="0" w:color="auto"/>
                        <w:right w:val="none" w:sz="0" w:space="0" w:color="auto"/>
                      </w:divBdr>
                      <w:divsChild>
                        <w:div w:id="1248073883">
                          <w:marLeft w:val="0"/>
                          <w:marRight w:val="0"/>
                          <w:marTop w:val="0"/>
                          <w:marBottom w:val="0"/>
                          <w:divBdr>
                            <w:top w:val="none" w:sz="0" w:space="0" w:color="auto"/>
                            <w:left w:val="none" w:sz="0" w:space="0" w:color="auto"/>
                            <w:bottom w:val="none" w:sz="0" w:space="0" w:color="auto"/>
                            <w:right w:val="none" w:sz="0" w:space="0" w:color="auto"/>
                          </w:divBdr>
                        </w:div>
                      </w:divsChild>
                    </w:div>
                    <w:div w:id="1719090954">
                      <w:marLeft w:val="0"/>
                      <w:marRight w:val="0"/>
                      <w:marTop w:val="0"/>
                      <w:marBottom w:val="0"/>
                      <w:divBdr>
                        <w:top w:val="none" w:sz="0" w:space="0" w:color="auto"/>
                        <w:left w:val="none" w:sz="0" w:space="0" w:color="auto"/>
                        <w:bottom w:val="none" w:sz="0" w:space="0" w:color="auto"/>
                        <w:right w:val="none" w:sz="0" w:space="0" w:color="auto"/>
                      </w:divBdr>
                      <w:divsChild>
                        <w:div w:id="538476058">
                          <w:marLeft w:val="0"/>
                          <w:marRight w:val="0"/>
                          <w:marTop w:val="0"/>
                          <w:marBottom w:val="0"/>
                          <w:divBdr>
                            <w:top w:val="none" w:sz="0" w:space="0" w:color="auto"/>
                            <w:left w:val="none" w:sz="0" w:space="0" w:color="auto"/>
                            <w:bottom w:val="none" w:sz="0" w:space="0" w:color="auto"/>
                            <w:right w:val="none" w:sz="0" w:space="0" w:color="auto"/>
                          </w:divBdr>
                        </w:div>
                      </w:divsChild>
                    </w:div>
                    <w:div w:id="2703656">
                      <w:marLeft w:val="0"/>
                      <w:marRight w:val="0"/>
                      <w:marTop w:val="0"/>
                      <w:marBottom w:val="0"/>
                      <w:divBdr>
                        <w:top w:val="none" w:sz="0" w:space="0" w:color="auto"/>
                        <w:left w:val="none" w:sz="0" w:space="0" w:color="auto"/>
                        <w:bottom w:val="none" w:sz="0" w:space="0" w:color="auto"/>
                        <w:right w:val="none" w:sz="0" w:space="0" w:color="auto"/>
                      </w:divBdr>
                      <w:divsChild>
                        <w:div w:id="221134128">
                          <w:marLeft w:val="0"/>
                          <w:marRight w:val="0"/>
                          <w:marTop w:val="0"/>
                          <w:marBottom w:val="0"/>
                          <w:divBdr>
                            <w:top w:val="none" w:sz="0" w:space="0" w:color="auto"/>
                            <w:left w:val="none" w:sz="0" w:space="0" w:color="auto"/>
                            <w:bottom w:val="none" w:sz="0" w:space="0" w:color="auto"/>
                            <w:right w:val="none" w:sz="0" w:space="0" w:color="auto"/>
                          </w:divBdr>
                        </w:div>
                        <w:div w:id="1820070176">
                          <w:marLeft w:val="0"/>
                          <w:marRight w:val="0"/>
                          <w:marTop w:val="0"/>
                          <w:marBottom w:val="0"/>
                          <w:divBdr>
                            <w:top w:val="none" w:sz="0" w:space="0" w:color="auto"/>
                            <w:left w:val="none" w:sz="0" w:space="0" w:color="auto"/>
                            <w:bottom w:val="none" w:sz="0" w:space="0" w:color="auto"/>
                            <w:right w:val="none" w:sz="0" w:space="0" w:color="auto"/>
                          </w:divBdr>
                        </w:div>
                      </w:divsChild>
                    </w:div>
                    <w:div w:id="796142932">
                      <w:marLeft w:val="0"/>
                      <w:marRight w:val="0"/>
                      <w:marTop w:val="0"/>
                      <w:marBottom w:val="0"/>
                      <w:divBdr>
                        <w:top w:val="none" w:sz="0" w:space="0" w:color="auto"/>
                        <w:left w:val="none" w:sz="0" w:space="0" w:color="auto"/>
                        <w:bottom w:val="none" w:sz="0" w:space="0" w:color="auto"/>
                        <w:right w:val="none" w:sz="0" w:space="0" w:color="auto"/>
                      </w:divBdr>
                      <w:divsChild>
                        <w:div w:id="1160852645">
                          <w:marLeft w:val="0"/>
                          <w:marRight w:val="0"/>
                          <w:marTop w:val="0"/>
                          <w:marBottom w:val="0"/>
                          <w:divBdr>
                            <w:top w:val="none" w:sz="0" w:space="0" w:color="auto"/>
                            <w:left w:val="none" w:sz="0" w:space="0" w:color="auto"/>
                            <w:bottom w:val="none" w:sz="0" w:space="0" w:color="auto"/>
                            <w:right w:val="none" w:sz="0" w:space="0" w:color="auto"/>
                          </w:divBdr>
                        </w:div>
                      </w:divsChild>
                    </w:div>
                    <w:div w:id="1712614112">
                      <w:marLeft w:val="0"/>
                      <w:marRight w:val="0"/>
                      <w:marTop w:val="0"/>
                      <w:marBottom w:val="0"/>
                      <w:divBdr>
                        <w:top w:val="none" w:sz="0" w:space="0" w:color="auto"/>
                        <w:left w:val="none" w:sz="0" w:space="0" w:color="auto"/>
                        <w:bottom w:val="none" w:sz="0" w:space="0" w:color="auto"/>
                        <w:right w:val="none" w:sz="0" w:space="0" w:color="auto"/>
                      </w:divBdr>
                      <w:divsChild>
                        <w:div w:id="1959526863">
                          <w:marLeft w:val="0"/>
                          <w:marRight w:val="0"/>
                          <w:marTop w:val="0"/>
                          <w:marBottom w:val="0"/>
                          <w:divBdr>
                            <w:top w:val="none" w:sz="0" w:space="0" w:color="auto"/>
                            <w:left w:val="none" w:sz="0" w:space="0" w:color="auto"/>
                            <w:bottom w:val="none" w:sz="0" w:space="0" w:color="auto"/>
                            <w:right w:val="none" w:sz="0" w:space="0" w:color="auto"/>
                          </w:divBdr>
                        </w:div>
                      </w:divsChild>
                    </w:div>
                    <w:div w:id="70084490">
                      <w:marLeft w:val="0"/>
                      <w:marRight w:val="0"/>
                      <w:marTop w:val="0"/>
                      <w:marBottom w:val="0"/>
                      <w:divBdr>
                        <w:top w:val="none" w:sz="0" w:space="0" w:color="auto"/>
                        <w:left w:val="none" w:sz="0" w:space="0" w:color="auto"/>
                        <w:bottom w:val="none" w:sz="0" w:space="0" w:color="auto"/>
                        <w:right w:val="none" w:sz="0" w:space="0" w:color="auto"/>
                      </w:divBdr>
                      <w:divsChild>
                        <w:div w:id="1243836269">
                          <w:marLeft w:val="0"/>
                          <w:marRight w:val="0"/>
                          <w:marTop w:val="0"/>
                          <w:marBottom w:val="0"/>
                          <w:divBdr>
                            <w:top w:val="none" w:sz="0" w:space="0" w:color="auto"/>
                            <w:left w:val="none" w:sz="0" w:space="0" w:color="auto"/>
                            <w:bottom w:val="none" w:sz="0" w:space="0" w:color="auto"/>
                            <w:right w:val="none" w:sz="0" w:space="0" w:color="auto"/>
                          </w:divBdr>
                        </w:div>
                        <w:div w:id="1104576444">
                          <w:marLeft w:val="0"/>
                          <w:marRight w:val="0"/>
                          <w:marTop w:val="0"/>
                          <w:marBottom w:val="0"/>
                          <w:divBdr>
                            <w:top w:val="none" w:sz="0" w:space="0" w:color="auto"/>
                            <w:left w:val="none" w:sz="0" w:space="0" w:color="auto"/>
                            <w:bottom w:val="none" w:sz="0" w:space="0" w:color="auto"/>
                            <w:right w:val="none" w:sz="0" w:space="0" w:color="auto"/>
                          </w:divBdr>
                        </w:div>
                      </w:divsChild>
                    </w:div>
                    <w:div w:id="64954688">
                      <w:marLeft w:val="0"/>
                      <w:marRight w:val="0"/>
                      <w:marTop w:val="0"/>
                      <w:marBottom w:val="0"/>
                      <w:divBdr>
                        <w:top w:val="none" w:sz="0" w:space="0" w:color="auto"/>
                        <w:left w:val="none" w:sz="0" w:space="0" w:color="auto"/>
                        <w:bottom w:val="none" w:sz="0" w:space="0" w:color="auto"/>
                        <w:right w:val="none" w:sz="0" w:space="0" w:color="auto"/>
                      </w:divBdr>
                      <w:divsChild>
                        <w:div w:id="1056509676">
                          <w:marLeft w:val="0"/>
                          <w:marRight w:val="0"/>
                          <w:marTop w:val="0"/>
                          <w:marBottom w:val="0"/>
                          <w:divBdr>
                            <w:top w:val="none" w:sz="0" w:space="0" w:color="auto"/>
                            <w:left w:val="none" w:sz="0" w:space="0" w:color="auto"/>
                            <w:bottom w:val="none" w:sz="0" w:space="0" w:color="auto"/>
                            <w:right w:val="none" w:sz="0" w:space="0" w:color="auto"/>
                          </w:divBdr>
                        </w:div>
                      </w:divsChild>
                    </w:div>
                    <w:div w:id="263001685">
                      <w:marLeft w:val="0"/>
                      <w:marRight w:val="0"/>
                      <w:marTop w:val="0"/>
                      <w:marBottom w:val="0"/>
                      <w:divBdr>
                        <w:top w:val="none" w:sz="0" w:space="0" w:color="auto"/>
                        <w:left w:val="none" w:sz="0" w:space="0" w:color="auto"/>
                        <w:bottom w:val="none" w:sz="0" w:space="0" w:color="auto"/>
                        <w:right w:val="none" w:sz="0" w:space="0" w:color="auto"/>
                      </w:divBdr>
                      <w:divsChild>
                        <w:div w:id="941834999">
                          <w:marLeft w:val="0"/>
                          <w:marRight w:val="0"/>
                          <w:marTop w:val="0"/>
                          <w:marBottom w:val="0"/>
                          <w:divBdr>
                            <w:top w:val="none" w:sz="0" w:space="0" w:color="auto"/>
                            <w:left w:val="none" w:sz="0" w:space="0" w:color="auto"/>
                            <w:bottom w:val="none" w:sz="0" w:space="0" w:color="auto"/>
                            <w:right w:val="none" w:sz="0" w:space="0" w:color="auto"/>
                          </w:divBdr>
                        </w:div>
                      </w:divsChild>
                    </w:div>
                    <w:div w:id="1364137110">
                      <w:marLeft w:val="0"/>
                      <w:marRight w:val="0"/>
                      <w:marTop w:val="0"/>
                      <w:marBottom w:val="0"/>
                      <w:divBdr>
                        <w:top w:val="none" w:sz="0" w:space="0" w:color="auto"/>
                        <w:left w:val="none" w:sz="0" w:space="0" w:color="auto"/>
                        <w:bottom w:val="none" w:sz="0" w:space="0" w:color="auto"/>
                        <w:right w:val="none" w:sz="0" w:space="0" w:color="auto"/>
                      </w:divBdr>
                      <w:divsChild>
                        <w:div w:id="1151211603">
                          <w:marLeft w:val="0"/>
                          <w:marRight w:val="0"/>
                          <w:marTop w:val="0"/>
                          <w:marBottom w:val="0"/>
                          <w:divBdr>
                            <w:top w:val="none" w:sz="0" w:space="0" w:color="auto"/>
                            <w:left w:val="none" w:sz="0" w:space="0" w:color="auto"/>
                            <w:bottom w:val="none" w:sz="0" w:space="0" w:color="auto"/>
                            <w:right w:val="none" w:sz="0" w:space="0" w:color="auto"/>
                          </w:divBdr>
                        </w:div>
                        <w:div w:id="866799604">
                          <w:marLeft w:val="0"/>
                          <w:marRight w:val="0"/>
                          <w:marTop w:val="0"/>
                          <w:marBottom w:val="0"/>
                          <w:divBdr>
                            <w:top w:val="none" w:sz="0" w:space="0" w:color="auto"/>
                            <w:left w:val="none" w:sz="0" w:space="0" w:color="auto"/>
                            <w:bottom w:val="none" w:sz="0" w:space="0" w:color="auto"/>
                            <w:right w:val="none" w:sz="0" w:space="0" w:color="auto"/>
                          </w:divBdr>
                        </w:div>
                      </w:divsChild>
                    </w:div>
                    <w:div w:id="1289311018">
                      <w:marLeft w:val="0"/>
                      <w:marRight w:val="0"/>
                      <w:marTop w:val="0"/>
                      <w:marBottom w:val="0"/>
                      <w:divBdr>
                        <w:top w:val="none" w:sz="0" w:space="0" w:color="auto"/>
                        <w:left w:val="none" w:sz="0" w:space="0" w:color="auto"/>
                        <w:bottom w:val="none" w:sz="0" w:space="0" w:color="auto"/>
                        <w:right w:val="none" w:sz="0" w:space="0" w:color="auto"/>
                      </w:divBdr>
                      <w:divsChild>
                        <w:div w:id="1229222999">
                          <w:marLeft w:val="0"/>
                          <w:marRight w:val="0"/>
                          <w:marTop w:val="0"/>
                          <w:marBottom w:val="0"/>
                          <w:divBdr>
                            <w:top w:val="none" w:sz="0" w:space="0" w:color="auto"/>
                            <w:left w:val="none" w:sz="0" w:space="0" w:color="auto"/>
                            <w:bottom w:val="none" w:sz="0" w:space="0" w:color="auto"/>
                            <w:right w:val="none" w:sz="0" w:space="0" w:color="auto"/>
                          </w:divBdr>
                        </w:div>
                      </w:divsChild>
                    </w:div>
                    <w:div w:id="551115839">
                      <w:marLeft w:val="0"/>
                      <w:marRight w:val="0"/>
                      <w:marTop w:val="0"/>
                      <w:marBottom w:val="0"/>
                      <w:divBdr>
                        <w:top w:val="none" w:sz="0" w:space="0" w:color="auto"/>
                        <w:left w:val="none" w:sz="0" w:space="0" w:color="auto"/>
                        <w:bottom w:val="none" w:sz="0" w:space="0" w:color="auto"/>
                        <w:right w:val="none" w:sz="0" w:space="0" w:color="auto"/>
                      </w:divBdr>
                      <w:divsChild>
                        <w:div w:id="350690600">
                          <w:marLeft w:val="0"/>
                          <w:marRight w:val="0"/>
                          <w:marTop w:val="0"/>
                          <w:marBottom w:val="0"/>
                          <w:divBdr>
                            <w:top w:val="none" w:sz="0" w:space="0" w:color="auto"/>
                            <w:left w:val="none" w:sz="0" w:space="0" w:color="auto"/>
                            <w:bottom w:val="none" w:sz="0" w:space="0" w:color="auto"/>
                            <w:right w:val="none" w:sz="0" w:space="0" w:color="auto"/>
                          </w:divBdr>
                        </w:div>
                      </w:divsChild>
                    </w:div>
                    <w:div w:id="592203316">
                      <w:marLeft w:val="0"/>
                      <w:marRight w:val="0"/>
                      <w:marTop w:val="0"/>
                      <w:marBottom w:val="0"/>
                      <w:divBdr>
                        <w:top w:val="none" w:sz="0" w:space="0" w:color="auto"/>
                        <w:left w:val="none" w:sz="0" w:space="0" w:color="auto"/>
                        <w:bottom w:val="none" w:sz="0" w:space="0" w:color="auto"/>
                        <w:right w:val="none" w:sz="0" w:space="0" w:color="auto"/>
                      </w:divBdr>
                      <w:divsChild>
                        <w:div w:id="221059655">
                          <w:marLeft w:val="0"/>
                          <w:marRight w:val="0"/>
                          <w:marTop w:val="0"/>
                          <w:marBottom w:val="0"/>
                          <w:divBdr>
                            <w:top w:val="none" w:sz="0" w:space="0" w:color="auto"/>
                            <w:left w:val="none" w:sz="0" w:space="0" w:color="auto"/>
                            <w:bottom w:val="none" w:sz="0" w:space="0" w:color="auto"/>
                            <w:right w:val="none" w:sz="0" w:space="0" w:color="auto"/>
                          </w:divBdr>
                        </w:div>
                      </w:divsChild>
                    </w:div>
                    <w:div w:id="525023744">
                      <w:marLeft w:val="0"/>
                      <w:marRight w:val="0"/>
                      <w:marTop w:val="0"/>
                      <w:marBottom w:val="0"/>
                      <w:divBdr>
                        <w:top w:val="none" w:sz="0" w:space="0" w:color="auto"/>
                        <w:left w:val="none" w:sz="0" w:space="0" w:color="auto"/>
                        <w:bottom w:val="none" w:sz="0" w:space="0" w:color="auto"/>
                        <w:right w:val="none" w:sz="0" w:space="0" w:color="auto"/>
                      </w:divBdr>
                      <w:divsChild>
                        <w:div w:id="770979604">
                          <w:marLeft w:val="0"/>
                          <w:marRight w:val="0"/>
                          <w:marTop w:val="0"/>
                          <w:marBottom w:val="0"/>
                          <w:divBdr>
                            <w:top w:val="none" w:sz="0" w:space="0" w:color="auto"/>
                            <w:left w:val="none" w:sz="0" w:space="0" w:color="auto"/>
                            <w:bottom w:val="none" w:sz="0" w:space="0" w:color="auto"/>
                            <w:right w:val="none" w:sz="0" w:space="0" w:color="auto"/>
                          </w:divBdr>
                        </w:div>
                      </w:divsChild>
                    </w:div>
                    <w:div w:id="564142352">
                      <w:marLeft w:val="0"/>
                      <w:marRight w:val="0"/>
                      <w:marTop w:val="0"/>
                      <w:marBottom w:val="0"/>
                      <w:divBdr>
                        <w:top w:val="none" w:sz="0" w:space="0" w:color="auto"/>
                        <w:left w:val="none" w:sz="0" w:space="0" w:color="auto"/>
                        <w:bottom w:val="none" w:sz="0" w:space="0" w:color="auto"/>
                        <w:right w:val="none" w:sz="0" w:space="0" w:color="auto"/>
                      </w:divBdr>
                      <w:divsChild>
                        <w:div w:id="700782181">
                          <w:marLeft w:val="0"/>
                          <w:marRight w:val="0"/>
                          <w:marTop w:val="0"/>
                          <w:marBottom w:val="0"/>
                          <w:divBdr>
                            <w:top w:val="none" w:sz="0" w:space="0" w:color="auto"/>
                            <w:left w:val="none" w:sz="0" w:space="0" w:color="auto"/>
                            <w:bottom w:val="none" w:sz="0" w:space="0" w:color="auto"/>
                            <w:right w:val="none" w:sz="0" w:space="0" w:color="auto"/>
                          </w:divBdr>
                        </w:div>
                      </w:divsChild>
                    </w:div>
                    <w:div w:id="354381366">
                      <w:marLeft w:val="0"/>
                      <w:marRight w:val="0"/>
                      <w:marTop w:val="0"/>
                      <w:marBottom w:val="0"/>
                      <w:divBdr>
                        <w:top w:val="none" w:sz="0" w:space="0" w:color="auto"/>
                        <w:left w:val="none" w:sz="0" w:space="0" w:color="auto"/>
                        <w:bottom w:val="none" w:sz="0" w:space="0" w:color="auto"/>
                        <w:right w:val="none" w:sz="0" w:space="0" w:color="auto"/>
                      </w:divBdr>
                      <w:divsChild>
                        <w:div w:id="1675766326">
                          <w:marLeft w:val="0"/>
                          <w:marRight w:val="0"/>
                          <w:marTop w:val="0"/>
                          <w:marBottom w:val="0"/>
                          <w:divBdr>
                            <w:top w:val="none" w:sz="0" w:space="0" w:color="auto"/>
                            <w:left w:val="none" w:sz="0" w:space="0" w:color="auto"/>
                            <w:bottom w:val="none" w:sz="0" w:space="0" w:color="auto"/>
                            <w:right w:val="none" w:sz="0" w:space="0" w:color="auto"/>
                          </w:divBdr>
                        </w:div>
                        <w:div w:id="1777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73609">
      <w:bodyDiv w:val="1"/>
      <w:marLeft w:val="0"/>
      <w:marRight w:val="0"/>
      <w:marTop w:val="0"/>
      <w:marBottom w:val="0"/>
      <w:divBdr>
        <w:top w:val="none" w:sz="0" w:space="0" w:color="auto"/>
        <w:left w:val="none" w:sz="0" w:space="0" w:color="auto"/>
        <w:bottom w:val="none" w:sz="0" w:space="0" w:color="auto"/>
        <w:right w:val="none" w:sz="0" w:space="0" w:color="auto"/>
      </w:divBdr>
      <w:divsChild>
        <w:div w:id="1263338523">
          <w:marLeft w:val="0"/>
          <w:marRight w:val="0"/>
          <w:marTop w:val="0"/>
          <w:marBottom w:val="0"/>
          <w:divBdr>
            <w:top w:val="none" w:sz="0" w:space="0" w:color="auto"/>
            <w:left w:val="none" w:sz="0" w:space="0" w:color="auto"/>
            <w:bottom w:val="none" w:sz="0" w:space="0" w:color="auto"/>
            <w:right w:val="none" w:sz="0" w:space="0" w:color="auto"/>
          </w:divBdr>
        </w:div>
        <w:div w:id="387336465">
          <w:marLeft w:val="0"/>
          <w:marRight w:val="0"/>
          <w:marTop w:val="0"/>
          <w:marBottom w:val="0"/>
          <w:divBdr>
            <w:top w:val="none" w:sz="0" w:space="0" w:color="auto"/>
            <w:left w:val="none" w:sz="0" w:space="0" w:color="auto"/>
            <w:bottom w:val="none" w:sz="0" w:space="0" w:color="auto"/>
            <w:right w:val="none" w:sz="0" w:space="0" w:color="auto"/>
          </w:divBdr>
        </w:div>
        <w:div w:id="892154421">
          <w:marLeft w:val="0"/>
          <w:marRight w:val="0"/>
          <w:marTop w:val="0"/>
          <w:marBottom w:val="0"/>
          <w:divBdr>
            <w:top w:val="none" w:sz="0" w:space="0" w:color="auto"/>
            <w:left w:val="none" w:sz="0" w:space="0" w:color="auto"/>
            <w:bottom w:val="none" w:sz="0" w:space="0" w:color="auto"/>
            <w:right w:val="none" w:sz="0" w:space="0" w:color="auto"/>
          </w:divBdr>
        </w:div>
        <w:div w:id="693190775">
          <w:marLeft w:val="0"/>
          <w:marRight w:val="0"/>
          <w:marTop w:val="0"/>
          <w:marBottom w:val="0"/>
          <w:divBdr>
            <w:top w:val="none" w:sz="0" w:space="0" w:color="auto"/>
            <w:left w:val="none" w:sz="0" w:space="0" w:color="auto"/>
            <w:bottom w:val="none" w:sz="0" w:space="0" w:color="auto"/>
            <w:right w:val="none" w:sz="0" w:space="0" w:color="auto"/>
          </w:divBdr>
        </w:div>
        <w:div w:id="1046872513">
          <w:marLeft w:val="0"/>
          <w:marRight w:val="0"/>
          <w:marTop w:val="0"/>
          <w:marBottom w:val="0"/>
          <w:divBdr>
            <w:top w:val="none" w:sz="0" w:space="0" w:color="auto"/>
            <w:left w:val="none" w:sz="0" w:space="0" w:color="auto"/>
            <w:bottom w:val="none" w:sz="0" w:space="0" w:color="auto"/>
            <w:right w:val="none" w:sz="0" w:space="0" w:color="auto"/>
          </w:divBdr>
        </w:div>
        <w:div w:id="1472478060">
          <w:marLeft w:val="0"/>
          <w:marRight w:val="0"/>
          <w:marTop w:val="0"/>
          <w:marBottom w:val="0"/>
          <w:divBdr>
            <w:top w:val="none" w:sz="0" w:space="0" w:color="auto"/>
            <w:left w:val="none" w:sz="0" w:space="0" w:color="auto"/>
            <w:bottom w:val="none" w:sz="0" w:space="0" w:color="auto"/>
            <w:right w:val="none" w:sz="0" w:space="0" w:color="auto"/>
          </w:divBdr>
        </w:div>
        <w:div w:id="851532108">
          <w:marLeft w:val="0"/>
          <w:marRight w:val="0"/>
          <w:marTop w:val="0"/>
          <w:marBottom w:val="0"/>
          <w:divBdr>
            <w:top w:val="none" w:sz="0" w:space="0" w:color="auto"/>
            <w:left w:val="none" w:sz="0" w:space="0" w:color="auto"/>
            <w:bottom w:val="none" w:sz="0" w:space="0" w:color="auto"/>
            <w:right w:val="none" w:sz="0" w:space="0" w:color="auto"/>
          </w:divBdr>
        </w:div>
        <w:div w:id="1835605596">
          <w:marLeft w:val="0"/>
          <w:marRight w:val="0"/>
          <w:marTop w:val="0"/>
          <w:marBottom w:val="0"/>
          <w:divBdr>
            <w:top w:val="none" w:sz="0" w:space="0" w:color="auto"/>
            <w:left w:val="none" w:sz="0" w:space="0" w:color="auto"/>
            <w:bottom w:val="none" w:sz="0" w:space="0" w:color="auto"/>
            <w:right w:val="none" w:sz="0" w:space="0" w:color="auto"/>
          </w:divBdr>
        </w:div>
        <w:div w:id="943612865">
          <w:marLeft w:val="0"/>
          <w:marRight w:val="0"/>
          <w:marTop w:val="0"/>
          <w:marBottom w:val="0"/>
          <w:divBdr>
            <w:top w:val="none" w:sz="0" w:space="0" w:color="auto"/>
            <w:left w:val="none" w:sz="0" w:space="0" w:color="auto"/>
            <w:bottom w:val="none" w:sz="0" w:space="0" w:color="auto"/>
            <w:right w:val="none" w:sz="0" w:space="0" w:color="auto"/>
          </w:divBdr>
        </w:div>
        <w:div w:id="365106048">
          <w:marLeft w:val="0"/>
          <w:marRight w:val="0"/>
          <w:marTop w:val="0"/>
          <w:marBottom w:val="0"/>
          <w:divBdr>
            <w:top w:val="none" w:sz="0" w:space="0" w:color="auto"/>
            <w:left w:val="none" w:sz="0" w:space="0" w:color="auto"/>
            <w:bottom w:val="none" w:sz="0" w:space="0" w:color="auto"/>
            <w:right w:val="none" w:sz="0" w:space="0" w:color="auto"/>
          </w:divBdr>
        </w:div>
      </w:divsChild>
    </w:div>
    <w:div w:id="753817449">
      <w:bodyDiv w:val="1"/>
      <w:marLeft w:val="0"/>
      <w:marRight w:val="0"/>
      <w:marTop w:val="0"/>
      <w:marBottom w:val="0"/>
      <w:divBdr>
        <w:top w:val="none" w:sz="0" w:space="0" w:color="auto"/>
        <w:left w:val="none" w:sz="0" w:space="0" w:color="auto"/>
        <w:bottom w:val="none" w:sz="0" w:space="0" w:color="auto"/>
        <w:right w:val="none" w:sz="0" w:space="0" w:color="auto"/>
      </w:divBdr>
      <w:divsChild>
        <w:div w:id="778909871">
          <w:marLeft w:val="0"/>
          <w:marRight w:val="0"/>
          <w:marTop w:val="0"/>
          <w:marBottom w:val="0"/>
          <w:divBdr>
            <w:top w:val="none" w:sz="0" w:space="0" w:color="auto"/>
            <w:left w:val="none" w:sz="0" w:space="0" w:color="auto"/>
            <w:bottom w:val="none" w:sz="0" w:space="0" w:color="auto"/>
            <w:right w:val="none" w:sz="0" w:space="0" w:color="auto"/>
          </w:divBdr>
        </w:div>
        <w:div w:id="405959236">
          <w:marLeft w:val="0"/>
          <w:marRight w:val="0"/>
          <w:marTop w:val="0"/>
          <w:marBottom w:val="0"/>
          <w:divBdr>
            <w:top w:val="none" w:sz="0" w:space="0" w:color="auto"/>
            <w:left w:val="none" w:sz="0" w:space="0" w:color="auto"/>
            <w:bottom w:val="none" w:sz="0" w:space="0" w:color="auto"/>
            <w:right w:val="none" w:sz="0" w:space="0" w:color="auto"/>
          </w:divBdr>
        </w:div>
        <w:div w:id="873735752">
          <w:marLeft w:val="0"/>
          <w:marRight w:val="0"/>
          <w:marTop w:val="0"/>
          <w:marBottom w:val="0"/>
          <w:divBdr>
            <w:top w:val="none" w:sz="0" w:space="0" w:color="auto"/>
            <w:left w:val="none" w:sz="0" w:space="0" w:color="auto"/>
            <w:bottom w:val="none" w:sz="0" w:space="0" w:color="auto"/>
            <w:right w:val="none" w:sz="0" w:space="0" w:color="auto"/>
          </w:divBdr>
        </w:div>
        <w:div w:id="789857763">
          <w:marLeft w:val="0"/>
          <w:marRight w:val="0"/>
          <w:marTop w:val="0"/>
          <w:marBottom w:val="0"/>
          <w:divBdr>
            <w:top w:val="none" w:sz="0" w:space="0" w:color="auto"/>
            <w:left w:val="none" w:sz="0" w:space="0" w:color="auto"/>
            <w:bottom w:val="none" w:sz="0" w:space="0" w:color="auto"/>
            <w:right w:val="none" w:sz="0" w:space="0" w:color="auto"/>
          </w:divBdr>
        </w:div>
        <w:div w:id="820006829">
          <w:marLeft w:val="0"/>
          <w:marRight w:val="0"/>
          <w:marTop w:val="0"/>
          <w:marBottom w:val="0"/>
          <w:divBdr>
            <w:top w:val="none" w:sz="0" w:space="0" w:color="auto"/>
            <w:left w:val="none" w:sz="0" w:space="0" w:color="auto"/>
            <w:bottom w:val="none" w:sz="0" w:space="0" w:color="auto"/>
            <w:right w:val="none" w:sz="0" w:space="0" w:color="auto"/>
          </w:divBdr>
        </w:div>
        <w:div w:id="1239438131">
          <w:marLeft w:val="0"/>
          <w:marRight w:val="0"/>
          <w:marTop w:val="0"/>
          <w:marBottom w:val="0"/>
          <w:divBdr>
            <w:top w:val="none" w:sz="0" w:space="0" w:color="auto"/>
            <w:left w:val="none" w:sz="0" w:space="0" w:color="auto"/>
            <w:bottom w:val="none" w:sz="0" w:space="0" w:color="auto"/>
            <w:right w:val="none" w:sz="0" w:space="0" w:color="auto"/>
          </w:divBdr>
        </w:div>
        <w:div w:id="1883319795">
          <w:marLeft w:val="0"/>
          <w:marRight w:val="0"/>
          <w:marTop w:val="0"/>
          <w:marBottom w:val="0"/>
          <w:divBdr>
            <w:top w:val="none" w:sz="0" w:space="0" w:color="auto"/>
            <w:left w:val="none" w:sz="0" w:space="0" w:color="auto"/>
            <w:bottom w:val="none" w:sz="0" w:space="0" w:color="auto"/>
            <w:right w:val="none" w:sz="0" w:space="0" w:color="auto"/>
          </w:divBdr>
        </w:div>
        <w:div w:id="1595361321">
          <w:marLeft w:val="0"/>
          <w:marRight w:val="0"/>
          <w:marTop w:val="0"/>
          <w:marBottom w:val="0"/>
          <w:divBdr>
            <w:top w:val="none" w:sz="0" w:space="0" w:color="auto"/>
            <w:left w:val="none" w:sz="0" w:space="0" w:color="auto"/>
            <w:bottom w:val="none" w:sz="0" w:space="0" w:color="auto"/>
            <w:right w:val="none" w:sz="0" w:space="0" w:color="auto"/>
          </w:divBdr>
        </w:div>
        <w:div w:id="2088377536">
          <w:marLeft w:val="0"/>
          <w:marRight w:val="0"/>
          <w:marTop w:val="0"/>
          <w:marBottom w:val="0"/>
          <w:divBdr>
            <w:top w:val="none" w:sz="0" w:space="0" w:color="auto"/>
            <w:left w:val="none" w:sz="0" w:space="0" w:color="auto"/>
            <w:bottom w:val="none" w:sz="0" w:space="0" w:color="auto"/>
            <w:right w:val="none" w:sz="0" w:space="0" w:color="auto"/>
          </w:divBdr>
        </w:div>
        <w:div w:id="2033913115">
          <w:marLeft w:val="0"/>
          <w:marRight w:val="0"/>
          <w:marTop w:val="0"/>
          <w:marBottom w:val="0"/>
          <w:divBdr>
            <w:top w:val="none" w:sz="0" w:space="0" w:color="auto"/>
            <w:left w:val="none" w:sz="0" w:space="0" w:color="auto"/>
            <w:bottom w:val="none" w:sz="0" w:space="0" w:color="auto"/>
            <w:right w:val="none" w:sz="0" w:space="0" w:color="auto"/>
          </w:divBdr>
        </w:div>
        <w:div w:id="1387338769">
          <w:marLeft w:val="0"/>
          <w:marRight w:val="0"/>
          <w:marTop w:val="0"/>
          <w:marBottom w:val="0"/>
          <w:divBdr>
            <w:top w:val="none" w:sz="0" w:space="0" w:color="auto"/>
            <w:left w:val="none" w:sz="0" w:space="0" w:color="auto"/>
            <w:bottom w:val="none" w:sz="0" w:space="0" w:color="auto"/>
            <w:right w:val="none" w:sz="0" w:space="0" w:color="auto"/>
          </w:divBdr>
        </w:div>
        <w:div w:id="1236278755">
          <w:marLeft w:val="0"/>
          <w:marRight w:val="0"/>
          <w:marTop w:val="0"/>
          <w:marBottom w:val="0"/>
          <w:divBdr>
            <w:top w:val="none" w:sz="0" w:space="0" w:color="auto"/>
            <w:left w:val="none" w:sz="0" w:space="0" w:color="auto"/>
            <w:bottom w:val="none" w:sz="0" w:space="0" w:color="auto"/>
            <w:right w:val="none" w:sz="0" w:space="0" w:color="auto"/>
          </w:divBdr>
        </w:div>
        <w:div w:id="614286656">
          <w:marLeft w:val="0"/>
          <w:marRight w:val="0"/>
          <w:marTop w:val="0"/>
          <w:marBottom w:val="0"/>
          <w:divBdr>
            <w:top w:val="none" w:sz="0" w:space="0" w:color="auto"/>
            <w:left w:val="none" w:sz="0" w:space="0" w:color="auto"/>
            <w:bottom w:val="none" w:sz="0" w:space="0" w:color="auto"/>
            <w:right w:val="none" w:sz="0" w:space="0" w:color="auto"/>
          </w:divBdr>
        </w:div>
        <w:div w:id="936017808">
          <w:marLeft w:val="0"/>
          <w:marRight w:val="0"/>
          <w:marTop w:val="0"/>
          <w:marBottom w:val="0"/>
          <w:divBdr>
            <w:top w:val="none" w:sz="0" w:space="0" w:color="auto"/>
            <w:left w:val="none" w:sz="0" w:space="0" w:color="auto"/>
            <w:bottom w:val="none" w:sz="0" w:space="0" w:color="auto"/>
            <w:right w:val="none" w:sz="0" w:space="0" w:color="auto"/>
          </w:divBdr>
        </w:div>
        <w:div w:id="1861550200">
          <w:marLeft w:val="0"/>
          <w:marRight w:val="0"/>
          <w:marTop w:val="0"/>
          <w:marBottom w:val="0"/>
          <w:divBdr>
            <w:top w:val="none" w:sz="0" w:space="0" w:color="auto"/>
            <w:left w:val="none" w:sz="0" w:space="0" w:color="auto"/>
            <w:bottom w:val="none" w:sz="0" w:space="0" w:color="auto"/>
            <w:right w:val="none" w:sz="0" w:space="0" w:color="auto"/>
          </w:divBdr>
        </w:div>
        <w:div w:id="244342371">
          <w:marLeft w:val="0"/>
          <w:marRight w:val="0"/>
          <w:marTop w:val="0"/>
          <w:marBottom w:val="0"/>
          <w:divBdr>
            <w:top w:val="none" w:sz="0" w:space="0" w:color="auto"/>
            <w:left w:val="none" w:sz="0" w:space="0" w:color="auto"/>
            <w:bottom w:val="none" w:sz="0" w:space="0" w:color="auto"/>
            <w:right w:val="none" w:sz="0" w:space="0" w:color="auto"/>
          </w:divBdr>
        </w:div>
      </w:divsChild>
    </w:div>
    <w:div w:id="774637476">
      <w:bodyDiv w:val="1"/>
      <w:marLeft w:val="0"/>
      <w:marRight w:val="0"/>
      <w:marTop w:val="0"/>
      <w:marBottom w:val="0"/>
      <w:divBdr>
        <w:top w:val="none" w:sz="0" w:space="0" w:color="auto"/>
        <w:left w:val="none" w:sz="0" w:space="0" w:color="auto"/>
        <w:bottom w:val="none" w:sz="0" w:space="0" w:color="auto"/>
        <w:right w:val="none" w:sz="0" w:space="0" w:color="auto"/>
      </w:divBdr>
    </w:div>
    <w:div w:id="994803140">
      <w:bodyDiv w:val="1"/>
      <w:marLeft w:val="0"/>
      <w:marRight w:val="0"/>
      <w:marTop w:val="0"/>
      <w:marBottom w:val="0"/>
      <w:divBdr>
        <w:top w:val="none" w:sz="0" w:space="0" w:color="auto"/>
        <w:left w:val="none" w:sz="0" w:space="0" w:color="auto"/>
        <w:bottom w:val="none" w:sz="0" w:space="0" w:color="auto"/>
        <w:right w:val="none" w:sz="0" w:space="0" w:color="auto"/>
      </w:divBdr>
      <w:divsChild>
        <w:div w:id="1760833441">
          <w:marLeft w:val="0"/>
          <w:marRight w:val="0"/>
          <w:marTop w:val="0"/>
          <w:marBottom w:val="0"/>
          <w:divBdr>
            <w:top w:val="none" w:sz="0" w:space="0" w:color="auto"/>
            <w:left w:val="none" w:sz="0" w:space="0" w:color="auto"/>
            <w:bottom w:val="none" w:sz="0" w:space="0" w:color="auto"/>
            <w:right w:val="none" w:sz="0" w:space="0" w:color="auto"/>
          </w:divBdr>
        </w:div>
        <w:div w:id="1236814878">
          <w:marLeft w:val="0"/>
          <w:marRight w:val="0"/>
          <w:marTop w:val="0"/>
          <w:marBottom w:val="0"/>
          <w:divBdr>
            <w:top w:val="none" w:sz="0" w:space="0" w:color="auto"/>
            <w:left w:val="none" w:sz="0" w:space="0" w:color="auto"/>
            <w:bottom w:val="none" w:sz="0" w:space="0" w:color="auto"/>
            <w:right w:val="none" w:sz="0" w:space="0" w:color="auto"/>
          </w:divBdr>
        </w:div>
        <w:div w:id="1214777845">
          <w:marLeft w:val="0"/>
          <w:marRight w:val="0"/>
          <w:marTop w:val="0"/>
          <w:marBottom w:val="0"/>
          <w:divBdr>
            <w:top w:val="none" w:sz="0" w:space="0" w:color="auto"/>
            <w:left w:val="none" w:sz="0" w:space="0" w:color="auto"/>
            <w:bottom w:val="none" w:sz="0" w:space="0" w:color="auto"/>
            <w:right w:val="none" w:sz="0" w:space="0" w:color="auto"/>
          </w:divBdr>
        </w:div>
        <w:div w:id="354501729">
          <w:marLeft w:val="0"/>
          <w:marRight w:val="0"/>
          <w:marTop w:val="0"/>
          <w:marBottom w:val="0"/>
          <w:divBdr>
            <w:top w:val="none" w:sz="0" w:space="0" w:color="auto"/>
            <w:left w:val="none" w:sz="0" w:space="0" w:color="auto"/>
            <w:bottom w:val="none" w:sz="0" w:space="0" w:color="auto"/>
            <w:right w:val="none" w:sz="0" w:space="0" w:color="auto"/>
          </w:divBdr>
        </w:div>
        <w:div w:id="1576742130">
          <w:marLeft w:val="0"/>
          <w:marRight w:val="0"/>
          <w:marTop w:val="0"/>
          <w:marBottom w:val="0"/>
          <w:divBdr>
            <w:top w:val="none" w:sz="0" w:space="0" w:color="auto"/>
            <w:left w:val="none" w:sz="0" w:space="0" w:color="auto"/>
            <w:bottom w:val="none" w:sz="0" w:space="0" w:color="auto"/>
            <w:right w:val="none" w:sz="0" w:space="0" w:color="auto"/>
          </w:divBdr>
        </w:div>
        <w:div w:id="1684503854">
          <w:marLeft w:val="0"/>
          <w:marRight w:val="0"/>
          <w:marTop w:val="0"/>
          <w:marBottom w:val="0"/>
          <w:divBdr>
            <w:top w:val="none" w:sz="0" w:space="0" w:color="auto"/>
            <w:left w:val="none" w:sz="0" w:space="0" w:color="auto"/>
            <w:bottom w:val="none" w:sz="0" w:space="0" w:color="auto"/>
            <w:right w:val="none" w:sz="0" w:space="0" w:color="auto"/>
          </w:divBdr>
        </w:div>
        <w:div w:id="1983731208">
          <w:marLeft w:val="0"/>
          <w:marRight w:val="0"/>
          <w:marTop w:val="0"/>
          <w:marBottom w:val="0"/>
          <w:divBdr>
            <w:top w:val="none" w:sz="0" w:space="0" w:color="auto"/>
            <w:left w:val="none" w:sz="0" w:space="0" w:color="auto"/>
            <w:bottom w:val="none" w:sz="0" w:space="0" w:color="auto"/>
            <w:right w:val="none" w:sz="0" w:space="0" w:color="auto"/>
          </w:divBdr>
        </w:div>
        <w:div w:id="359939867">
          <w:marLeft w:val="0"/>
          <w:marRight w:val="0"/>
          <w:marTop w:val="0"/>
          <w:marBottom w:val="0"/>
          <w:divBdr>
            <w:top w:val="none" w:sz="0" w:space="0" w:color="auto"/>
            <w:left w:val="none" w:sz="0" w:space="0" w:color="auto"/>
            <w:bottom w:val="none" w:sz="0" w:space="0" w:color="auto"/>
            <w:right w:val="none" w:sz="0" w:space="0" w:color="auto"/>
          </w:divBdr>
        </w:div>
        <w:div w:id="2143814064">
          <w:marLeft w:val="0"/>
          <w:marRight w:val="0"/>
          <w:marTop w:val="0"/>
          <w:marBottom w:val="0"/>
          <w:divBdr>
            <w:top w:val="none" w:sz="0" w:space="0" w:color="auto"/>
            <w:left w:val="none" w:sz="0" w:space="0" w:color="auto"/>
            <w:bottom w:val="none" w:sz="0" w:space="0" w:color="auto"/>
            <w:right w:val="none" w:sz="0" w:space="0" w:color="auto"/>
          </w:divBdr>
        </w:div>
        <w:div w:id="1191333985">
          <w:marLeft w:val="0"/>
          <w:marRight w:val="0"/>
          <w:marTop w:val="0"/>
          <w:marBottom w:val="0"/>
          <w:divBdr>
            <w:top w:val="none" w:sz="0" w:space="0" w:color="auto"/>
            <w:left w:val="none" w:sz="0" w:space="0" w:color="auto"/>
            <w:bottom w:val="none" w:sz="0" w:space="0" w:color="auto"/>
            <w:right w:val="none" w:sz="0" w:space="0" w:color="auto"/>
          </w:divBdr>
        </w:div>
      </w:divsChild>
    </w:div>
    <w:div w:id="1074619412">
      <w:bodyDiv w:val="1"/>
      <w:marLeft w:val="0"/>
      <w:marRight w:val="0"/>
      <w:marTop w:val="0"/>
      <w:marBottom w:val="0"/>
      <w:divBdr>
        <w:top w:val="none" w:sz="0" w:space="0" w:color="auto"/>
        <w:left w:val="none" w:sz="0" w:space="0" w:color="auto"/>
        <w:bottom w:val="none" w:sz="0" w:space="0" w:color="auto"/>
        <w:right w:val="none" w:sz="0" w:space="0" w:color="auto"/>
      </w:divBdr>
      <w:divsChild>
        <w:div w:id="1097216847">
          <w:marLeft w:val="0"/>
          <w:marRight w:val="0"/>
          <w:marTop w:val="0"/>
          <w:marBottom w:val="0"/>
          <w:divBdr>
            <w:top w:val="none" w:sz="0" w:space="0" w:color="auto"/>
            <w:left w:val="none" w:sz="0" w:space="0" w:color="auto"/>
            <w:bottom w:val="none" w:sz="0" w:space="0" w:color="auto"/>
            <w:right w:val="none" w:sz="0" w:space="0" w:color="auto"/>
          </w:divBdr>
        </w:div>
        <w:div w:id="1894272170">
          <w:marLeft w:val="0"/>
          <w:marRight w:val="0"/>
          <w:marTop w:val="0"/>
          <w:marBottom w:val="0"/>
          <w:divBdr>
            <w:top w:val="none" w:sz="0" w:space="0" w:color="auto"/>
            <w:left w:val="none" w:sz="0" w:space="0" w:color="auto"/>
            <w:bottom w:val="none" w:sz="0" w:space="0" w:color="auto"/>
            <w:right w:val="none" w:sz="0" w:space="0" w:color="auto"/>
          </w:divBdr>
        </w:div>
        <w:div w:id="755828130">
          <w:marLeft w:val="0"/>
          <w:marRight w:val="0"/>
          <w:marTop w:val="0"/>
          <w:marBottom w:val="0"/>
          <w:divBdr>
            <w:top w:val="none" w:sz="0" w:space="0" w:color="auto"/>
            <w:left w:val="none" w:sz="0" w:space="0" w:color="auto"/>
            <w:bottom w:val="none" w:sz="0" w:space="0" w:color="auto"/>
            <w:right w:val="none" w:sz="0" w:space="0" w:color="auto"/>
          </w:divBdr>
        </w:div>
        <w:div w:id="617177506">
          <w:marLeft w:val="0"/>
          <w:marRight w:val="0"/>
          <w:marTop w:val="0"/>
          <w:marBottom w:val="0"/>
          <w:divBdr>
            <w:top w:val="none" w:sz="0" w:space="0" w:color="auto"/>
            <w:left w:val="none" w:sz="0" w:space="0" w:color="auto"/>
            <w:bottom w:val="none" w:sz="0" w:space="0" w:color="auto"/>
            <w:right w:val="none" w:sz="0" w:space="0" w:color="auto"/>
          </w:divBdr>
        </w:div>
        <w:div w:id="666325371">
          <w:marLeft w:val="0"/>
          <w:marRight w:val="0"/>
          <w:marTop w:val="0"/>
          <w:marBottom w:val="0"/>
          <w:divBdr>
            <w:top w:val="none" w:sz="0" w:space="0" w:color="auto"/>
            <w:left w:val="none" w:sz="0" w:space="0" w:color="auto"/>
            <w:bottom w:val="none" w:sz="0" w:space="0" w:color="auto"/>
            <w:right w:val="none" w:sz="0" w:space="0" w:color="auto"/>
          </w:divBdr>
        </w:div>
        <w:div w:id="1911570812">
          <w:marLeft w:val="0"/>
          <w:marRight w:val="0"/>
          <w:marTop w:val="0"/>
          <w:marBottom w:val="0"/>
          <w:divBdr>
            <w:top w:val="none" w:sz="0" w:space="0" w:color="auto"/>
            <w:left w:val="none" w:sz="0" w:space="0" w:color="auto"/>
            <w:bottom w:val="none" w:sz="0" w:space="0" w:color="auto"/>
            <w:right w:val="none" w:sz="0" w:space="0" w:color="auto"/>
          </w:divBdr>
        </w:div>
        <w:div w:id="1193301589">
          <w:marLeft w:val="0"/>
          <w:marRight w:val="0"/>
          <w:marTop w:val="0"/>
          <w:marBottom w:val="0"/>
          <w:divBdr>
            <w:top w:val="none" w:sz="0" w:space="0" w:color="auto"/>
            <w:left w:val="none" w:sz="0" w:space="0" w:color="auto"/>
            <w:bottom w:val="none" w:sz="0" w:space="0" w:color="auto"/>
            <w:right w:val="none" w:sz="0" w:space="0" w:color="auto"/>
          </w:divBdr>
        </w:div>
        <w:div w:id="374696020">
          <w:marLeft w:val="0"/>
          <w:marRight w:val="0"/>
          <w:marTop w:val="0"/>
          <w:marBottom w:val="0"/>
          <w:divBdr>
            <w:top w:val="none" w:sz="0" w:space="0" w:color="auto"/>
            <w:left w:val="none" w:sz="0" w:space="0" w:color="auto"/>
            <w:bottom w:val="none" w:sz="0" w:space="0" w:color="auto"/>
            <w:right w:val="none" w:sz="0" w:space="0" w:color="auto"/>
          </w:divBdr>
        </w:div>
        <w:div w:id="379591803">
          <w:marLeft w:val="0"/>
          <w:marRight w:val="0"/>
          <w:marTop w:val="0"/>
          <w:marBottom w:val="0"/>
          <w:divBdr>
            <w:top w:val="none" w:sz="0" w:space="0" w:color="auto"/>
            <w:left w:val="none" w:sz="0" w:space="0" w:color="auto"/>
            <w:bottom w:val="none" w:sz="0" w:space="0" w:color="auto"/>
            <w:right w:val="none" w:sz="0" w:space="0" w:color="auto"/>
          </w:divBdr>
        </w:div>
        <w:div w:id="911164701">
          <w:marLeft w:val="0"/>
          <w:marRight w:val="0"/>
          <w:marTop w:val="0"/>
          <w:marBottom w:val="0"/>
          <w:divBdr>
            <w:top w:val="none" w:sz="0" w:space="0" w:color="auto"/>
            <w:left w:val="none" w:sz="0" w:space="0" w:color="auto"/>
            <w:bottom w:val="none" w:sz="0" w:space="0" w:color="auto"/>
            <w:right w:val="none" w:sz="0" w:space="0" w:color="auto"/>
          </w:divBdr>
        </w:div>
        <w:div w:id="2057503994">
          <w:marLeft w:val="0"/>
          <w:marRight w:val="0"/>
          <w:marTop w:val="0"/>
          <w:marBottom w:val="0"/>
          <w:divBdr>
            <w:top w:val="none" w:sz="0" w:space="0" w:color="auto"/>
            <w:left w:val="none" w:sz="0" w:space="0" w:color="auto"/>
            <w:bottom w:val="none" w:sz="0" w:space="0" w:color="auto"/>
            <w:right w:val="none" w:sz="0" w:space="0" w:color="auto"/>
          </w:divBdr>
        </w:div>
        <w:div w:id="2118061400">
          <w:marLeft w:val="0"/>
          <w:marRight w:val="0"/>
          <w:marTop w:val="0"/>
          <w:marBottom w:val="0"/>
          <w:divBdr>
            <w:top w:val="none" w:sz="0" w:space="0" w:color="auto"/>
            <w:left w:val="none" w:sz="0" w:space="0" w:color="auto"/>
            <w:bottom w:val="none" w:sz="0" w:space="0" w:color="auto"/>
            <w:right w:val="none" w:sz="0" w:space="0" w:color="auto"/>
          </w:divBdr>
        </w:div>
        <w:div w:id="1946499387">
          <w:marLeft w:val="0"/>
          <w:marRight w:val="0"/>
          <w:marTop w:val="0"/>
          <w:marBottom w:val="0"/>
          <w:divBdr>
            <w:top w:val="none" w:sz="0" w:space="0" w:color="auto"/>
            <w:left w:val="none" w:sz="0" w:space="0" w:color="auto"/>
            <w:bottom w:val="none" w:sz="0" w:space="0" w:color="auto"/>
            <w:right w:val="none" w:sz="0" w:space="0" w:color="auto"/>
          </w:divBdr>
        </w:div>
        <w:div w:id="446122399">
          <w:marLeft w:val="0"/>
          <w:marRight w:val="0"/>
          <w:marTop w:val="0"/>
          <w:marBottom w:val="0"/>
          <w:divBdr>
            <w:top w:val="none" w:sz="0" w:space="0" w:color="auto"/>
            <w:left w:val="none" w:sz="0" w:space="0" w:color="auto"/>
            <w:bottom w:val="none" w:sz="0" w:space="0" w:color="auto"/>
            <w:right w:val="none" w:sz="0" w:space="0" w:color="auto"/>
          </w:divBdr>
        </w:div>
        <w:div w:id="37820537">
          <w:marLeft w:val="0"/>
          <w:marRight w:val="0"/>
          <w:marTop w:val="0"/>
          <w:marBottom w:val="0"/>
          <w:divBdr>
            <w:top w:val="none" w:sz="0" w:space="0" w:color="auto"/>
            <w:left w:val="none" w:sz="0" w:space="0" w:color="auto"/>
            <w:bottom w:val="none" w:sz="0" w:space="0" w:color="auto"/>
            <w:right w:val="none" w:sz="0" w:space="0" w:color="auto"/>
          </w:divBdr>
        </w:div>
        <w:div w:id="1703557289">
          <w:marLeft w:val="0"/>
          <w:marRight w:val="0"/>
          <w:marTop w:val="0"/>
          <w:marBottom w:val="0"/>
          <w:divBdr>
            <w:top w:val="none" w:sz="0" w:space="0" w:color="auto"/>
            <w:left w:val="none" w:sz="0" w:space="0" w:color="auto"/>
            <w:bottom w:val="none" w:sz="0" w:space="0" w:color="auto"/>
            <w:right w:val="none" w:sz="0" w:space="0" w:color="auto"/>
          </w:divBdr>
        </w:div>
      </w:divsChild>
    </w:div>
    <w:div w:id="1208183433">
      <w:bodyDiv w:val="1"/>
      <w:marLeft w:val="0"/>
      <w:marRight w:val="0"/>
      <w:marTop w:val="0"/>
      <w:marBottom w:val="0"/>
      <w:divBdr>
        <w:top w:val="none" w:sz="0" w:space="0" w:color="auto"/>
        <w:left w:val="none" w:sz="0" w:space="0" w:color="auto"/>
        <w:bottom w:val="none" w:sz="0" w:space="0" w:color="auto"/>
        <w:right w:val="none" w:sz="0" w:space="0" w:color="auto"/>
      </w:divBdr>
      <w:divsChild>
        <w:div w:id="205679687">
          <w:marLeft w:val="0"/>
          <w:marRight w:val="0"/>
          <w:marTop w:val="0"/>
          <w:marBottom w:val="0"/>
          <w:divBdr>
            <w:top w:val="none" w:sz="0" w:space="0" w:color="auto"/>
            <w:left w:val="none" w:sz="0" w:space="0" w:color="auto"/>
            <w:bottom w:val="none" w:sz="0" w:space="0" w:color="auto"/>
            <w:right w:val="none" w:sz="0" w:space="0" w:color="auto"/>
          </w:divBdr>
        </w:div>
        <w:div w:id="2011061729">
          <w:marLeft w:val="0"/>
          <w:marRight w:val="0"/>
          <w:marTop w:val="0"/>
          <w:marBottom w:val="0"/>
          <w:divBdr>
            <w:top w:val="none" w:sz="0" w:space="0" w:color="auto"/>
            <w:left w:val="none" w:sz="0" w:space="0" w:color="auto"/>
            <w:bottom w:val="none" w:sz="0" w:space="0" w:color="auto"/>
            <w:right w:val="none" w:sz="0" w:space="0" w:color="auto"/>
          </w:divBdr>
        </w:div>
        <w:div w:id="739327639">
          <w:marLeft w:val="0"/>
          <w:marRight w:val="0"/>
          <w:marTop w:val="0"/>
          <w:marBottom w:val="0"/>
          <w:divBdr>
            <w:top w:val="none" w:sz="0" w:space="0" w:color="auto"/>
            <w:left w:val="none" w:sz="0" w:space="0" w:color="auto"/>
            <w:bottom w:val="none" w:sz="0" w:space="0" w:color="auto"/>
            <w:right w:val="none" w:sz="0" w:space="0" w:color="auto"/>
          </w:divBdr>
        </w:div>
      </w:divsChild>
    </w:div>
    <w:div w:id="1298098781">
      <w:bodyDiv w:val="1"/>
      <w:marLeft w:val="0"/>
      <w:marRight w:val="0"/>
      <w:marTop w:val="0"/>
      <w:marBottom w:val="0"/>
      <w:divBdr>
        <w:top w:val="none" w:sz="0" w:space="0" w:color="auto"/>
        <w:left w:val="none" w:sz="0" w:space="0" w:color="auto"/>
        <w:bottom w:val="none" w:sz="0" w:space="0" w:color="auto"/>
        <w:right w:val="none" w:sz="0" w:space="0" w:color="auto"/>
      </w:divBdr>
      <w:divsChild>
        <w:div w:id="403649172">
          <w:marLeft w:val="0"/>
          <w:marRight w:val="0"/>
          <w:marTop w:val="0"/>
          <w:marBottom w:val="0"/>
          <w:divBdr>
            <w:top w:val="none" w:sz="0" w:space="0" w:color="auto"/>
            <w:left w:val="none" w:sz="0" w:space="0" w:color="auto"/>
            <w:bottom w:val="none" w:sz="0" w:space="0" w:color="auto"/>
            <w:right w:val="none" w:sz="0" w:space="0" w:color="auto"/>
          </w:divBdr>
        </w:div>
        <w:div w:id="1787694913">
          <w:marLeft w:val="0"/>
          <w:marRight w:val="0"/>
          <w:marTop w:val="0"/>
          <w:marBottom w:val="0"/>
          <w:divBdr>
            <w:top w:val="none" w:sz="0" w:space="0" w:color="auto"/>
            <w:left w:val="none" w:sz="0" w:space="0" w:color="auto"/>
            <w:bottom w:val="none" w:sz="0" w:space="0" w:color="auto"/>
            <w:right w:val="none" w:sz="0" w:space="0" w:color="auto"/>
          </w:divBdr>
        </w:div>
        <w:div w:id="1141075012">
          <w:marLeft w:val="0"/>
          <w:marRight w:val="0"/>
          <w:marTop w:val="0"/>
          <w:marBottom w:val="0"/>
          <w:divBdr>
            <w:top w:val="none" w:sz="0" w:space="0" w:color="auto"/>
            <w:left w:val="none" w:sz="0" w:space="0" w:color="auto"/>
            <w:bottom w:val="none" w:sz="0" w:space="0" w:color="auto"/>
            <w:right w:val="none" w:sz="0" w:space="0" w:color="auto"/>
          </w:divBdr>
        </w:div>
        <w:div w:id="334380305">
          <w:marLeft w:val="0"/>
          <w:marRight w:val="0"/>
          <w:marTop w:val="0"/>
          <w:marBottom w:val="0"/>
          <w:divBdr>
            <w:top w:val="none" w:sz="0" w:space="0" w:color="auto"/>
            <w:left w:val="none" w:sz="0" w:space="0" w:color="auto"/>
            <w:bottom w:val="none" w:sz="0" w:space="0" w:color="auto"/>
            <w:right w:val="none" w:sz="0" w:space="0" w:color="auto"/>
          </w:divBdr>
        </w:div>
        <w:div w:id="1388601414">
          <w:marLeft w:val="0"/>
          <w:marRight w:val="0"/>
          <w:marTop w:val="0"/>
          <w:marBottom w:val="0"/>
          <w:divBdr>
            <w:top w:val="none" w:sz="0" w:space="0" w:color="auto"/>
            <w:left w:val="none" w:sz="0" w:space="0" w:color="auto"/>
            <w:bottom w:val="none" w:sz="0" w:space="0" w:color="auto"/>
            <w:right w:val="none" w:sz="0" w:space="0" w:color="auto"/>
          </w:divBdr>
        </w:div>
        <w:div w:id="2072924497">
          <w:marLeft w:val="0"/>
          <w:marRight w:val="0"/>
          <w:marTop w:val="0"/>
          <w:marBottom w:val="0"/>
          <w:divBdr>
            <w:top w:val="none" w:sz="0" w:space="0" w:color="auto"/>
            <w:left w:val="none" w:sz="0" w:space="0" w:color="auto"/>
            <w:bottom w:val="none" w:sz="0" w:space="0" w:color="auto"/>
            <w:right w:val="none" w:sz="0" w:space="0" w:color="auto"/>
          </w:divBdr>
        </w:div>
        <w:div w:id="577902504">
          <w:marLeft w:val="0"/>
          <w:marRight w:val="0"/>
          <w:marTop w:val="0"/>
          <w:marBottom w:val="0"/>
          <w:divBdr>
            <w:top w:val="none" w:sz="0" w:space="0" w:color="auto"/>
            <w:left w:val="none" w:sz="0" w:space="0" w:color="auto"/>
            <w:bottom w:val="none" w:sz="0" w:space="0" w:color="auto"/>
            <w:right w:val="none" w:sz="0" w:space="0" w:color="auto"/>
          </w:divBdr>
        </w:div>
        <w:div w:id="280068068">
          <w:marLeft w:val="0"/>
          <w:marRight w:val="0"/>
          <w:marTop w:val="0"/>
          <w:marBottom w:val="0"/>
          <w:divBdr>
            <w:top w:val="none" w:sz="0" w:space="0" w:color="auto"/>
            <w:left w:val="none" w:sz="0" w:space="0" w:color="auto"/>
            <w:bottom w:val="none" w:sz="0" w:space="0" w:color="auto"/>
            <w:right w:val="none" w:sz="0" w:space="0" w:color="auto"/>
          </w:divBdr>
        </w:div>
        <w:div w:id="59137810">
          <w:marLeft w:val="0"/>
          <w:marRight w:val="0"/>
          <w:marTop w:val="0"/>
          <w:marBottom w:val="0"/>
          <w:divBdr>
            <w:top w:val="none" w:sz="0" w:space="0" w:color="auto"/>
            <w:left w:val="none" w:sz="0" w:space="0" w:color="auto"/>
            <w:bottom w:val="none" w:sz="0" w:space="0" w:color="auto"/>
            <w:right w:val="none" w:sz="0" w:space="0" w:color="auto"/>
          </w:divBdr>
        </w:div>
        <w:div w:id="1354647479">
          <w:marLeft w:val="0"/>
          <w:marRight w:val="0"/>
          <w:marTop w:val="0"/>
          <w:marBottom w:val="0"/>
          <w:divBdr>
            <w:top w:val="none" w:sz="0" w:space="0" w:color="auto"/>
            <w:left w:val="none" w:sz="0" w:space="0" w:color="auto"/>
            <w:bottom w:val="none" w:sz="0" w:space="0" w:color="auto"/>
            <w:right w:val="none" w:sz="0" w:space="0" w:color="auto"/>
          </w:divBdr>
        </w:div>
        <w:div w:id="1590919035">
          <w:marLeft w:val="0"/>
          <w:marRight w:val="0"/>
          <w:marTop w:val="0"/>
          <w:marBottom w:val="0"/>
          <w:divBdr>
            <w:top w:val="none" w:sz="0" w:space="0" w:color="auto"/>
            <w:left w:val="none" w:sz="0" w:space="0" w:color="auto"/>
            <w:bottom w:val="none" w:sz="0" w:space="0" w:color="auto"/>
            <w:right w:val="none" w:sz="0" w:space="0" w:color="auto"/>
          </w:divBdr>
        </w:div>
      </w:divsChild>
    </w:div>
    <w:div w:id="1470592492">
      <w:bodyDiv w:val="1"/>
      <w:marLeft w:val="0"/>
      <w:marRight w:val="0"/>
      <w:marTop w:val="0"/>
      <w:marBottom w:val="0"/>
      <w:divBdr>
        <w:top w:val="none" w:sz="0" w:space="0" w:color="auto"/>
        <w:left w:val="none" w:sz="0" w:space="0" w:color="auto"/>
        <w:bottom w:val="none" w:sz="0" w:space="0" w:color="auto"/>
        <w:right w:val="none" w:sz="0" w:space="0" w:color="auto"/>
      </w:divBdr>
      <w:divsChild>
        <w:div w:id="145169990">
          <w:marLeft w:val="0"/>
          <w:marRight w:val="0"/>
          <w:marTop w:val="0"/>
          <w:marBottom w:val="0"/>
          <w:divBdr>
            <w:top w:val="none" w:sz="0" w:space="0" w:color="auto"/>
            <w:left w:val="none" w:sz="0" w:space="0" w:color="auto"/>
            <w:bottom w:val="none" w:sz="0" w:space="0" w:color="auto"/>
            <w:right w:val="none" w:sz="0" w:space="0" w:color="auto"/>
          </w:divBdr>
        </w:div>
        <w:div w:id="1992248507">
          <w:marLeft w:val="0"/>
          <w:marRight w:val="0"/>
          <w:marTop w:val="0"/>
          <w:marBottom w:val="0"/>
          <w:divBdr>
            <w:top w:val="none" w:sz="0" w:space="0" w:color="auto"/>
            <w:left w:val="none" w:sz="0" w:space="0" w:color="auto"/>
            <w:bottom w:val="none" w:sz="0" w:space="0" w:color="auto"/>
            <w:right w:val="none" w:sz="0" w:space="0" w:color="auto"/>
          </w:divBdr>
        </w:div>
        <w:div w:id="1101336915">
          <w:marLeft w:val="0"/>
          <w:marRight w:val="0"/>
          <w:marTop w:val="0"/>
          <w:marBottom w:val="0"/>
          <w:divBdr>
            <w:top w:val="none" w:sz="0" w:space="0" w:color="auto"/>
            <w:left w:val="none" w:sz="0" w:space="0" w:color="auto"/>
            <w:bottom w:val="none" w:sz="0" w:space="0" w:color="auto"/>
            <w:right w:val="none" w:sz="0" w:space="0" w:color="auto"/>
          </w:divBdr>
        </w:div>
        <w:div w:id="1001350427">
          <w:marLeft w:val="0"/>
          <w:marRight w:val="0"/>
          <w:marTop w:val="0"/>
          <w:marBottom w:val="0"/>
          <w:divBdr>
            <w:top w:val="none" w:sz="0" w:space="0" w:color="auto"/>
            <w:left w:val="none" w:sz="0" w:space="0" w:color="auto"/>
            <w:bottom w:val="none" w:sz="0" w:space="0" w:color="auto"/>
            <w:right w:val="none" w:sz="0" w:space="0" w:color="auto"/>
          </w:divBdr>
        </w:div>
      </w:divsChild>
    </w:div>
    <w:div w:id="1776823177">
      <w:bodyDiv w:val="1"/>
      <w:marLeft w:val="0"/>
      <w:marRight w:val="0"/>
      <w:marTop w:val="0"/>
      <w:marBottom w:val="0"/>
      <w:divBdr>
        <w:top w:val="none" w:sz="0" w:space="0" w:color="auto"/>
        <w:left w:val="none" w:sz="0" w:space="0" w:color="auto"/>
        <w:bottom w:val="none" w:sz="0" w:space="0" w:color="auto"/>
        <w:right w:val="none" w:sz="0" w:space="0" w:color="auto"/>
      </w:divBdr>
      <w:divsChild>
        <w:div w:id="1045641209">
          <w:marLeft w:val="0"/>
          <w:marRight w:val="0"/>
          <w:marTop w:val="0"/>
          <w:marBottom w:val="0"/>
          <w:divBdr>
            <w:top w:val="none" w:sz="0" w:space="0" w:color="auto"/>
            <w:left w:val="none" w:sz="0" w:space="0" w:color="auto"/>
            <w:bottom w:val="none" w:sz="0" w:space="0" w:color="auto"/>
            <w:right w:val="none" w:sz="0" w:space="0" w:color="auto"/>
          </w:divBdr>
        </w:div>
        <w:div w:id="1877428191">
          <w:marLeft w:val="0"/>
          <w:marRight w:val="0"/>
          <w:marTop w:val="0"/>
          <w:marBottom w:val="0"/>
          <w:divBdr>
            <w:top w:val="none" w:sz="0" w:space="0" w:color="auto"/>
            <w:left w:val="none" w:sz="0" w:space="0" w:color="auto"/>
            <w:bottom w:val="none" w:sz="0" w:space="0" w:color="auto"/>
            <w:right w:val="none" w:sz="0" w:space="0" w:color="auto"/>
          </w:divBdr>
        </w:div>
        <w:div w:id="1295021665">
          <w:marLeft w:val="0"/>
          <w:marRight w:val="0"/>
          <w:marTop w:val="0"/>
          <w:marBottom w:val="0"/>
          <w:divBdr>
            <w:top w:val="none" w:sz="0" w:space="0" w:color="auto"/>
            <w:left w:val="none" w:sz="0" w:space="0" w:color="auto"/>
            <w:bottom w:val="none" w:sz="0" w:space="0" w:color="auto"/>
            <w:right w:val="none" w:sz="0" w:space="0" w:color="auto"/>
          </w:divBdr>
        </w:div>
        <w:div w:id="103119646">
          <w:marLeft w:val="0"/>
          <w:marRight w:val="0"/>
          <w:marTop w:val="0"/>
          <w:marBottom w:val="0"/>
          <w:divBdr>
            <w:top w:val="none" w:sz="0" w:space="0" w:color="auto"/>
            <w:left w:val="none" w:sz="0" w:space="0" w:color="auto"/>
            <w:bottom w:val="none" w:sz="0" w:space="0" w:color="auto"/>
            <w:right w:val="none" w:sz="0" w:space="0" w:color="auto"/>
          </w:divBdr>
        </w:div>
        <w:div w:id="1589381574">
          <w:marLeft w:val="0"/>
          <w:marRight w:val="0"/>
          <w:marTop w:val="0"/>
          <w:marBottom w:val="0"/>
          <w:divBdr>
            <w:top w:val="none" w:sz="0" w:space="0" w:color="auto"/>
            <w:left w:val="none" w:sz="0" w:space="0" w:color="auto"/>
            <w:bottom w:val="none" w:sz="0" w:space="0" w:color="auto"/>
            <w:right w:val="none" w:sz="0" w:space="0" w:color="auto"/>
          </w:divBdr>
        </w:div>
        <w:div w:id="93595287">
          <w:marLeft w:val="0"/>
          <w:marRight w:val="0"/>
          <w:marTop w:val="0"/>
          <w:marBottom w:val="0"/>
          <w:divBdr>
            <w:top w:val="none" w:sz="0" w:space="0" w:color="auto"/>
            <w:left w:val="none" w:sz="0" w:space="0" w:color="auto"/>
            <w:bottom w:val="none" w:sz="0" w:space="0" w:color="auto"/>
            <w:right w:val="none" w:sz="0" w:space="0" w:color="auto"/>
          </w:divBdr>
        </w:div>
        <w:div w:id="210924649">
          <w:marLeft w:val="0"/>
          <w:marRight w:val="0"/>
          <w:marTop w:val="0"/>
          <w:marBottom w:val="0"/>
          <w:divBdr>
            <w:top w:val="none" w:sz="0" w:space="0" w:color="auto"/>
            <w:left w:val="none" w:sz="0" w:space="0" w:color="auto"/>
            <w:bottom w:val="none" w:sz="0" w:space="0" w:color="auto"/>
            <w:right w:val="none" w:sz="0" w:space="0" w:color="auto"/>
          </w:divBdr>
        </w:div>
        <w:div w:id="2121483060">
          <w:marLeft w:val="0"/>
          <w:marRight w:val="0"/>
          <w:marTop w:val="0"/>
          <w:marBottom w:val="0"/>
          <w:divBdr>
            <w:top w:val="none" w:sz="0" w:space="0" w:color="auto"/>
            <w:left w:val="none" w:sz="0" w:space="0" w:color="auto"/>
            <w:bottom w:val="none" w:sz="0" w:space="0" w:color="auto"/>
            <w:right w:val="none" w:sz="0" w:space="0" w:color="auto"/>
          </w:divBdr>
        </w:div>
        <w:div w:id="866530883">
          <w:marLeft w:val="0"/>
          <w:marRight w:val="0"/>
          <w:marTop w:val="0"/>
          <w:marBottom w:val="0"/>
          <w:divBdr>
            <w:top w:val="none" w:sz="0" w:space="0" w:color="auto"/>
            <w:left w:val="none" w:sz="0" w:space="0" w:color="auto"/>
            <w:bottom w:val="none" w:sz="0" w:space="0" w:color="auto"/>
            <w:right w:val="none" w:sz="0" w:space="0" w:color="auto"/>
          </w:divBdr>
        </w:div>
        <w:div w:id="1401101484">
          <w:marLeft w:val="0"/>
          <w:marRight w:val="0"/>
          <w:marTop w:val="0"/>
          <w:marBottom w:val="0"/>
          <w:divBdr>
            <w:top w:val="none" w:sz="0" w:space="0" w:color="auto"/>
            <w:left w:val="none" w:sz="0" w:space="0" w:color="auto"/>
            <w:bottom w:val="none" w:sz="0" w:space="0" w:color="auto"/>
            <w:right w:val="none" w:sz="0" w:space="0" w:color="auto"/>
          </w:divBdr>
        </w:div>
        <w:div w:id="2126339775">
          <w:marLeft w:val="0"/>
          <w:marRight w:val="0"/>
          <w:marTop w:val="0"/>
          <w:marBottom w:val="0"/>
          <w:divBdr>
            <w:top w:val="none" w:sz="0" w:space="0" w:color="auto"/>
            <w:left w:val="none" w:sz="0" w:space="0" w:color="auto"/>
            <w:bottom w:val="none" w:sz="0" w:space="0" w:color="auto"/>
            <w:right w:val="none" w:sz="0" w:space="0" w:color="auto"/>
          </w:divBdr>
        </w:div>
      </w:divsChild>
    </w:div>
    <w:div w:id="1964070926">
      <w:bodyDiv w:val="1"/>
      <w:marLeft w:val="0"/>
      <w:marRight w:val="0"/>
      <w:marTop w:val="0"/>
      <w:marBottom w:val="0"/>
      <w:divBdr>
        <w:top w:val="none" w:sz="0" w:space="0" w:color="auto"/>
        <w:left w:val="none" w:sz="0" w:space="0" w:color="auto"/>
        <w:bottom w:val="none" w:sz="0" w:space="0" w:color="auto"/>
        <w:right w:val="none" w:sz="0" w:space="0" w:color="auto"/>
      </w:divBdr>
    </w:div>
    <w:div w:id="2008245732">
      <w:bodyDiv w:val="1"/>
      <w:marLeft w:val="0"/>
      <w:marRight w:val="0"/>
      <w:marTop w:val="0"/>
      <w:marBottom w:val="0"/>
      <w:divBdr>
        <w:top w:val="none" w:sz="0" w:space="0" w:color="auto"/>
        <w:left w:val="none" w:sz="0" w:space="0" w:color="auto"/>
        <w:bottom w:val="none" w:sz="0" w:space="0" w:color="auto"/>
        <w:right w:val="none" w:sz="0" w:space="0" w:color="auto"/>
      </w:divBdr>
      <w:divsChild>
        <w:div w:id="546583">
          <w:marLeft w:val="0"/>
          <w:marRight w:val="0"/>
          <w:marTop w:val="0"/>
          <w:marBottom w:val="0"/>
          <w:divBdr>
            <w:top w:val="none" w:sz="0" w:space="0" w:color="auto"/>
            <w:left w:val="none" w:sz="0" w:space="0" w:color="auto"/>
            <w:bottom w:val="none" w:sz="0" w:space="0" w:color="auto"/>
            <w:right w:val="none" w:sz="0" w:space="0" w:color="auto"/>
          </w:divBdr>
        </w:div>
        <w:div w:id="752121204">
          <w:marLeft w:val="0"/>
          <w:marRight w:val="0"/>
          <w:marTop w:val="0"/>
          <w:marBottom w:val="0"/>
          <w:divBdr>
            <w:top w:val="none" w:sz="0" w:space="0" w:color="auto"/>
            <w:left w:val="none" w:sz="0" w:space="0" w:color="auto"/>
            <w:bottom w:val="none" w:sz="0" w:space="0" w:color="auto"/>
            <w:right w:val="none" w:sz="0" w:space="0" w:color="auto"/>
          </w:divBdr>
        </w:div>
        <w:div w:id="257518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Neeraja.taduvayi@gmail.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sha.mohane\AppData\Roaming\Microsoft\Templates\Modern%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08FA0C82864AC0A0F5ECF9F865F524"/>
        <w:category>
          <w:name w:val="General"/>
          <w:gallery w:val="placeholder"/>
        </w:category>
        <w:types>
          <w:type w:val="bbPlcHdr"/>
        </w:types>
        <w:behaviors>
          <w:behavior w:val="content"/>
        </w:behaviors>
        <w:guid w:val="{8FED9516-8F7D-462A-864E-309243C95A47}"/>
      </w:docPartPr>
      <w:docPartBody>
        <w:p w:rsidR="00B45E55" w:rsidRDefault="000D6445">
          <w:pPr>
            <w:pStyle w:val="4B08FA0C82864AC0A0F5ECF9F865F524"/>
          </w:pPr>
          <w:r w:rsidRPr="00DF198B">
            <w:t>—</w:t>
          </w:r>
        </w:p>
      </w:docPartBody>
    </w:docPart>
    <w:docPart>
      <w:docPartPr>
        <w:name w:val="DC70E17D2D80484B9CD7515E440A5501"/>
        <w:category>
          <w:name w:val="General"/>
          <w:gallery w:val="placeholder"/>
        </w:category>
        <w:types>
          <w:type w:val="bbPlcHdr"/>
        </w:types>
        <w:behaviors>
          <w:behavior w:val="content"/>
        </w:behaviors>
        <w:guid w:val="{C1834E5C-1640-4DF8-8144-B57E13C440C3}"/>
      </w:docPartPr>
      <w:docPartBody>
        <w:p w:rsidR="00B45E55" w:rsidRDefault="000D6445">
          <w:pPr>
            <w:pStyle w:val="DC70E17D2D80484B9CD7515E440A5501"/>
          </w:pPr>
          <w:r w:rsidRPr="00DF198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65"/>
    <w:rsid w:val="000D6445"/>
    <w:rsid w:val="001F1A12"/>
    <w:rsid w:val="002F5111"/>
    <w:rsid w:val="003A0AA8"/>
    <w:rsid w:val="003B59CE"/>
    <w:rsid w:val="004331A5"/>
    <w:rsid w:val="004368E1"/>
    <w:rsid w:val="006011C7"/>
    <w:rsid w:val="006E7465"/>
    <w:rsid w:val="007567BE"/>
    <w:rsid w:val="00764AFF"/>
    <w:rsid w:val="007F6053"/>
    <w:rsid w:val="00944398"/>
    <w:rsid w:val="009606A2"/>
    <w:rsid w:val="00A40A31"/>
    <w:rsid w:val="00A542B6"/>
    <w:rsid w:val="00B45E55"/>
    <w:rsid w:val="00BF3EA9"/>
    <w:rsid w:val="00C56C32"/>
    <w:rsid w:val="00D579B9"/>
    <w:rsid w:val="00E00FDA"/>
    <w:rsid w:val="00E81F79"/>
    <w:rsid w:val="00E969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8FA0C82864AC0A0F5ECF9F865F524">
    <w:name w:val="4B08FA0C82864AC0A0F5ECF9F865F524"/>
  </w:style>
  <w:style w:type="paragraph" w:customStyle="1" w:styleId="DC70E17D2D80484B9CD7515E440A5501">
    <w:name w:val="DC70E17D2D80484B9CD7515E440A5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B8769-E0A8-450B-A32F-AD36A1E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78500D-A232-473D-9323-B5F9BB25933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E5839996-CCC2-4B4B-BB45-A9C641419A3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student report</Template>
  <TotalTime>2467</TotalTime>
  <Pages>30</Pages>
  <Words>11034</Words>
  <Characters>62898</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Tanisha Mohane</dc:creator>
  <cp:keywords/>
  <dc:description/>
  <cp:lastModifiedBy>Tanisha Mohane</cp:lastModifiedBy>
  <cp:revision>1111</cp:revision>
  <dcterms:created xsi:type="dcterms:W3CDTF">2024-12-23T05:51:00Z</dcterms:created>
  <dcterms:modified xsi:type="dcterms:W3CDTF">2025-02-03T04:11:00Z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