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1ACE4" w14:textId="77777777" w:rsidR="00952F7D" w:rsidRDefault="00DF198B" w:rsidP="00DF198B">
      <w:pPr>
        <w:pStyle w:val="GraphicAnchor"/>
      </w:pPr>
      <w:r w:rsidRPr="004909D9">
        <w:rPr>
          <w:noProof/>
          <w:lang w:val="en-AU" w:eastAsia="en-AU"/>
        </w:rPr>
        <w:drawing>
          <wp:anchor distT="0" distB="0" distL="114300" distR="114300" simplePos="0" relativeHeight="251657216" behindDoc="1" locked="1" layoutInCell="1" allowOverlap="1" wp14:anchorId="67F9B605" wp14:editId="1B63E5EB">
            <wp:simplePos x="0" y="0"/>
            <wp:positionH relativeFrom="margin">
              <wp:align>left</wp:align>
            </wp:positionH>
            <wp:positionV relativeFrom="margin">
              <wp:align>top</wp:align>
            </wp:positionV>
            <wp:extent cx="6858000" cy="9144000"/>
            <wp:effectExtent l="0" t="0" r="0" b="0"/>
            <wp:wrapNone/>
            <wp:docPr id="1" name="Picture 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600" w:firstRow="0" w:lastRow="0" w:firstColumn="0" w:lastColumn="0" w:noHBand="1" w:noVBand="1"/>
      </w:tblPr>
      <w:tblGrid>
        <w:gridCol w:w="1170"/>
        <w:gridCol w:w="28"/>
        <w:gridCol w:w="1142"/>
        <w:gridCol w:w="57"/>
        <w:gridCol w:w="5995"/>
        <w:gridCol w:w="68"/>
        <w:gridCol w:w="1131"/>
        <w:gridCol w:w="39"/>
        <w:gridCol w:w="1160"/>
      </w:tblGrid>
      <w:tr w:rsidR="00DF198B" w14:paraId="3775E035" w14:textId="77777777" w:rsidTr="00EB7C2B">
        <w:trPr>
          <w:trHeight w:val="1083"/>
        </w:trPr>
        <w:tc>
          <w:tcPr>
            <w:tcW w:w="10790" w:type="dxa"/>
            <w:gridSpan w:val="9"/>
          </w:tcPr>
          <w:p w14:paraId="38628ADC" w14:textId="77777777" w:rsidR="00DF198B" w:rsidRDefault="00DF198B"/>
        </w:tc>
      </w:tr>
      <w:tr w:rsidR="00DF198B" w14:paraId="3C983297" w14:textId="77777777" w:rsidTr="00EB7C2B">
        <w:trPr>
          <w:trHeight w:val="1068"/>
        </w:trPr>
        <w:tc>
          <w:tcPr>
            <w:tcW w:w="1198" w:type="dxa"/>
            <w:gridSpan w:val="2"/>
            <w:tcBorders>
              <w:right w:val="single" w:sz="18" w:space="0" w:color="476166" w:themeColor="accent1"/>
            </w:tcBorders>
          </w:tcPr>
          <w:p w14:paraId="40271344" w14:textId="77777777" w:rsidR="00DF198B" w:rsidRDefault="00DF198B"/>
        </w:tc>
        <w:tc>
          <w:tcPr>
            <w:tcW w:w="8393" w:type="dxa"/>
            <w:gridSpan w:val="5"/>
            <w:tcBorders>
              <w:top w:val="single" w:sz="18" w:space="0" w:color="476166" w:themeColor="accent1"/>
              <w:left w:val="single" w:sz="18" w:space="0" w:color="476166" w:themeColor="accent1"/>
              <w:bottom w:val="single" w:sz="18" w:space="0" w:color="476166" w:themeColor="accent1"/>
              <w:right w:val="single" w:sz="18" w:space="0" w:color="476166" w:themeColor="accent1"/>
            </w:tcBorders>
            <w:shd w:val="clear" w:color="auto" w:fill="FFFFFF" w:themeFill="background1"/>
            <w:vAlign w:val="center"/>
          </w:tcPr>
          <w:p w14:paraId="361AF284" w14:textId="24CFF0AC" w:rsidR="00DF198B" w:rsidRPr="00DF198B" w:rsidRDefault="00C7503E" w:rsidP="00EB7C2B">
            <w:pPr>
              <w:pStyle w:val="Heading1"/>
            </w:pPr>
            <w:r>
              <w:t>CAPSTONE PROJECT-</w:t>
            </w:r>
            <w:r w:rsidR="009F78D5">
              <w:t>5</w:t>
            </w:r>
          </w:p>
        </w:tc>
        <w:tc>
          <w:tcPr>
            <w:tcW w:w="1199" w:type="dxa"/>
            <w:gridSpan w:val="2"/>
            <w:tcBorders>
              <w:left w:val="single" w:sz="18" w:space="0" w:color="476166" w:themeColor="accent1"/>
            </w:tcBorders>
          </w:tcPr>
          <w:p w14:paraId="42D6917D" w14:textId="77777777" w:rsidR="00DF198B" w:rsidRDefault="00DF198B"/>
        </w:tc>
      </w:tr>
      <w:tr w:rsidR="00DF198B" w14:paraId="59FA50E7" w14:textId="77777777" w:rsidTr="00EB7C2B">
        <w:trPr>
          <w:trHeight w:val="1837"/>
        </w:trPr>
        <w:tc>
          <w:tcPr>
            <w:tcW w:w="1170" w:type="dxa"/>
          </w:tcPr>
          <w:p w14:paraId="35D99DF4" w14:textId="77777777" w:rsidR="00DF198B" w:rsidRDefault="00DF198B"/>
        </w:tc>
        <w:tc>
          <w:tcPr>
            <w:tcW w:w="8460" w:type="dxa"/>
            <w:gridSpan w:val="7"/>
          </w:tcPr>
          <w:p w14:paraId="788D5DF9" w14:textId="77777777" w:rsidR="00DF198B" w:rsidRDefault="00DF198B"/>
        </w:tc>
        <w:tc>
          <w:tcPr>
            <w:tcW w:w="1160" w:type="dxa"/>
          </w:tcPr>
          <w:p w14:paraId="625B0C78" w14:textId="77777777" w:rsidR="00DF198B" w:rsidRDefault="00DF198B"/>
        </w:tc>
      </w:tr>
      <w:tr w:rsidR="00DF198B" w14:paraId="6CBE8A2A" w14:textId="77777777" w:rsidTr="00EB7C2B">
        <w:trPr>
          <w:trHeight w:val="929"/>
        </w:trPr>
        <w:tc>
          <w:tcPr>
            <w:tcW w:w="2397" w:type="dxa"/>
            <w:gridSpan w:val="4"/>
          </w:tcPr>
          <w:p w14:paraId="72FE8AAD" w14:textId="77777777" w:rsidR="00DF198B" w:rsidRDefault="00DF198B"/>
        </w:tc>
        <w:tc>
          <w:tcPr>
            <w:tcW w:w="5995" w:type="dxa"/>
            <w:shd w:val="clear" w:color="auto" w:fill="FFFFFF" w:themeFill="background1"/>
          </w:tcPr>
          <w:p w14:paraId="2A1B0A1B" w14:textId="77777777" w:rsidR="00DF198B" w:rsidRPr="00DF198B" w:rsidRDefault="00DF198B" w:rsidP="00DF198B">
            <w:pPr>
              <w:jc w:val="center"/>
              <w:rPr>
                <w:rFonts w:ascii="Georgia" w:hAnsi="Georgia"/>
                <w:sz w:val="48"/>
                <w:szCs w:val="48"/>
              </w:rPr>
            </w:pPr>
          </w:p>
        </w:tc>
        <w:tc>
          <w:tcPr>
            <w:tcW w:w="2398" w:type="dxa"/>
            <w:gridSpan w:val="4"/>
          </w:tcPr>
          <w:p w14:paraId="6A5F8001" w14:textId="77777777" w:rsidR="00DF198B" w:rsidRDefault="00DF198B"/>
        </w:tc>
      </w:tr>
      <w:tr w:rsidR="00DF198B" w14:paraId="6DC6331E" w14:textId="77777777" w:rsidTr="00EB7C2B">
        <w:trPr>
          <w:trHeight w:val="1460"/>
        </w:trPr>
        <w:tc>
          <w:tcPr>
            <w:tcW w:w="2397" w:type="dxa"/>
            <w:gridSpan w:val="4"/>
          </w:tcPr>
          <w:p w14:paraId="64C76B5C" w14:textId="77777777" w:rsidR="00DF198B" w:rsidRDefault="00DF198B"/>
        </w:tc>
        <w:tc>
          <w:tcPr>
            <w:tcW w:w="5995" w:type="dxa"/>
            <w:shd w:val="clear" w:color="auto" w:fill="FFFFFF" w:themeFill="background1"/>
          </w:tcPr>
          <w:p w14:paraId="516E9D3C" w14:textId="718494EF" w:rsidR="00DF198B" w:rsidRPr="00DF198B" w:rsidRDefault="00C7503E" w:rsidP="00EB7C2B">
            <w:pPr>
              <w:pStyle w:val="Heading2"/>
            </w:pPr>
            <w:r>
              <w:t>Tanisha Mohane</w:t>
            </w:r>
          </w:p>
        </w:tc>
        <w:tc>
          <w:tcPr>
            <w:tcW w:w="2398" w:type="dxa"/>
            <w:gridSpan w:val="4"/>
          </w:tcPr>
          <w:p w14:paraId="1B92E775" w14:textId="77777777" w:rsidR="00DF198B" w:rsidRDefault="00DF198B"/>
        </w:tc>
      </w:tr>
      <w:tr w:rsidR="00DF198B" w14:paraId="6C24CA40" w14:textId="77777777" w:rsidTr="00EB7C2B">
        <w:trPr>
          <w:trHeight w:val="7176"/>
        </w:trPr>
        <w:tc>
          <w:tcPr>
            <w:tcW w:w="2397" w:type="dxa"/>
            <w:gridSpan w:val="4"/>
          </w:tcPr>
          <w:p w14:paraId="67A3E7E7" w14:textId="77777777" w:rsidR="00DF198B" w:rsidRDefault="00DF198B" w:rsidP="00DF198B">
            <w:pPr>
              <w:jc w:val="center"/>
            </w:pPr>
          </w:p>
        </w:tc>
        <w:tc>
          <w:tcPr>
            <w:tcW w:w="5995" w:type="dxa"/>
            <w:tcBorders>
              <w:bottom w:val="single" w:sz="18" w:space="0" w:color="476166" w:themeColor="accent1"/>
            </w:tcBorders>
            <w:shd w:val="clear" w:color="auto" w:fill="FFFFFF" w:themeFill="background1"/>
          </w:tcPr>
          <w:p w14:paraId="1604793D" w14:textId="106F02C2" w:rsidR="00DF198B" w:rsidRPr="00DF198B" w:rsidRDefault="004E446F" w:rsidP="00874FE7">
            <w:pPr>
              <w:pStyle w:val="Heading3"/>
            </w:pPr>
            <w:r>
              <w:t>February</w:t>
            </w:r>
            <w:r w:rsidR="00C7503E">
              <w:t xml:space="preserve"> 202</w:t>
            </w:r>
            <w:r w:rsidR="001E3E98">
              <w:t>4</w:t>
            </w:r>
          </w:p>
          <w:p w14:paraId="44ABD75A" w14:textId="77777777" w:rsidR="00874FE7" w:rsidRPr="00DF198B" w:rsidRDefault="00000000" w:rsidP="00874FE7">
            <w:pPr>
              <w:pStyle w:val="Heading3"/>
            </w:pPr>
            <w:sdt>
              <w:sdtPr>
                <w:id w:val="-1516760087"/>
                <w:placeholder>
                  <w:docPart w:val="4B08FA0C82864AC0A0F5ECF9F865F524"/>
                </w:placeholder>
                <w:temporary/>
                <w:showingPlcHdr/>
                <w15:appearance w15:val="hidden"/>
              </w:sdtPr>
              <w:sdtContent>
                <w:r w:rsidR="00874FE7" w:rsidRPr="00DF198B">
                  <w:t>—</w:t>
                </w:r>
              </w:sdtContent>
            </w:sdt>
          </w:p>
          <w:p w14:paraId="0F716865" w14:textId="59ADCFDE" w:rsidR="00DF198B" w:rsidRPr="00DF198B" w:rsidRDefault="00C7503E" w:rsidP="00874FE7">
            <w:pPr>
              <w:pStyle w:val="Heading3"/>
            </w:pPr>
            <w:r>
              <w:t>COEPD</w:t>
            </w:r>
            <w:r w:rsidR="00E15FC5">
              <w:t xml:space="preserve"> </w:t>
            </w:r>
            <w:r w:rsidR="00AF6EDA">
              <w:t>-</w:t>
            </w:r>
            <w:r w:rsidR="00BE04C1">
              <w:t>prep exam 3</w:t>
            </w:r>
          </w:p>
          <w:p w14:paraId="0CBEB639" w14:textId="77777777" w:rsidR="00DF198B" w:rsidRPr="00DF198B" w:rsidRDefault="00000000" w:rsidP="00874FE7">
            <w:pPr>
              <w:pStyle w:val="Heading3"/>
            </w:pPr>
            <w:sdt>
              <w:sdtPr>
                <w:id w:val="1492440299"/>
                <w:placeholder>
                  <w:docPart w:val="DC70E17D2D80484B9CD7515E440A5501"/>
                </w:placeholder>
                <w:temporary/>
                <w:showingPlcHdr/>
                <w15:appearance w15:val="hidden"/>
              </w:sdtPr>
              <w:sdtContent>
                <w:r w:rsidR="00874FE7" w:rsidRPr="00DF198B">
                  <w:t>—</w:t>
                </w:r>
              </w:sdtContent>
            </w:sdt>
          </w:p>
          <w:p w14:paraId="31A4428A" w14:textId="1FE868C6" w:rsidR="00DF198B" w:rsidRPr="00DF198B" w:rsidRDefault="00DF198B" w:rsidP="001827FF">
            <w:pPr>
              <w:jc w:val="center"/>
            </w:pPr>
          </w:p>
        </w:tc>
        <w:tc>
          <w:tcPr>
            <w:tcW w:w="2398" w:type="dxa"/>
            <w:gridSpan w:val="4"/>
          </w:tcPr>
          <w:p w14:paraId="05997B88" w14:textId="77777777" w:rsidR="00DF198B" w:rsidRDefault="00DF198B" w:rsidP="00DF198B">
            <w:pPr>
              <w:jc w:val="center"/>
            </w:pPr>
          </w:p>
        </w:tc>
      </w:tr>
      <w:tr w:rsidR="00DF198B" w14:paraId="74161475" w14:textId="77777777" w:rsidTr="00EB7C2B">
        <w:tc>
          <w:tcPr>
            <w:tcW w:w="2340" w:type="dxa"/>
            <w:gridSpan w:val="3"/>
          </w:tcPr>
          <w:p w14:paraId="5A6FDBC8" w14:textId="77777777" w:rsidR="00DF198B" w:rsidRDefault="00DF198B"/>
        </w:tc>
        <w:tc>
          <w:tcPr>
            <w:tcW w:w="6120" w:type="dxa"/>
            <w:gridSpan w:val="3"/>
          </w:tcPr>
          <w:p w14:paraId="104F5C1B" w14:textId="77777777" w:rsidR="00DF198B" w:rsidRDefault="00DF198B"/>
        </w:tc>
        <w:tc>
          <w:tcPr>
            <w:tcW w:w="2330" w:type="dxa"/>
            <w:gridSpan w:val="3"/>
          </w:tcPr>
          <w:p w14:paraId="4F8D201F" w14:textId="77777777" w:rsidR="00DF198B" w:rsidRDefault="00DF198B"/>
        </w:tc>
      </w:tr>
    </w:tbl>
    <w:p w14:paraId="0E1BCC7C" w14:textId="77777777" w:rsidR="00DF198B" w:rsidRDefault="00DF198B"/>
    <w:p w14:paraId="5B806DD0" w14:textId="77777777" w:rsidR="00DF198B" w:rsidRDefault="00DF198B" w:rsidP="002D2200">
      <w:pPr>
        <w:pStyle w:val="GraphicAnchor"/>
      </w:pPr>
    </w:p>
    <w:p w14:paraId="0DD80610" w14:textId="77777777" w:rsidR="002D2200" w:rsidRDefault="002D2200"/>
    <w:p w14:paraId="336D4C76" w14:textId="77777777" w:rsidR="00E74B29" w:rsidRDefault="00E74B29" w:rsidP="0048120C">
      <w:pPr>
        <w:pStyle w:val="GraphicAnchor"/>
      </w:pPr>
    </w:p>
    <w:p w14:paraId="4D5A269D" w14:textId="77777777" w:rsidR="0048120C" w:rsidRDefault="0048120C"/>
    <w:p w14:paraId="168840B6" w14:textId="6BCAFB26" w:rsidR="00EB7C2B" w:rsidRDefault="0095317A">
      <w:r w:rsidRPr="0095317A">
        <w:lastRenderedPageBreak/>
        <w:t>A customer can make a payment either by Card or by Wallet or by Cash or by Net banking.</w:t>
      </w:r>
    </w:p>
    <w:tbl>
      <w:tblPr>
        <w:tblW w:w="0" w:type="auto"/>
        <w:tblCellMar>
          <w:left w:w="0" w:type="dxa"/>
          <w:right w:w="0" w:type="dxa"/>
        </w:tblCellMar>
        <w:tblLook w:val="0600" w:firstRow="0" w:lastRow="0" w:firstColumn="0" w:lastColumn="0" w:noHBand="1" w:noVBand="1"/>
      </w:tblPr>
      <w:tblGrid>
        <w:gridCol w:w="1079"/>
        <w:gridCol w:w="5395"/>
        <w:gridCol w:w="3237"/>
        <w:gridCol w:w="1079"/>
      </w:tblGrid>
      <w:tr w:rsidR="007E7573" w14:paraId="4733CDDB" w14:textId="77777777" w:rsidTr="00EB7C2B">
        <w:tc>
          <w:tcPr>
            <w:tcW w:w="1079" w:type="dxa"/>
          </w:tcPr>
          <w:p w14:paraId="04273A45" w14:textId="77777777" w:rsidR="007E7573" w:rsidRPr="00E74B29" w:rsidRDefault="007E7573" w:rsidP="00BA6015">
            <w:pPr>
              <w:pStyle w:val="Footer"/>
            </w:pPr>
          </w:p>
        </w:tc>
        <w:tc>
          <w:tcPr>
            <w:tcW w:w="5395" w:type="dxa"/>
          </w:tcPr>
          <w:p w14:paraId="6FF32CB9" w14:textId="3789E2C7" w:rsidR="007E7573" w:rsidRPr="00874FE7" w:rsidRDefault="007E7573" w:rsidP="00BA6015">
            <w:pPr>
              <w:pStyle w:val="Footer"/>
            </w:pPr>
          </w:p>
        </w:tc>
        <w:tc>
          <w:tcPr>
            <w:tcW w:w="3237" w:type="dxa"/>
          </w:tcPr>
          <w:p w14:paraId="5F07B63B" w14:textId="2F7F0905" w:rsidR="007E7573" w:rsidRPr="00E74B29" w:rsidRDefault="007E7573" w:rsidP="00EB7C2B">
            <w:pPr>
              <w:pStyle w:val="Footer"/>
              <w:jc w:val="right"/>
            </w:pPr>
          </w:p>
        </w:tc>
        <w:tc>
          <w:tcPr>
            <w:tcW w:w="1079" w:type="dxa"/>
          </w:tcPr>
          <w:p w14:paraId="45E6ED8B" w14:textId="77777777" w:rsidR="007E7573" w:rsidRPr="00E74B29" w:rsidRDefault="007E7573" w:rsidP="00BA6015">
            <w:pPr>
              <w:pStyle w:val="Footer"/>
            </w:pPr>
          </w:p>
        </w:tc>
      </w:tr>
    </w:tbl>
    <w:p w14:paraId="48536C64" w14:textId="4440BE64" w:rsidR="001827FF" w:rsidRDefault="008842CE" w:rsidP="001827FF">
      <w:r>
        <w:t>Question No 1)-</w:t>
      </w:r>
      <w:r w:rsidR="0041209A" w:rsidRPr="0041209A">
        <w:t xml:space="preserve"> </w:t>
      </w:r>
      <w:r w:rsidR="00DB7C03" w:rsidRPr="00DB7C03">
        <w:t>Draw a Use Case Diagram</w:t>
      </w:r>
    </w:p>
    <w:p w14:paraId="7993C523" w14:textId="77777777" w:rsidR="0041209A" w:rsidRPr="00AA58C5" w:rsidRDefault="0041209A" w:rsidP="001827FF"/>
    <w:p w14:paraId="436E93B8" w14:textId="77777777" w:rsidR="007A7CB8" w:rsidRDefault="00055FBC" w:rsidP="00B4012B">
      <w:r>
        <w:t>Answer –</w:t>
      </w:r>
      <w:r w:rsidR="0041209A">
        <w:t xml:space="preserve"> </w:t>
      </w:r>
    </w:p>
    <w:p w14:paraId="26E11D68" w14:textId="24B21750" w:rsidR="002C2CFF" w:rsidRPr="002C2CFF" w:rsidRDefault="002C2CFF" w:rsidP="002C2CFF">
      <w:pPr>
        <w:rPr>
          <w:lang w:val="en-IN"/>
        </w:rPr>
      </w:pPr>
      <w:r w:rsidRPr="002C2CFF">
        <w:rPr>
          <w:lang w:val="en-IN"/>
        </w:rPr>
        <w:drawing>
          <wp:inline distT="0" distB="0" distL="0" distR="0" wp14:anchorId="52EE9BF0" wp14:editId="58BD79B5">
            <wp:extent cx="4952010" cy="5707650"/>
            <wp:effectExtent l="0" t="0" r="1270" b="7620"/>
            <wp:docPr id="321898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6650" cy="5724524"/>
                    </a:xfrm>
                    <a:prstGeom prst="rect">
                      <a:avLst/>
                    </a:prstGeom>
                    <a:noFill/>
                    <a:ln>
                      <a:noFill/>
                    </a:ln>
                  </pic:spPr>
                </pic:pic>
              </a:graphicData>
            </a:graphic>
          </wp:inline>
        </w:drawing>
      </w:r>
    </w:p>
    <w:p w14:paraId="51EDB78E" w14:textId="77777777" w:rsidR="00A82CF6" w:rsidRDefault="00A82CF6" w:rsidP="00B4012B"/>
    <w:p w14:paraId="1B846221" w14:textId="77777777" w:rsidR="005669BE" w:rsidRDefault="005669BE" w:rsidP="00B4012B"/>
    <w:p w14:paraId="12E56588" w14:textId="6BCF2522" w:rsidR="00A82CF6" w:rsidRDefault="00A82CF6" w:rsidP="00A82CF6"/>
    <w:p w14:paraId="3ED1149E" w14:textId="77777777" w:rsidR="00EB7C2B" w:rsidRDefault="00EB7C2B"/>
    <w:p w14:paraId="67FA222F" w14:textId="29DC0AF6" w:rsidR="00570009" w:rsidRDefault="00F31855" w:rsidP="00451B6C">
      <w:r>
        <w:t xml:space="preserve">Question No </w:t>
      </w:r>
      <w:r w:rsidR="00012A81">
        <w:t>2</w:t>
      </w:r>
      <w:r>
        <w:t xml:space="preserve">)- </w:t>
      </w:r>
      <w:r w:rsidR="00244C39" w:rsidRPr="00244C39">
        <w:t>Derive Boundary Classes, Controller classes, Entity Classes</w:t>
      </w:r>
    </w:p>
    <w:p w14:paraId="084D51BB" w14:textId="77777777" w:rsidR="009D237A" w:rsidRDefault="009D237A" w:rsidP="00451B6C"/>
    <w:p w14:paraId="1045D871" w14:textId="1945157A" w:rsidR="00E51619" w:rsidRDefault="0071761D" w:rsidP="00A90DE5">
      <w:r w:rsidRPr="0071761D">
        <w:t>Answer –</w:t>
      </w:r>
      <w:r w:rsidR="009D237A">
        <w:t xml:space="preserve"> </w:t>
      </w:r>
    </w:p>
    <w:p w14:paraId="20B12341" w14:textId="77777777" w:rsidR="00244C39" w:rsidRDefault="00244C39" w:rsidP="00A90DE5"/>
    <w:tbl>
      <w:tblPr>
        <w:tblStyle w:val="TableGrid"/>
        <w:tblW w:w="0" w:type="auto"/>
        <w:tblLook w:val="04A0" w:firstRow="1" w:lastRow="0" w:firstColumn="1" w:lastColumn="0" w:noHBand="0" w:noVBand="1"/>
      </w:tblPr>
      <w:tblGrid>
        <w:gridCol w:w="7225"/>
        <w:gridCol w:w="3565"/>
      </w:tblGrid>
      <w:tr w:rsidR="009B0CA7" w14:paraId="43708BAE" w14:textId="77777777" w:rsidTr="004F3EED">
        <w:tc>
          <w:tcPr>
            <w:tcW w:w="7225" w:type="dxa"/>
          </w:tcPr>
          <w:p w14:paraId="72C1ED19" w14:textId="77777777" w:rsidR="009C380F" w:rsidRDefault="009C380F" w:rsidP="00A90DE5">
            <w:r w:rsidRPr="009C380F">
              <w:t>Boundary class – (Use Cases) Actors speak to the system (Authentication information)</w:t>
            </w:r>
          </w:p>
          <w:p w14:paraId="55CA5121" w14:textId="77777777" w:rsidR="009C380F" w:rsidRDefault="009C380F" w:rsidP="00A90DE5"/>
          <w:p w14:paraId="2B910135" w14:textId="77777777" w:rsidR="009C380F" w:rsidRDefault="009C380F" w:rsidP="00A90DE5">
            <w:pPr>
              <w:pStyle w:val="ListParagraph"/>
              <w:numPr>
                <w:ilvl w:val="0"/>
                <w:numId w:val="66"/>
              </w:numPr>
            </w:pPr>
            <w:r w:rsidRPr="009C380F">
              <w:t>Combination of 1 actor and a use case 1 boundary class</w:t>
            </w:r>
          </w:p>
          <w:p w14:paraId="1BAD78EF" w14:textId="77777777" w:rsidR="009C380F" w:rsidRDefault="009C380F" w:rsidP="00A90DE5">
            <w:pPr>
              <w:pStyle w:val="ListParagraph"/>
              <w:numPr>
                <w:ilvl w:val="0"/>
                <w:numId w:val="66"/>
              </w:numPr>
            </w:pPr>
            <w:r w:rsidRPr="009C380F">
              <w:t>Combination of 2 actors and a use case 2 boundary class</w:t>
            </w:r>
          </w:p>
          <w:p w14:paraId="3EF2DD19" w14:textId="11F5BF02" w:rsidR="009C380F" w:rsidRDefault="009C380F" w:rsidP="00A90DE5">
            <w:pPr>
              <w:pStyle w:val="ListParagraph"/>
              <w:numPr>
                <w:ilvl w:val="0"/>
                <w:numId w:val="66"/>
              </w:numPr>
            </w:pPr>
            <w:r w:rsidRPr="009C380F">
              <w:t>Combination of 3 actors and a use case 3 boundary class and so on</w:t>
            </w:r>
          </w:p>
          <w:p w14:paraId="06C4C900" w14:textId="77777777" w:rsidR="009C380F" w:rsidRDefault="009C380F" w:rsidP="009C380F">
            <w:pPr>
              <w:pStyle w:val="ListParagraph"/>
            </w:pPr>
          </w:p>
          <w:p w14:paraId="05CD9352" w14:textId="77777777" w:rsidR="009C380F" w:rsidRDefault="009C380F" w:rsidP="00A90DE5">
            <w:r w:rsidRPr="009C380F">
              <w:t>All the actors should be – (Primary Actors)</w:t>
            </w:r>
          </w:p>
          <w:p w14:paraId="5E803128" w14:textId="77777777" w:rsidR="009C380F" w:rsidRDefault="009C380F" w:rsidP="00A90DE5"/>
          <w:p w14:paraId="6AB79FF2" w14:textId="0618F076" w:rsidR="009B0CA7" w:rsidRDefault="009C380F" w:rsidP="00A90DE5">
            <w:r w:rsidRPr="009C380F">
              <w:t>Primary actors- Who initiate the use cases and interact with the system</w:t>
            </w:r>
          </w:p>
        </w:tc>
        <w:tc>
          <w:tcPr>
            <w:tcW w:w="3565" w:type="dxa"/>
          </w:tcPr>
          <w:p w14:paraId="16884073" w14:textId="77777777" w:rsidR="009C380F" w:rsidRDefault="009C380F" w:rsidP="00A90DE5">
            <w:r w:rsidRPr="009C380F">
              <w:lastRenderedPageBreak/>
              <w:t>Customer registration</w:t>
            </w:r>
          </w:p>
          <w:p w14:paraId="22EE8E7B" w14:textId="77777777" w:rsidR="004F3EED" w:rsidRDefault="004F3EED" w:rsidP="00A90DE5"/>
          <w:p w14:paraId="172C5EE4" w14:textId="77777777" w:rsidR="009C380F" w:rsidRDefault="009C380F" w:rsidP="009C380F">
            <w:pPr>
              <w:pStyle w:val="ListParagraph"/>
              <w:numPr>
                <w:ilvl w:val="0"/>
                <w:numId w:val="67"/>
              </w:numPr>
            </w:pPr>
            <w:r w:rsidRPr="009C380F">
              <w:t>Customer login</w:t>
            </w:r>
          </w:p>
          <w:p w14:paraId="1557FBE6" w14:textId="77777777" w:rsidR="009C380F" w:rsidRDefault="009C380F" w:rsidP="009C380F">
            <w:pPr>
              <w:pStyle w:val="ListParagraph"/>
              <w:numPr>
                <w:ilvl w:val="0"/>
                <w:numId w:val="67"/>
              </w:numPr>
            </w:pPr>
            <w:r w:rsidRPr="009C380F">
              <w:t>Bank server logs in</w:t>
            </w:r>
          </w:p>
          <w:p w14:paraId="04C206EF" w14:textId="374F0FC5" w:rsidR="009C380F" w:rsidRDefault="009C380F" w:rsidP="009C380F">
            <w:pPr>
              <w:pStyle w:val="ListParagraph"/>
              <w:numPr>
                <w:ilvl w:val="0"/>
                <w:numId w:val="67"/>
              </w:numPr>
            </w:pPr>
            <w:r w:rsidRPr="009C380F">
              <w:t>Customers log</w:t>
            </w:r>
            <w:r>
              <w:t xml:space="preserve"> </w:t>
            </w:r>
            <w:r w:rsidRPr="009C380F">
              <w:t>out</w:t>
            </w:r>
          </w:p>
          <w:p w14:paraId="217FEB3F" w14:textId="758B86DF" w:rsidR="009B0CA7" w:rsidRDefault="009C380F" w:rsidP="009C380F">
            <w:pPr>
              <w:pStyle w:val="ListParagraph"/>
              <w:numPr>
                <w:ilvl w:val="0"/>
                <w:numId w:val="67"/>
              </w:numPr>
            </w:pPr>
            <w:r w:rsidRPr="009C380F">
              <w:t>Bank Server Logs out</w:t>
            </w:r>
          </w:p>
        </w:tc>
      </w:tr>
    </w:tbl>
    <w:p w14:paraId="55C64D94" w14:textId="77777777" w:rsidR="00244C39" w:rsidRDefault="00244C39" w:rsidP="00A90DE5"/>
    <w:tbl>
      <w:tblPr>
        <w:tblStyle w:val="TableGrid"/>
        <w:tblW w:w="0" w:type="auto"/>
        <w:tblLook w:val="04A0" w:firstRow="1" w:lastRow="0" w:firstColumn="1" w:lastColumn="0" w:noHBand="0" w:noVBand="1"/>
      </w:tblPr>
      <w:tblGrid>
        <w:gridCol w:w="7225"/>
        <w:gridCol w:w="3565"/>
      </w:tblGrid>
      <w:tr w:rsidR="004F3EED" w14:paraId="73681BE2" w14:textId="77777777" w:rsidTr="00DC1771">
        <w:tc>
          <w:tcPr>
            <w:tcW w:w="7225" w:type="dxa"/>
          </w:tcPr>
          <w:p w14:paraId="1AEAA5EC" w14:textId="77777777" w:rsidR="00FC1100" w:rsidRDefault="00FC1100" w:rsidP="00DC1771">
            <w:r w:rsidRPr="00FC1100">
              <w:t>Controller class – (Handles Users (Primary actors) input and processes the data</w:t>
            </w:r>
          </w:p>
          <w:p w14:paraId="1BD4ECFA" w14:textId="77777777" w:rsidR="00FC1100" w:rsidRDefault="00FC1100" w:rsidP="00DC1771"/>
          <w:p w14:paraId="188CD0F2" w14:textId="635DDA63" w:rsidR="004F3EED" w:rsidRDefault="00FC1100" w:rsidP="00FC1100">
            <w:pPr>
              <w:pStyle w:val="ListParagraph"/>
              <w:numPr>
                <w:ilvl w:val="0"/>
                <w:numId w:val="68"/>
              </w:numPr>
            </w:pPr>
            <w:r w:rsidRPr="00FC1100">
              <w:t>Use case will consider as Controller class system</w:t>
            </w:r>
          </w:p>
        </w:tc>
        <w:tc>
          <w:tcPr>
            <w:tcW w:w="3565" w:type="dxa"/>
          </w:tcPr>
          <w:p w14:paraId="5E701DCA" w14:textId="28274447" w:rsidR="00401CA9" w:rsidRDefault="00401CA9" w:rsidP="00401CA9">
            <w:r w:rsidRPr="00401CA9">
              <w:t xml:space="preserve">Registration </w:t>
            </w:r>
            <w:r w:rsidR="00017775" w:rsidRPr="00401CA9">
              <w:t>Controller</w:t>
            </w:r>
          </w:p>
          <w:p w14:paraId="72C2F698" w14:textId="77777777" w:rsidR="00401CA9" w:rsidRDefault="00401CA9" w:rsidP="00401CA9"/>
          <w:p w14:paraId="24876B26" w14:textId="77777777" w:rsidR="00401CA9" w:rsidRDefault="00401CA9" w:rsidP="00401CA9">
            <w:pPr>
              <w:pStyle w:val="ListParagraph"/>
              <w:numPr>
                <w:ilvl w:val="0"/>
                <w:numId w:val="68"/>
              </w:numPr>
            </w:pPr>
            <w:r w:rsidRPr="00401CA9">
              <w:t>Login Controller</w:t>
            </w:r>
          </w:p>
          <w:p w14:paraId="7581975E" w14:textId="77777777" w:rsidR="00401CA9" w:rsidRDefault="00401CA9" w:rsidP="00401CA9">
            <w:pPr>
              <w:pStyle w:val="ListParagraph"/>
              <w:numPr>
                <w:ilvl w:val="0"/>
                <w:numId w:val="68"/>
              </w:numPr>
            </w:pPr>
            <w:r w:rsidRPr="00401CA9">
              <w:t>Payment Controller</w:t>
            </w:r>
          </w:p>
          <w:p w14:paraId="270FE196" w14:textId="77777777" w:rsidR="004F3EED" w:rsidRDefault="00401CA9" w:rsidP="00401CA9">
            <w:pPr>
              <w:pStyle w:val="ListParagraph"/>
              <w:numPr>
                <w:ilvl w:val="0"/>
                <w:numId w:val="68"/>
              </w:numPr>
            </w:pPr>
            <w:r w:rsidRPr="00401CA9">
              <w:t>Credential controller</w:t>
            </w:r>
          </w:p>
          <w:p w14:paraId="51A5B010" w14:textId="77777777" w:rsidR="001B59E6" w:rsidRDefault="001B59E6" w:rsidP="00401CA9">
            <w:pPr>
              <w:pStyle w:val="ListParagraph"/>
              <w:numPr>
                <w:ilvl w:val="0"/>
                <w:numId w:val="68"/>
              </w:numPr>
            </w:pPr>
            <w:r w:rsidRPr="001B59E6">
              <w:t>Net Banking controller</w:t>
            </w:r>
          </w:p>
          <w:p w14:paraId="1D98364E" w14:textId="566090F3" w:rsidR="001B59E6" w:rsidRDefault="001B59E6" w:rsidP="00401CA9">
            <w:pPr>
              <w:pStyle w:val="ListParagraph"/>
              <w:numPr>
                <w:ilvl w:val="0"/>
                <w:numId w:val="68"/>
              </w:numPr>
            </w:pPr>
            <w:r w:rsidRPr="001B59E6">
              <w:t>Logout controller</w:t>
            </w:r>
          </w:p>
        </w:tc>
      </w:tr>
    </w:tbl>
    <w:p w14:paraId="22CA0022" w14:textId="77777777" w:rsidR="00C90079" w:rsidRDefault="00C90079" w:rsidP="00A90DE5"/>
    <w:tbl>
      <w:tblPr>
        <w:tblStyle w:val="TableGrid"/>
        <w:tblW w:w="0" w:type="auto"/>
        <w:tblLook w:val="04A0" w:firstRow="1" w:lastRow="0" w:firstColumn="1" w:lastColumn="0" w:noHBand="0" w:noVBand="1"/>
      </w:tblPr>
      <w:tblGrid>
        <w:gridCol w:w="7225"/>
        <w:gridCol w:w="3565"/>
      </w:tblGrid>
      <w:tr w:rsidR="001E6ACF" w14:paraId="24131F40" w14:textId="77777777" w:rsidTr="00DC1771">
        <w:tc>
          <w:tcPr>
            <w:tcW w:w="7225" w:type="dxa"/>
          </w:tcPr>
          <w:p w14:paraId="7F778355" w14:textId="77777777" w:rsidR="009E3410" w:rsidRDefault="009E3410" w:rsidP="001E6ACF">
            <w:r w:rsidRPr="009E3410">
              <w:t>Entity Class – All Actors</w:t>
            </w:r>
          </w:p>
          <w:p w14:paraId="5546414E" w14:textId="77777777" w:rsidR="009E3410" w:rsidRDefault="009E3410" w:rsidP="001E6ACF"/>
          <w:p w14:paraId="615E8405" w14:textId="26F66325" w:rsidR="001E6ACF" w:rsidRDefault="009E3410" w:rsidP="009E3410">
            <w:pPr>
              <w:pStyle w:val="ListParagraph"/>
              <w:numPr>
                <w:ilvl w:val="0"/>
                <w:numId w:val="69"/>
              </w:numPr>
            </w:pPr>
            <w:r w:rsidRPr="009E3410">
              <w:t>Each actor will be considered as an entity</w:t>
            </w:r>
          </w:p>
        </w:tc>
        <w:tc>
          <w:tcPr>
            <w:tcW w:w="3565" w:type="dxa"/>
          </w:tcPr>
          <w:p w14:paraId="370F65CE" w14:textId="77777777" w:rsidR="00017775" w:rsidRDefault="009E3410" w:rsidP="00DC1771">
            <w:pPr>
              <w:pStyle w:val="ListParagraph"/>
              <w:numPr>
                <w:ilvl w:val="0"/>
                <w:numId w:val="68"/>
              </w:numPr>
            </w:pPr>
            <w:r w:rsidRPr="009E3410">
              <w:t>Customer</w:t>
            </w:r>
          </w:p>
          <w:p w14:paraId="3E005EDB" w14:textId="6EFE95F7" w:rsidR="00017775" w:rsidRDefault="009E3410" w:rsidP="00DC1771">
            <w:pPr>
              <w:pStyle w:val="ListParagraph"/>
              <w:numPr>
                <w:ilvl w:val="0"/>
                <w:numId w:val="68"/>
              </w:numPr>
            </w:pPr>
            <w:r w:rsidRPr="009E3410">
              <w:t>Bank server</w:t>
            </w:r>
          </w:p>
          <w:p w14:paraId="743741AB" w14:textId="77777777" w:rsidR="00017775" w:rsidRDefault="009E3410" w:rsidP="00DC1771">
            <w:pPr>
              <w:pStyle w:val="ListParagraph"/>
              <w:numPr>
                <w:ilvl w:val="0"/>
                <w:numId w:val="68"/>
              </w:numPr>
            </w:pPr>
            <w:r w:rsidRPr="009E3410">
              <w:t>Cash</w:t>
            </w:r>
          </w:p>
          <w:p w14:paraId="558F2155" w14:textId="77777777" w:rsidR="00017775" w:rsidRDefault="009E3410" w:rsidP="00DC1771">
            <w:pPr>
              <w:pStyle w:val="ListParagraph"/>
              <w:numPr>
                <w:ilvl w:val="0"/>
                <w:numId w:val="68"/>
              </w:numPr>
            </w:pPr>
            <w:r w:rsidRPr="009E3410">
              <w:t>Card</w:t>
            </w:r>
          </w:p>
          <w:p w14:paraId="423FC91C" w14:textId="37CC07A3" w:rsidR="001E6ACF" w:rsidRDefault="009E3410" w:rsidP="00DC1771">
            <w:pPr>
              <w:pStyle w:val="ListParagraph"/>
              <w:numPr>
                <w:ilvl w:val="0"/>
                <w:numId w:val="68"/>
              </w:numPr>
            </w:pPr>
            <w:r w:rsidRPr="009E3410">
              <w:t>Net Bankin</w:t>
            </w:r>
            <w:r w:rsidR="00017775">
              <w:t>g</w:t>
            </w:r>
          </w:p>
        </w:tc>
      </w:tr>
    </w:tbl>
    <w:p w14:paraId="54EB608B" w14:textId="77777777" w:rsidR="005D23B7" w:rsidRDefault="005D23B7" w:rsidP="005D23B7"/>
    <w:p w14:paraId="023F56B7" w14:textId="36E0AA2E" w:rsidR="009C308E" w:rsidRDefault="009C308E" w:rsidP="00012A81"/>
    <w:p w14:paraId="76084026" w14:textId="77777777" w:rsidR="00A01ECE" w:rsidRDefault="00A01ECE" w:rsidP="00012A81"/>
    <w:p w14:paraId="0AB43F02" w14:textId="5F482F88" w:rsidR="0021355F" w:rsidRPr="00E13D5C" w:rsidRDefault="00012A81" w:rsidP="0021355F">
      <w:r>
        <w:t xml:space="preserve">Question No </w:t>
      </w:r>
      <w:r w:rsidR="00BA716B">
        <w:t>3</w:t>
      </w:r>
      <w:r>
        <w:t xml:space="preserve">)- </w:t>
      </w:r>
      <w:r w:rsidR="004512FE" w:rsidRPr="004512FE">
        <w:t>Place these classes on a three tier Architecture.</w:t>
      </w:r>
    </w:p>
    <w:p w14:paraId="558BE9E9" w14:textId="7A45814F" w:rsidR="003F118B" w:rsidRDefault="00E13D5C" w:rsidP="00A90DE5">
      <w:r w:rsidRPr="00E13D5C">
        <w:cr/>
      </w:r>
    </w:p>
    <w:p w14:paraId="1A7B12FD" w14:textId="39F149D5" w:rsidR="00DF7F1F" w:rsidRDefault="00ED4EF5" w:rsidP="00DF7F1F">
      <w:r w:rsidRPr="00ED4EF5">
        <w:t>Answer –</w:t>
      </w:r>
      <w:r w:rsidR="00942D63">
        <w:t xml:space="preserve">   </w:t>
      </w:r>
      <w:r w:rsidR="000C31A0" w:rsidRPr="000C31A0">
        <w:t xml:space="preserve">In this three-tier architecture, the application tier handles the user interface, </w:t>
      </w:r>
      <w:r w:rsidR="00684797" w:rsidRPr="000C31A0">
        <w:t>the Business</w:t>
      </w:r>
      <w:r w:rsidR="000C31A0" w:rsidRPr="000C31A0">
        <w:t xml:space="preserve"> Logic Layer manages the Business logic and coordinates between the other tiers, the Data layer tier handles data storage and retrieval.</w:t>
      </w:r>
    </w:p>
    <w:p w14:paraId="03F8585B" w14:textId="77777777" w:rsidR="004512FE" w:rsidRDefault="004512FE" w:rsidP="00DF7F1F"/>
    <w:p w14:paraId="7A187EB3" w14:textId="77777777" w:rsidR="004512FE" w:rsidRDefault="004512FE" w:rsidP="00DF7F1F"/>
    <w:tbl>
      <w:tblPr>
        <w:tblStyle w:val="TableGrid"/>
        <w:tblW w:w="0" w:type="auto"/>
        <w:tblLook w:val="04A0" w:firstRow="1" w:lastRow="0" w:firstColumn="1" w:lastColumn="0" w:noHBand="0" w:noVBand="1"/>
      </w:tblPr>
      <w:tblGrid>
        <w:gridCol w:w="5395"/>
        <w:gridCol w:w="5395"/>
      </w:tblGrid>
      <w:tr w:rsidR="004512FE" w14:paraId="41BCC77F" w14:textId="77777777" w:rsidTr="004512FE">
        <w:tc>
          <w:tcPr>
            <w:tcW w:w="5395" w:type="dxa"/>
          </w:tcPr>
          <w:p w14:paraId="25491EBF" w14:textId="6A4787C4" w:rsidR="004512FE" w:rsidRDefault="004512FE" w:rsidP="00DF7F1F">
            <w:r>
              <w:t>Application Layer</w:t>
            </w:r>
          </w:p>
        </w:tc>
        <w:tc>
          <w:tcPr>
            <w:tcW w:w="5395" w:type="dxa"/>
          </w:tcPr>
          <w:p w14:paraId="09E60B17" w14:textId="77777777" w:rsidR="00664AAD" w:rsidRDefault="00664AAD" w:rsidP="00DF7F1F">
            <w:r w:rsidRPr="00664AAD">
              <w:t>Customer Registration</w:t>
            </w:r>
          </w:p>
          <w:p w14:paraId="28315AF0" w14:textId="77777777" w:rsidR="00664AAD" w:rsidRDefault="00664AAD" w:rsidP="00DF7F1F">
            <w:r w:rsidRPr="00664AAD">
              <w:t>Customer Login</w:t>
            </w:r>
          </w:p>
          <w:p w14:paraId="012D4BAC" w14:textId="594431A5" w:rsidR="004512FE" w:rsidRDefault="00664AAD" w:rsidP="00DF7F1F">
            <w:r w:rsidRPr="00664AAD">
              <w:t>Bank server login</w:t>
            </w:r>
          </w:p>
        </w:tc>
      </w:tr>
      <w:tr w:rsidR="004512FE" w14:paraId="0BAB9BF6" w14:textId="77777777" w:rsidTr="004512FE">
        <w:tc>
          <w:tcPr>
            <w:tcW w:w="5395" w:type="dxa"/>
          </w:tcPr>
          <w:p w14:paraId="5CD0EE6F" w14:textId="77777777" w:rsidR="004512FE" w:rsidRDefault="004512FE" w:rsidP="00DF7F1F">
            <w:r>
              <w:t>Business Logic layer</w:t>
            </w:r>
          </w:p>
          <w:p w14:paraId="06932B34" w14:textId="77777777" w:rsidR="00664AAD" w:rsidRDefault="00664AAD" w:rsidP="00DF7F1F"/>
          <w:p w14:paraId="023E2DF4" w14:textId="6F11E452" w:rsidR="00664AAD" w:rsidRDefault="00664AAD" w:rsidP="00DF7F1F">
            <w:r w:rsidRPr="00664AAD">
              <w:t>(Primary actors associated with</w:t>
            </w:r>
            <w:r>
              <w:t xml:space="preserve"> </w:t>
            </w:r>
            <w:r w:rsidRPr="00664AAD">
              <w:t>Boundary class)</w:t>
            </w:r>
          </w:p>
        </w:tc>
        <w:tc>
          <w:tcPr>
            <w:tcW w:w="5395" w:type="dxa"/>
          </w:tcPr>
          <w:p w14:paraId="36C3941B" w14:textId="77777777" w:rsidR="006937A5" w:rsidRDefault="006937A5" w:rsidP="00DF7F1F">
            <w:r w:rsidRPr="006937A5">
              <w:t>Customer</w:t>
            </w:r>
          </w:p>
          <w:p w14:paraId="2675AE47" w14:textId="53D1E824" w:rsidR="004512FE" w:rsidRDefault="006937A5" w:rsidP="00DF7F1F">
            <w:r w:rsidRPr="006937A5">
              <w:t>Bank Server</w:t>
            </w:r>
          </w:p>
        </w:tc>
      </w:tr>
      <w:tr w:rsidR="004512FE" w14:paraId="07A24A21" w14:textId="77777777" w:rsidTr="004512FE">
        <w:tc>
          <w:tcPr>
            <w:tcW w:w="5395" w:type="dxa"/>
          </w:tcPr>
          <w:p w14:paraId="40B2C724" w14:textId="77777777" w:rsidR="004512FE" w:rsidRDefault="00664AAD" w:rsidP="00DF7F1F">
            <w:r>
              <w:t>Data base layer</w:t>
            </w:r>
          </w:p>
          <w:p w14:paraId="6AB2127F" w14:textId="77777777" w:rsidR="006937A5" w:rsidRDefault="006937A5" w:rsidP="00DF7F1F"/>
          <w:p w14:paraId="518ADF65" w14:textId="0426E5C7" w:rsidR="006937A5" w:rsidRDefault="006937A5" w:rsidP="00DF7F1F">
            <w:r w:rsidRPr="006937A5">
              <w:t>(All the entity classes)- All actors</w:t>
            </w:r>
          </w:p>
        </w:tc>
        <w:tc>
          <w:tcPr>
            <w:tcW w:w="5395" w:type="dxa"/>
          </w:tcPr>
          <w:p w14:paraId="6B547A0C" w14:textId="77777777" w:rsidR="000C31A0" w:rsidRDefault="000C31A0" w:rsidP="00DF7F1F">
            <w:r w:rsidRPr="000C31A0">
              <w:t>Customer</w:t>
            </w:r>
          </w:p>
          <w:p w14:paraId="5E074E75" w14:textId="77777777" w:rsidR="000C31A0" w:rsidRDefault="000C31A0" w:rsidP="00DF7F1F">
            <w:r w:rsidRPr="000C31A0">
              <w:t>Bank server</w:t>
            </w:r>
          </w:p>
          <w:p w14:paraId="03A2D23A" w14:textId="77777777" w:rsidR="000C31A0" w:rsidRDefault="000C31A0" w:rsidP="00DF7F1F">
            <w:r w:rsidRPr="000C31A0">
              <w:t>Cash</w:t>
            </w:r>
          </w:p>
          <w:p w14:paraId="5621E100" w14:textId="77777777" w:rsidR="000C31A0" w:rsidRDefault="000C31A0" w:rsidP="00DF7F1F">
            <w:r w:rsidRPr="000C31A0">
              <w:t>Card</w:t>
            </w:r>
          </w:p>
          <w:p w14:paraId="57A8F3EA" w14:textId="5D385BAD" w:rsidR="004512FE" w:rsidRDefault="000C31A0" w:rsidP="00DF7F1F">
            <w:r w:rsidRPr="000C31A0">
              <w:t>Net Banking</w:t>
            </w:r>
          </w:p>
        </w:tc>
      </w:tr>
    </w:tbl>
    <w:p w14:paraId="5431D46C" w14:textId="77777777" w:rsidR="004512FE" w:rsidRDefault="004512FE" w:rsidP="00DF7F1F"/>
    <w:p w14:paraId="176C9379" w14:textId="77777777" w:rsidR="00DF7F1F" w:rsidRDefault="00DF7F1F" w:rsidP="00DF7F1F"/>
    <w:p w14:paraId="3923F092" w14:textId="77777777" w:rsidR="008F31D6" w:rsidRDefault="008F31D6" w:rsidP="00A7364E">
      <w:pPr>
        <w:pStyle w:val="ListParagraph"/>
        <w:ind w:left="1440"/>
        <w:rPr>
          <w:noProof/>
        </w:rPr>
      </w:pPr>
    </w:p>
    <w:p w14:paraId="707B0DA2" w14:textId="293B2CAC" w:rsidR="00CA18D9" w:rsidRDefault="00CA18D9" w:rsidP="00CA18D9"/>
    <w:p w14:paraId="630BC76B" w14:textId="0BBDE956" w:rsidR="00313CCE" w:rsidRDefault="00CA18D9" w:rsidP="0021355F">
      <w:r>
        <w:t>Question No 4</w:t>
      </w:r>
      <w:r w:rsidR="0093023F">
        <w:t>)-</w:t>
      </w:r>
      <w:r w:rsidR="00805FDC" w:rsidRPr="00805FDC">
        <w:t xml:space="preserve"> </w:t>
      </w:r>
      <w:r w:rsidR="00684797" w:rsidRPr="00684797">
        <w:t>Explain Domain Model for Customer making payment through Net Banking</w:t>
      </w:r>
    </w:p>
    <w:p w14:paraId="020168BB" w14:textId="77777777" w:rsidR="00684797" w:rsidRDefault="00684797" w:rsidP="0021355F"/>
    <w:p w14:paraId="3A354D3E" w14:textId="54C67828" w:rsidR="00712256" w:rsidRDefault="00F95992" w:rsidP="0021355F">
      <w:r w:rsidRPr="00F95992">
        <w:t>Answer –</w:t>
      </w:r>
    </w:p>
    <w:p w14:paraId="5030F44C" w14:textId="77777777" w:rsidR="00E73734" w:rsidRDefault="00E73734" w:rsidP="0021355F"/>
    <w:p w14:paraId="1943D659" w14:textId="3F3D5434" w:rsidR="00622A91" w:rsidRDefault="00E73734" w:rsidP="0021355F">
      <w:r w:rsidRPr="00E73734">
        <w:t xml:space="preserve">Domain model is </w:t>
      </w:r>
      <w:r w:rsidR="00940D0C" w:rsidRPr="00E73734">
        <w:t>like</w:t>
      </w:r>
      <w:r w:rsidRPr="00E73734">
        <w:t xml:space="preserve"> the entity relationship model. The tables are connected to each other. In the </w:t>
      </w:r>
      <w:r w:rsidR="00940D0C" w:rsidRPr="00E73734">
        <w:t>diagram below</w:t>
      </w:r>
      <w:r w:rsidRPr="00E73734">
        <w:t xml:space="preserve">, the customer table is connected to </w:t>
      </w:r>
      <w:r w:rsidR="00940D0C" w:rsidRPr="00E73734">
        <w:t>the bank</w:t>
      </w:r>
      <w:r w:rsidRPr="00E73734">
        <w:t xml:space="preserve"> table, which is why the customer </w:t>
      </w:r>
      <w:proofErr w:type="gramStart"/>
      <w:r w:rsidRPr="00E73734">
        <w:t>is able to</w:t>
      </w:r>
      <w:proofErr w:type="gramEnd"/>
      <w:r w:rsidRPr="00E73734">
        <w:t xml:space="preserve"> make payment.</w:t>
      </w:r>
    </w:p>
    <w:p w14:paraId="6F05152E" w14:textId="77777777" w:rsidR="00622A91" w:rsidRDefault="00622A91" w:rsidP="0021355F"/>
    <w:p w14:paraId="7A1F6694" w14:textId="77777777" w:rsidR="00622A91" w:rsidRDefault="00E73734" w:rsidP="0021355F">
      <w:r w:rsidRPr="00E73734">
        <w:t xml:space="preserve">Customer table is also connected to payment table, because he should make the payment. Now the payment is done by net banking, so payment table is connected to net banking table. </w:t>
      </w:r>
    </w:p>
    <w:p w14:paraId="5A320FB3" w14:textId="77777777" w:rsidR="00622A91" w:rsidRDefault="00622A91" w:rsidP="0021355F"/>
    <w:p w14:paraId="7AADE7FB" w14:textId="12702E38" w:rsidR="009802E8" w:rsidRDefault="00E73734" w:rsidP="0021355F">
      <w:r w:rsidRPr="00E73734">
        <w:lastRenderedPageBreak/>
        <w:t xml:space="preserve">The account is in the bank, so the account table is connected to the bank table. The authentication table is connected to both net banking table and bank table, because </w:t>
      </w:r>
      <w:r w:rsidR="00940D0C" w:rsidRPr="00E73734">
        <w:t>authentication</w:t>
      </w:r>
      <w:r w:rsidRPr="00E73734">
        <w:t xml:space="preserve"> is to be performed there.</w:t>
      </w:r>
    </w:p>
    <w:p w14:paraId="0B9AB57A" w14:textId="77777777" w:rsidR="009802E8" w:rsidRDefault="009802E8" w:rsidP="0021355F"/>
    <w:p w14:paraId="04998EDF" w14:textId="2E0750C8" w:rsidR="009802E8" w:rsidRDefault="00E73734" w:rsidP="0021355F">
      <w:r w:rsidRPr="00E73734">
        <w:t xml:space="preserve">Also, the authentication table is connected to </w:t>
      </w:r>
      <w:r w:rsidR="00940D0C" w:rsidRPr="00E73734">
        <w:t>the transaction</w:t>
      </w:r>
      <w:r w:rsidRPr="00E73734">
        <w:t xml:space="preserve"> table, because authentication will be done </w:t>
      </w:r>
      <w:r w:rsidR="00940D0C" w:rsidRPr="00E73734">
        <w:t>during</w:t>
      </w:r>
      <w:r w:rsidRPr="00E73734">
        <w:t xml:space="preserve"> transaction.</w:t>
      </w:r>
    </w:p>
    <w:p w14:paraId="41FF96F5" w14:textId="77777777" w:rsidR="009802E8" w:rsidRDefault="009802E8" w:rsidP="0021355F"/>
    <w:p w14:paraId="7B20793F" w14:textId="77777777" w:rsidR="004F4743" w:rsidRDefault="00E73734" w:rsidP="0021355F">
      <w:r w:rsidRPr="00E73734">
        <w:t>Difference between ER diagram and domain model-</w:t>
      </w:r>
    </w:p>
    <w:p w14:paraId="32F6DBEF" w14:textId="77777777" w:rsidR="004F4743" w:rsidRDefault="004F4743" w:rsidP="0021355F"/>
    <w:p w14:paraId="59BCCC87" w14:textId="77777777" w:rsidR="004F4743" w:rsidRDefault="00E73734" w:rsidP="0021355F">
      <w:r w:rsidRPr="00E73734">
        <w:t xml:space="preserve">ER Model – do not have attributes inside the box </w:t>
      </w:r>
    </w:p>
    <w:p w14:paraId="432A9D3F" w14:textId="77777777" w:rsidR="007A4969" w:rsidRDefault="007A4969" w:rsidP="0021355F"/>
    <w:p w14:paraId="6E9256C6" w14:textId="77777777" w:rsidR="004F4743" w:rsidRDefault="00E73734" w:rsidP="0021355F">
      <w:r w:rsidRPr="00E73734">
        <w:t xml:space="preserve">Domain Model- do have attributes mentioned inside the box </w:t>
      </w:r>
    </w:p>
    <w:p w14:paraId="15E3E086" w14:textId="77777777" w:rsidR="007A4969" w:rsidRDefault="007A4969" w:rsidP="0021355F"/>
    <w:p w14:paraId="531F1071" w14:textId="77777777" w:rsidR="004F4743" w:rsidRDefault="00E73734" w:rsidP="0021355F">
      <w:r w:rsidRPr="00E73734">
        <w:t>ER Model – it is a data modelling technique used in database design to represent table</w:t>
      </w:r>
    </w:p>
    <w:p w14:paraId="5F2D2141" w14:textId="77777777" w:rsidR="007A4969" w:rsidRDefault="007A4969" w:rsidP="0021355F"/>
    <w:p w14:paraId="073EEF87" w14:textId="77777777" w:rsidR="007A4969" w:rsidRDefault="00E73734" w:rsidP="0021355F">
      <w:r w:rsidRPr="00E73734">
        <w:t>Domain Model- it is a conceptual model that represents real world entities.</w:t>
      </w:r>
    </w:p>
    <w:p w14:paraId="7A74562F" w14:textId="77777777" w:rsidR="007A4969" w:rsidRDefault="007A4969" w:rsidP="0021355F"/>
    <w:p w14:paraId="32CE99EF" w14:textId="77777777" w:rsidR="007A4969" w:rsidRDefault="00E73734" w:rsidP="0021355F">
      <w:r w:rsidRPr="00E73734">
        <w:t>ER Model – focuses on relationships required for storing and retrieving the data</w:t>
      </w:r>
    </w:p>
    <w:p w14:paraId="7EB1F1F5" w14:textId="77777777" w:rsidR="007A4969" w:rsidRDefault="007A4969" w:rsidP="0021355F"/>
    <w:p w14:paraId="3131FA19" w14:textId="1BF4C211" w:rsidR="00E73734" w:rsidRDefault="00E73734" w:rsidP="0021355F">
      <w:r w:rsidRPr="00E73734">
        <w:t xml:space="preserve">Domain Model- It focuses on capturing the </w:t>
      </w:r>
      <w:r w:rsidR="00940D0C" w:rsidRPr="00E73734">
        <w:t>behaviors</w:t>
      </w:r>
      <w:r w:rsidRPr="00E73734">
        <w:t xml:space="preserve"> of application</w:t>
      </w:r>
    </w:p>
    <w:p w14:paraId="79C1F0DB" w14:textId="77777777" w:rsidR="007A4969" w:rsidRDefault="007A4969" w:rsidP="0021355F"/>
    <w:p w14:paraId="1EA0CF25" w14:textId="77777777" w:rsidR="007A4969" w:rsidRDefault="008271B2" w:rsidP="0021355F">
      <w:r w:rsidRPr="008271B2">
        <w:t>ER Model –primarily used in database design</w:t>
      </w:r>
    </w:p>
    <w:p w14:paraId="5DFA2072" w14:textId="77777777" w:rsidR="007A4969" w:rsidRDefault="007A4969" w:rsidP="0021355F"/>
    <w:p w14:paraId="147C80B4" w14:textId="2041FD58" w:rsidR="008271B2" w:rsidRDefault="008271B2" w:rsidP="0021355F">
      <w:r w:rsidRPr="008271B2">
        <w:t>Domain Model-used throughout the software development lifecycle</w:t>
      </w:r>
    </w:p>
    <w:p w14:paraId="4F54A46B" w14:textId="77777777" w:rsidR="00940D0C" w:rsidRDefault="00940D0C" w:rsidP="0021355F"/>
    <w:p w14:paraId="63CD2274" w14:textId="1133F753" w:rsidR="00940D0C" w:rsidRDefault="006A1115" w:rsidP="0021355F">
      <w:r>
        <w:rPr>
          <w:noProof/>
          <w:sz w:val="11"/>
        </w:rPr>
        <w:lastRenderedPageBreak/>
        <w:drawing>
          <wp:anchor distT="0" distB="0" distL="0" distR="0" simplePos="0" relativeHeight="251661312" behindDoc="1" locked="0" layoutInCell="1" allowOverlap="1" wp14:anchorId="11A3D856" wp14:editId="785EA520">
            <wp:simplePos x="0" y="0"/>
            <wp:positionH relativeFrom="margin">
              <wp:align>left</wp:align>
            </wp:positionH>
            <wp:positionV relativeFrom="paragraph">
              <wp:posOffset>172085</wp:posOffset>
            </wp:positionV>
            <wp:extent cx="6732905" cy="699452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6732905" cy="6994525"/>
                    </a:xfrm>
                    <a:prstGeom prst="rect">
                      <a:avLst/>
                    </a:prstGeom>
                  </pic:spPr>
                </pic:pic>
              </a:graphicData>
            </a:graphic>
            <wp14:sizeRelH relativeFrom="margin">
              <wp14:pctWidth>0</wp14:pctWidth>
            </wp14:sizeRelH>
            <wp14:sizeRelV relativeFrom="margin">
              <wp14:pctHeight>0</wp14:pctHeight>
            </wp14:sizeRelV>
          </wp:anchor>
        </w:drawing>
      </w:r>
    </w:p>
    <w:p w14:paraId="745FC27D" w14:textId="77777777" w:rsidR="00F01B99" w:rsidRDefault="00F01B99" w:rsidP="00712256"/>
    <w:p w14:paraId="370D829B" w14:textId="787D63F7" w:rsidR="00DF576E" w:rsidRDefault="00505FDA" w:rsidP="001827FF">
      <w:r>
        <w:t xml:space="preserve">Question No </w:t>
      </w:r>
      <w:r w:rsidR="00E96039">
        <w:t>5</w:t>
      </w:r>
      <w:r w:rsidR="00A90DE5">
        <w:t>)-</w:t>
      </w:r>
      <w:r w:rsidR="00BA7AD1" w:rsidRPr="00BA7AD1">
        <w:t xml:space="preserve"> </w:t>
      </w:r>
      <w:r w:rsidR="00957B3C" w:rsidRPr="00957B3C">
        <w:t>Draw a sequence diagram for payment done by Customer Net Banking</w:t>
      </w:r>
    </w:p>
    <w:p w14:paraId="1408F948" w14:textId="77777777" w:rsidR="00A11212" w:rsidRDefault="00A11212" w:rsidP="001827FF"/>
    <w:p w14:paraId="7EC42720" w14:textId="0E120FCC" w:rsidR="00DF576E" w:rsidRDefault="00DF576E" w:rsidP="00A90DE5">
      <w:r w:rsidRPr="00DF576E">
        <w:t>Answer –</w:t>
      </w:r>
    </w:p>
    <w:p w14:paraId="71FB78B5" w14:textId="77777777" w:rsidR="00957B3C" w:rsidRDefault="00957B3C" w:rsidP="00A90DE5"/>
    <w:p w14:paraId="0BB0F83B" w14:textId="28E03887" w:rsidR="004A6881" w:rsidRDefault="00957B3C" w:rsidP="00A90DE5">
      <w:r w:rsidRPr="00957B3C">
        <w:t xml:space="preserve">This diagram shows how the objects in the system interact and communicate with each other with time to achieve specific </w:t>
      </w:r>
      <w:r w:rsidR="004A6881" w:rsidRPr="00957B3C">
        <w:t>tasks</w:t>
      </w:r>
      <w:r w:rsidRPr="00957B3C">
        <w:t xml:space="preserve">. Developer will draw this. </w:t>
      </w:r>
    </w:p>
    <w:p w14:paraId="02332EB1" w14:textId="77777777" w:rsidR="004A6881" w:rsidRDefault="004A6881" w:rsidP="00A90DE5"/>
    <w:p w14:paraId="1E02EE1E" w14:textId="77777777" w:rsidR="004A6881" w:rsidRDefault="00957B3C" w:rsidP="00A90DE5">
      <w:r w:rsidRPr="00957B3C">
        <w:t>It is used to show the ow of messages, events or actions between the objects of the system.</w:t>
      </w:r>
    </w:p>
    <w:p w14:paraId="19291D9E" w14:textId="4E7A8CFB" w:rsidR="00957B3C" w:rsidRDefault="00957B3C" w:rsidP="00A90DE5">
      <w:r w:rsidRPr="00957B3C">
        <w:t xml:space="preserve">This diagram helps to visualize the </w:t>
      </w:r>
      <w:r w:rsidR="004A6881" w:rsidRPr="00957B3C">
        <w:t>behavior</w:t>
      </w:r>
      <w:r w:rsidRPr="00957B3C">
        <w:t xml:space="preserve"> of the system by showing the process in detail</w:t>
      </w:r>
    </w:p>
    <w:p w14:paraId="79C4656D" w14:textId="77777777" w:rsidR="0018501F" w:rsidRDefault="0018501F" w:rsidP="00A90DE5"/>
    <w:p w14:paraId="4338C39A" w14:textId="73B4B665" w:rsidR="0018501F" w:rsidRDefault="0018501F" w:rsidP="00A90DE5">
      <w:r>
        <w:rPr>
          <w:noProof/>
          <w:sz w:val="20"/>
        </w:rPr>
        <w:lastRenderedPageBreak/>
        <w:drawing>
          <wp:inline distT="0" distB="0" distL="0" distR="0" wp14:anchorId="76C63D85" wp14:editId="59BCDF00">
            <wp:extent cx="6792595" cy="6246420"/>
            <wp:effectExtent l="0" t="0" r="8255" b="2540"/>
            <wp:docPr id="8" name="Image 8" descr="A diagram of a custom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diagram of a customer&#10;&#10;AI-generated content may be incorrect."/>
                    <pic:cNvPicPr/>
                  </pic:nvPicPr>
                  <pic:blipFill>
                    <a:blip r:embed="rId13" cstate="print"/>
                    <a:stretch>
                      <a:fillRect/>
                    </a:stretch>
                  </pic:blipFill>
                  <pic:spPr>
                    <a:xfrm>
                      <a:off x="0" y="0"/>
                      <a:ext cx="6805971" cy="6258720"/>
                    </a:xfrm>
                    <a:prstGeom prst="rect">
                      <a:avLst/>
                    </a:prstGeom>
                  </pic:spPr>
                </pic:pic>
              </a:graphicData>
            </a:graphic>
          </wp:inline>
        </w:drawing>
      </w:r>
    </w:p>
    <w:p w14:paraId="5DA2D3E3" w14:textId="77777777" w:rsidR="006138FB" w:rsidRDefault="006138FB" w:rsidP="00A90DE5"/>
    <w:p w14:paraId="27F06D85" w14:textId="77777777" w:rsidR="00851B61" w:rsidRDefault="00851B61" w:rsidP="003F223F"/>
    <w:p w14:paraId="7E51DECA" w14:textId="77777777" w:rsidR="00AF5B8E" w:rsidRDefault="00AF5B8E" w:rsidP="003F223F"/>
    <w:p w14:paraId="209A8422" w14:textId="2C16123F" w:rsidR="00E81890" w:rsidRDefault="005C333F" w:rsidP="005C333F">
      <w:r>
        <w:t>Question No 6)-</w:t>
      </w:r>
      <w:r w:rsidR="00E81890" w:rsidRPr="00E81890">
        <w:t xml:space="preserve"> </w:t>
      </w:r>
      <w:r w:rsidR="00497412" w:rsidRPr="00497412">
        <w:t>Explain Conceptual Model for this Case Answer</w:t>
      </w:r>
    </w:p>
    <w:p w14:paraId="1CC733CB" w14:textId="42465E40" w:rsidR="005C333F" w:rsidRDefault="005C333F" w:rsidP="005C333F">
      <w:r w:rsidRPr="00BA7AD1">
        <w:t xml:space="preserve"> </w:t>
      </w:r>
    </w:p>
    <w:p w14:paraId="22EE9620" w14:textId="77777777" w:rsidR="00F1697F" w:rsidRDefault="005C333F" w:rsidP="005C333F">
      <w:r w:rsidRPr="00DF576E">
        <w:t>Answer –</w:t>
      </w:r>
      <w:r w:rsidR="000446A8" w:rsidRPr="000446A8">
        <w:t xml:space="preserve"> </w:t>
      </w:r>
    </w:p>
    <w:p w14:paraId="1809B32D" w14:textId="77777777" w:rsidR="00497412" w:rsidRDefault="00497412" w:rsidP="005C333F"/>
    <w:p w14:paraId="7BC78E31" w14:textId="77777777" w:rsidR="00497412" w:rsidRDefault="00497412" w:rsidP="005C333F">
      <w:r w:rsidRPr="00497412">
        <w:t>The conceptual model helps in understanding the key concepts, their relationships, and the overall structure of the net banking payment system.</w:t>
      </w:r>
    </w:p>
    <w:p w14:paraId="6908D082" w14:textId="77777777" w:rsidR="00497412" w:rsidRDefault="00497412" w:rsidP="005C333F"/>
    <w:p w14:paraId="6B53B67A" w14:textId="31A6DA13" w:rsidR="00497412" w:rsidRDefault="00497412" w:rsidP="005C333F">
      <w:r w:rsidRPr="00497412">
        <w:t>It serves as a foundation for designing the database schema, defining the application architecture, and implementing the necessary functionalities within the system</w:t>
      </w:r>
    </w:p>
    <w:p w14:paraId="068E1227" w14:textId="77777777" w:rsidR="00F1697F" w:rsidRDefault="00F1697F" w:rsidP="005C333F"/>
    <w:p w14:paraId="53CA45F2" w14:textId="77777777" w:rsidR="002546E2" w:rsidRDefault="002546E2" w:rsidP="005C333F">
      <w:r w:rsidRPr="002546E2">
        <w:t>The relationships between these entities can be described as follows:</w:t>
      </w:r>
    </w:p>
    <w:p w14:paraId="63E7878E" w14:textId="77777777" w:rsidR="002546E2" w:rsidRDefault="002546E2" w:rsidP="005C333F"/>
    <w:p w14:paraId="04E8B70B" w14:textId="77777777" w:rsidR="002546E2" w:rsidRDefault="002546E2" w:rsidP="002546E2">
      <w:pPr>
        <w:pStyle w:val="ListParagraph"/>
        <w:numPr>
          <w:ilvl w:val="0"/>
          <w:numId w:val="70"/>
        </w:numPr>
      </w:pPr>
      <w:r w:rsidRPr="002546E2">
        <w:t>Customer: This node represents the customers or users of net banking services.</w:t>
      </w:r>
    </w:p>
    <w:p w14:paraId="60944F03" w14:textId="77777777" w:rsidR="002546E2" w:rsidRDefault="002546E2" w:rsidP="002546E2">
      <w:pPr>
        <w:pStyle w:val="ListParagraph"/>
        <w:numPr>
          <w:ilvl w:val="0"/>
          <w:numId w:val="70"/>
        </w:numPr>
      </w:pPr>
      <w:r w:rsidRPr="002546E2">
        <w:t>Service awareness: Customers should be aware of the available net banking services and their features.</w:t>
      </w:r>
    </w:p>
    <w:p w14:paraId="310DC1FF" w14:textId="77777777" w:rsidR="002546E2" w:rsidRDefault="002546E2" w:rsidP="002546E2">
      <w:pPr>
        <w:pStyle w:val="ListParagraph"/>
        <w:numPr>
          <w:ilvl w:val="0"/>
          <w:numId w:val="70"/>
        </w:numPr>
      </w:pPr>
      <w:r w:rsidRPr="002546E2">
        <w:lastRenderedPageBreak/>
        <w:t>Privacy of data: The importance/significance of this node is to protect the privacy and confidentiality of customer data in the context of net banking.</w:t>
      </w:r>
    </w:p>
    <w:p w14:paraId="433AFF2B" w14:textId="73A5CA9B" w:rsidR="002546E2" w:rsidRDefault="002546E2" w:rsidP="002546E2">
      <w:pPr>
        <w:pStyle w:val="ListParagraph"/>
        <w:numPr>
          <w:ilvl w:val="0"/>
          <w:numId w:val="70"/>
        </w:numPr>
      </w:pPr>
      <w:r w:rsidRPr="002546E2">
        <w:t xml:space="preserve">Technology awareness: The significance of this node is that customers should be </w:t>
      </w:r>
      <w:r w:rsidR="00166F99" w:rsidRPr="002546E2">
        <w:t>aware of</w:t>
      </w:r>
      <w:r w:rsidRPr="002546E2">
        <w:t xml:space="preserve"> and comfortable with the underlying technology used in net banking services.</w:t>
      </w:r>
    </w:p>
    <w:p w14:paraId="4CEDDE69" w14:textId="3E049C2C" w:rsidR="002546E2" w:rsidRDefault="002546E2" w:rsidP="002546E2">
      <w:pPr>
        <w:pStyle w:val="ListParagraph"/>
        <w:numPr>
          <w:ilvl w:val="0"/>
          <w:numId w:val="70"/>
        </w:numPr>
      </w:pPr>
      <w:r w:rsidRPr="002546E2">
        <w:t xml:space="preserve">Trust &amp; Support: This node indicates that the bank provides such good services that it </w:t>
      </w:r>
      <w:r w:rsidR="00166F99" w:rsidRPr="002546E2">
        <w:t>will help</w:t>
      </w:r>
      <w:r w:rsidRPr="002546E2">
        <w:t xml:space="preserve"> to enhance the customer’s trust.</w:t>
      </w:r>
    </w:p>
    <w:p w14:paraId="49938D3C" w14:textId="77777777" w:rsidR="002546E2" w:rsidRDefault="002546E2" w:rsidP="002546E2">
      <w:pPr>
        <w:pStyle w:val="ListParagraph"/>
        <w:numPr>
          <w:ilvl w:val="0"/>
          <w:numId w:val="70"/>
        </w:numPr>
      </w:pPr>
      <w:r w:rsidRPr="002546E2">
        <w:t>Bank: This node represents a service provider responsible for offering net banking services.</w:t>
      </w:r>
    </w:p>
    <w:p w14:paraId="1276212F" w14:textId="77777777" w:rsidR="002546E2" w:rsidRDefault="002546E2" w:rsidP="002546E2">
      <w:pPr>
        <w:pStyle w:val="ListParagraph"/>
        <w:numPr>
          <w:ilvl w:val="0"/>
          <w:numId w:val="70"/>
        </w:numPr>
      </w:pPr>
      <w:r w:rsidRPr="002546E2">
        <w:t>Online information: This aspect highlights the importance of providing accurate and up-to-date online information about net banking services to customers.</w:t>
      </w:r>
    </w:p>
    <w:p w14:paraId="782C61A1" w14:textId="52D347BC" w:rsidR="002546E2" w:rsidRDefault="002546E2" w:rsidP="002546E2">
      <w:pPr>
        <w:pStyle w:val="ListParagraph"/>
        <w:numPr>
          <w:ilvl w:val="0"/>
          <w:numId w:val="70"/>
        </w:numPr>
      </w:pPr>
      <w:r w:rsidRPr="002546E2">
        <w:t xml:space="preserve">Security &amp; Privacy: The bank should </w:t>
      </w:r>
      <w:r w:rsidR="00166F99" w:rsidRPr="002546E2">
        <w:t>adopt</w:t>
      </w:r>
      <w:r w:rsidRPr="002546E2">
        <w:t xml:space="preserve"> </w:t>
      </w:r>
      <w:r w:rsidR="00166F99" w:rsidRPr="002546E2">
        <w:t>security</w:t>
      </w:r>
      <w:r w:rsidRPr="002546E2">
        <w:t xml:space="preserve"> policies which will help the customers to keep their data related to their transaction secure and private.</w:t>
      </w:r>
    </w:p>
    <w:p w14:paraId="0F5F9597" w14:textId="380EACC0" w:rsidR="00166F99" w:rsidRDefault="002546E2" w:rsidP="002546E2">
      <w:pPr>
        <w:pStyle w:val="ListParagraph"/>
        <w:numPr>
          <w:ilvl w:val="0"/>
          <w:numId w:val="70"/>
        </w:numPr>
      </w:pPr>
      <w:r w:rsidRPr="002546E2">
        <w:t xml:space="preserve">Infrastructure: This component suggests that the underlying technological infrastructure, including hardware and software systems, plays </w:t>
      </w:r>
      <w:r w:rsidR="00166F99" w:rsidRPr="002546E2">
        <w:t>an important</w:t>
      </w:r>
      <w:r w:rsidRPr="002546E2">
        <w:t xml:space="preserve"> role in enabling net banking services.</w:t>
      </w:r>
    </w:p>
    <w:p w14:paraId="0EA33914" w14:textId="6A27AE88" w:rsidR="002546E2" w:rsidRDefault="002546E2" w:rsidP="002546E2">
      <w:pPr>
        <w:pStyle w:val="ListParagraph"/>
        <w:numPr>
          <w:ilvl w:val="0"/>
          <w:numId w:val="70"/>
        </w:numPr>
      </w:pPr>
      <w:r w:rsidRPr="002546E2">
        <w:t>Policies: This node represents the various policies and regulations that govern the implementation and operation of net banking services, ensuring compliance and customer protection</w:t>
      </w:r>
    </w:p>
    <w:p w14:paraId="426C8A01" w14:textId="77777777" w:rsidR="009E6AB3" w:rsidRDefault="009E6AB3" w:rsidP="005C333F"/>
    <w:p w14:paraId="1C4C5DFD" w14:textId="77777777" w:rsidR="006138FB" w:rsidRDefault="006138FB" w:rsidP="00A90DE5"/>
    <w:p w14:paraId="27EFF7E9" w14:textId="7D90702E" w:rsidR="00BC4A8A" w:rsidRDefault="005C333F" w:rsidP="005C333F">
      <w:r>
        <w:t>Question No 7)-</w:t>
      </w:r>
      <w:r w:rsidRPr="00BA7AD1">
        <w:t xml:space="preserve"> </w:t>
      </w:r>
      <w:r w:rsidR="0088640F" w:rsidRPr="0088640F">
        <w:t xml:space="preserve">What is MVC architecture? Explain MVC rules to derive classes from </w:t>
      </w:r>
      <w:proofErr w:type="gramStart"/>
      <w:r w:rsidR="0088640F" w:rsidRPr="0088640F">
        <w:t>use</w:t>
      </w:r>
      <w:proofErr w:type="gramEnd"/>
      <w:r w:rsidR="0088640F" w:rsidRPr="0088640F">
        <w:t xml:space="preserve"> case diagram and guidelines to place classes in 3-tier architecture</w:t>
      </w:r>
    </w:p>
    <w:p w14:paraId="2B0C8CC7" w14:textId="77777777" w:rsidR="0088640F" w:rsidRDefault="0088640F" w:rsidP="005C333F"/>
    <w:p w14:paraId="2CD0C519" w14:textId="43A18ECC" w:rsidR="005C333F" w:rsidRDefault="005C333F" w:rsidP="005C333F">
      <w:r w:rsidRPr="00DF576E">
        <w:t>Answer –</w:t>
      </w:r>
    </w:p>
    <w:p w14:paraId="226B209E" w14:textId="6F8A52D4" w:rsidR="00F135D5" w:rsidRDefault="00F135D5" w:rsidP="005C333F">
      <w:r w:rsidRPr="00F135D5">
        <w:t>MVC is a design pattern where the application is divided into 3 logical parts-</w:t>
      </w:r>
    </w:p>
    <w:p w14:paraId="77050FAC" w14:textId="77777777" w:rsidR="00F135D5" w:rsidRDefault="00F135D5" w:rsidP="005C333F">
      <w:r w:rsidRPr="00F135D5">
        <w:t>Model, View and Controller.</w:t>
      </w:r>
    </w:p>
    <w:p w14:paraId="16D88747" w14:textId="77777777" w:rsidR="00F135D5" w:rsidRDefault="00F135D5" w:rsidP="005C333F"/>
    <w:p w14:paraId="3F185402" w14:textId="183726CF" w:rsidR="00F135D5" w:rsidRDefault="00F135D5" w:rsidP="005C333F">
      <w:r w:rsidRPr="00F135D5">
        <w:t>Each of these parts will have specific responsibility.</w:t>
      </w:r>
    </w:p>
    <w:p w14:paraId="7E7097E2" w14:textId="77777777" w:rsidR="00F135D5" w:rsidRDefault="00F135D5" w:rsidP="005C333F"/>
    <w:p w14:paraId="00489D0E" w14:textId="584E414A" w:rsidR="00685EF6" w:rsidRDefault="00685EF6" w:rsidP="005C333F">
      <w:r w:rsidRPr="00685EF6">
        <w:t>Model-</w:t>
      </w:r>
    </w:p>
    <w:p w14:paraId="1E77FAE3" w14:textId="77777777" w:rsidR="00685EF6" w:rsidRDefault="00685EF6" w:rsidP="005C333F">
      <w:r w:rsidRPr="00685EF6">
        <w:t xml:space="preserve">The Model represents the data and the business logic of the application. Model is responsible for multiple tasks like managing the application's data, performing data validation, implementing business rules, and handling data access operations. </w:t>
      </w:r>
    </w:p>
    <w:p w14:paraId="6FB9D87D" w14:textId="77777777" w:rsidR="00685EF6" w:rsidRDefault="00685EF6" w:rsidP="005C333F">
      <w:r w:rsidRPr="00685EF6">
        <w:t>Model does not depend on how the data is presented or how the user interacts with the application</w:t>
      </w:r>
    </w:p>
    <w:p w14:paraId="3E23BE90" w14:textId="01718CDD" w:rsidR="00685EF6" w:rsidRDefault="00685EF6" w:rsidP="005C333F">
      <w:r w:rsidRPr="00685EF6">
        <w:t>The model class is known about all the data that needs to be displayed. This layer corresponds to the data-related logic that the user works with. It represents the data that is being transferred between View and Controller. It can add or retrieve the data from the database</w:t>
      </w:r>
    </w:p>
    <w:p w14:paraId="00BABF4E" w14:textId="77777777" w:rsidR="00685EF6" w:rsidRDefault="00685EF6" w:rsidP="005C333F">
      <w:r w:rsidRPr="00685EF6">
        <w:t>It responds to the controller’s request because the controller cannot interact with the database by itself.</w:t>
      </w:r>
    </w:p>
    <w:p w14:paraId="00EBC088" w14:textId="786B1C5D" w:rsidR="00F135D5" w:rsidRDefault="00685EF6" w:rsidP="005C333F">
      <w:r w:rsidRPr="00685EF6">
        <w:t>The model interacts with the database and gives the requested data. All the model classes are nothing but the entities. Model classes are represented as entity class.</w:t>
      </w:r>
    </w:p>
    <w:p w14:paraId="7AC3AEE3" w14:textId="77777777" w:rsidR="0011541F" w:rsidRDefault="0011541F" w:rsidP="005C333F"/>
    <w:p w14:paraId="6CE76E4B" w14:textId="77777777" w:rsidR="00C542EA" w:rsidRDefault="00C542EA" w:rsidP="005C333F">
      <w:r w:rsidRPr="00C542EA">
        <w:t>View-</w:t>
      </w:r>
    </w:p>
    <w:p w14:paraId="7AF9DF20" w14:textId="77777777" w:rsidR="00C542EA" w:rsidRDefault="00C542EA" w:rsidP="005C333F">
      <w:r w:rsidRPr="00C542EA">
        <w:t>The View is responsible -for presenting the data to the user for handling the user interface. The View can be a web page, a desktop application window, or any other form of user interface. It receives input from the user and passes it to the Controller for processing.</w:t>
      </w:r>
    </w:p>
    <w:p w14:paraId="42198C4B" w14:textId="77777777" w:rsidR="00E968A9" w:rsidRDefault="00C542EA" w:rsidP="005C333F">
      <w:r w:rsidRPr="00C542EA">
        <w:t>It represents the presentation of the application. View refers to the model.</w:t>
      </w:r>
    </w:p>
    <w:p w14:paraId="3DD33716" w14:textId="77777777" w:rsidR="00E968A9" w:rsidRDefault="00C542EA" w:rsidP="005C333F">
      <w:r w:rsidRPr="00C542EA">
        <w:t>It takes the data from the Model and renders it in a way that is suitable for the user's display or interaction.</w:t>
      </w:r>
    </w:p>
    <w:p w14:paraId="623C3BF7" w14:textId="76A64D66" w:rsidR="00C542EA" w:rsidRDefault="00C542EA" w:rsidP="005C333F">
      <w:r w:rsidRPr="00C542EA">
        <w:t xml:space="preserve">For rendering the data, it uses </w:t>
      </w:r>
      <w:r w:rsidR="00E968A9" w:rsidRPr="00C542EA">
        <w:t>a query</w:t>
      </w:r>
      <w:r w:rsidRPr="00C542EA">
        <w:t xml:space="preserve"> method. View does not depend upon application logic. View </w:t>
      </w:r>
      <w:r w:rsidR="00E968A9" w:rsidRPr="00C542EA">
        <w:t>classes</w:t>
      </w:r>
      <w:r w:rsidRPr="00C542EA">
        <w:t xml:space="preserve"> are represented as boundary clas</w:t>
      </w:r>
      <w:r w:rsidR="00E968A9">
        <w:t>s</w:t>
      </w:r>
    </w:p>
    <w:p w14:paraId="07F822AA" w14:textId="77777777" w:rsidR="00E968A9" w:rsidRDefault="00E968A9" w:rsidP="005C333F"/>
    <w:p w14:paraId="68BBEBB6" w14:textId="77777777" w:rsidR="00673958" w:rsidRDefault="00673958" w:rsidP="005C333F">
      <w:r w:rsidRPr="00673958">
        <w:t>Controller-</w:t>
      </w:r>
    </w:p>
    <w:p w14:paraId="3CDED25B" w14:textId="77777777" w:rsidR="00673958" w:rsidRDefault="00673958" w:rsidP="005C333F">
      <w:r w:rsidRPr="00673958">
        <w:t>The Controller acts as an intermediary between the Model and the View. It receives input from the user (via the View), processes the input by invoking the appropriate methods in the Model, and then updates the View with the new data or state.</w:t>
      </w:r>
    </w:p>
    <w:p w14:paraId="724A0914" w14:textId="0C4E8F5E" w:rsidR="00E968A9" w:rsidRDefault="00673958" w:rsidP="005C333F">
      <w:r w:rsidRPr="00673958">
        <w:lastRenderedPageBreak/>
        <w:t>The Controller handles user interactions, interprets user input, and translates it into instructions for the Model or the View. It coordinates the flow of data between the Model and the View, ensuring that they remain separated and independent of each other.</w:t>
      </w:r>
    </w:p>
    <w:p w14:paraId="037061AA" w14:textId="77777777" w:rsidR="00EF7DD6" w:rsidRDefault="00EF7DD6" w:rsidP="005C333F"/>
    <w:p w14:paraId="2E66DB5B" w14:textId="77777777" w:rsidR="00EF7DD6" w:rsidRDefault="00EF7DD6" w:rsidP="005C333F"/>
    <w:p w14:paraId="09468540" w14:textId="77777777" w:rsidR="00FF1B50" w:rsidRDefault="00EF7DD6" w:rsidP="005C333F">
      <w:r w:rsidRPr="00EF7DD6">
        <w:t>Whenever the user requests anything, that request first goes to the controller. Controller works on the user’s request.</w:t>
      </w:r>
      <w:r>
        <w:t xml:space="preserve"> </w:t>
      </w:r>
    </w:p>
    <w:p w14:paraId="0C977218" w14:textId="78B9C1A3" w:rsidR="00EF7DD6" w:rsidRDefault="00EF7DD6" w:rsidP="005C333F">
      <w:r w:rsidRPr="00EF7DD6">
        <w:t>Takes input from the user/ client. It interacts with the model and view. Controller class represents as use case. Controller acts as a mediator between model and database</w:t>
      </w:r>
    </w:p>
    <w:p w14:paraId="2376C172" w14:textId="585D411A" w:rsidR="00EF7DD6" w:rsidRDefault="00EF7DD6" w:rsidP="005C333F">
      <w:r w:rsidRPr="00EF7DD6">
        <w:t>Controller cannot directly get the data from the database. So, controller interacts with the model</w:t>
      </w:r>
    </w:p>
    <w:p w14:paraId="08A57AAC" w14:textId="77777777" w:rsidR="000A3782" w:rsidRDefault="000A3782" w:rsidP="00A800EC"/>
    <w:p w14:paraId="63AAAF26" w14:textId="77777777" w:rsidR="00FF1B50" w:rsidRDefault="00FF1B50" w:rsidP="00A800EC">
      <w:r w:rsidRPr="00FF1B50">
        <w:t>Advantages of MVC-</w:t>
      </w:r>
    </w:p>
    <w:p w14:paraId="298229A5" w14:textId="7D8147C1" w:rsidR="000A3782" w:rsidRDefault="00FF1B50" w:rsidP="00A800EC">
      <w:r w:rsidRPr="00FF1B50">
        <w:t>MVC has the feature of scalability, which in turn helps the growth of application. The components are easy to maintain. A model can be used by multiple views that provide reusability of code. By using MVC, the application becomes more manageable. As all the three layers are different and independent, they are maintained separately</w:t>
      </w:r>
    </w:p>
    <w:p w14:paraId="722470C6" w14:textId="77777777" w:rsidR="00EF7467" w:rsidRDefault="00EF7467" w:rsidP="00A800EC"/>
    <w:p w14:paraId="46BD43BC" w14:textId="77777777" w:rsidR="00993BCC" w:rsidRDefault="00AE6348" w:rsidP="00A800EC">
      <w:r w:rsidRPr="00AE6348">
        <w:t xml:space="preserve">Rules to derive the classes from use case diagram- </w:t>
      </w:r>
    </w:p>
    <w:p w14:paraId="17E70B7E" w14:textId="77777777" w:rsidR="00993BCC" w:rsidRDefault="00993BCC" w:rsidP="00993BCC">
      <w:pPr>
        <w:pStyle w:val="ListParagraph"/>
        <w:numPr>
          <w:ilvl w:val="0"/>
          <w:numId w:val="71"/>
        </w:numPr>
      </w:pPr>
    </w:p>
    <w:p w14:paraId="5BED8BAF" w14:textId="77777777" w:rsidR="00993BCC" w:rsidRDefault="00AE6348" w:rsidP="00993BCC">
      <w:pPr>
        <w:pStyle w:val="ListParagraph"/>
        <w:numPr>
          <w:ilvl w:val="1"/>
          <w:numId w:val="71"/>
        </w:numPr>
      </w:pPr>
      <w:r w:rsidRPr="00AE6348">
        <w:t xml:space="preserve">Combination of one actor and </w:t>
      </w:r>
      <w:proofErr w:type="gramStart"/>
      <w:r w:rsidRPr="00AE6348">
        <w:t>one use</w:t>
      </w:r>
      <w:proofErr w:type="gramEnd"/>
      <w:r w:rsidRPr="00AE6348">
        <w:t xml:space="preserve"> case results in one boundary class. </w:t>
      </w:r>
    </w:p>
    <w:p w14:paraId="66291175" w14:textId="77777777" w:rsidR="00993BCC" w:rsidRDefault="00AE6348" w:rsidP="00993BCC">
      <w:pPr>
        <w:pStyle w:val="ListParagraph"/>
        <w:numPr>
          <w:ilvl w:val="1"/>
          <w:numId w:val="71"/>
        </w:numPr>
      </w:pPr>
      <w:r w:rsidRPr="00AE6348">
        <w:t xml:space="preserve">Combination of two </w:t>
      </w:r>
      <w:proofErr w:type="gramStart"/>
      <w:r w:rsidRPr="00AE6348">
        <w:t>actor</w:t>
      </w:r>
      <w:proofErr w:type="gramEnd"/>
      <w:r w:rsidRPr="00AE6348">
        <w:t xml:space="preserve"> and </w:t>
      </w:r>
      <w:proofErr w:type="gramStart"/>
      <w:r w:rsidRPr="00AE6348">
        <w:t>one use</w:t>
      </w:r>
      <w:proofErr w:type="gramEnd"/>
      <w:r w:rsidRPr="00AE6348">
        <w:t xml:space="preserve"> case results in two boundary class.</w:t>
      </w:r>
    </w:p>
    <w:p w14:paraId="322B7481" w14:textId="77777777" w:rsidR="00993BCC" w:rsidRDefault="00AE6348" w:rsidP="00993BCC">
      <w:pPr>
        <w:pStyle w:val="ListParagraph"/>
        <w:numPr>
          <w:ilvl w:val="1"/>
          <w:numId w:val="71"/>
        </w:numPr>
      </w:pPr>
      <w:r w:rsidRPr="00AE6348">
        <w:t xml:space="preserve">Combination of three </w:t>
      </w:r>
      <w:proofErr w:type="gramStart"/>
      <w:r w:rsidRPr="00AE6348">
        <w:t>actor</w:t>
      </w:r>
      <w:proofErr w:type="gramEnd"/>
      <w:r w:rsidRPr="00AE6348">
        <w:t xml:space="preserve"> and </w:t>
      </w:r>
      <w:proofErr w:type="gramStart"/>
      <w:r w:rsidRPr="00AE6348">
        <w:t>one use</w:t>
      </w:r>
      <w:proofErr w:type="gramEnd"/>
      <w:r w:rsidRPr="00AE6348">
        <w:t xml:space="preserve"> case results in three boundary class.</w:t>
      </w:r>
    </w:p>
    <w:p w14:paraId="74842691" w14:textId="77777777" w:rsidR="003B3B66" w:rsidRDefault="003B3B66" w:rsidP="003B3B66"/>
    <w:p w14:paraId="0B756EC9" w14:textId="77777777" w:rsidR="003B3B66" w:rsidRDefault="00AE6348" w:rsidP="003B3B66">
      <w:pPr>
        <w:pStyle w:val="ListParagraph"/>
        <w:numPr>
          <w:ilvl w:val="0"/>
          <w:numId w:val="71"/>
        </w:numPr>
      </w:pPr>
      <w:r w:rsidRPr="00AE6348">
        <w:t>Use case will result in controller class.</w:t>
      </w:r>
    </w:p>
    <w:p w14:paraId="77B09BA5" w14:textId="77777777" w:rsidR="003B3B66" w:rsidRDefault="00AE6348" w:rsidP="003B3B66">
      <w:pPr>
        <w:pStyle w:val="ListParagraph"/>
        <w:numPr>
          <w:ilvl w:val="0"/>
          <w:numId w:val="71"/>
        </w:numPr>
      </w:pPr>
      <w:r w:rsidRPr="00AE6348">
        <w:t>Each actor will result in one entity class</w:t>
      </w:r>
      <w:r w:rsidR="003B3B66">
        <w:t>.</w:t>
      </w:r>
    </w:p>
    <w:p w14:paraId="75252055" w14:textId="77777777" w:rsidR="00B94757" w:rsidRDefault="00B94757" w:rsidP="00B94757">
      <w:pPr>
        <w:pStyle w:val="ListParagraph"/>
      </w:pPr>
    </w:p>
    <w:p w14:paraId="60922246" w14:textId="458AC4E7" w:rsidR="00EF7467" w:rsidRDefault="00AE6348" w:rsidP="003B3B66">
      <w:pPr>
        <w:pStyle w:val="ListParagraph"/>
      </w:pPr>
      <w:r w:rsidRPr="00AE6348">
        <w:t>Consider the example of Online shopping application with the following use case</w:t>
      </w:r>
    </w:p>
    <w:p w14:paraId="04248FA9" w14:textId="77777777" w:rsidR="00B94757" w:rsidRDefault="00B94757" w:rsidP="003B3B66">
      <w:pPr>
        <w:pStyle w:val="ListParagraph"/>
      </w:pPr>
    </w:p>
    <w:p w14:paraId="5EAF9E0E" w14:textId="77777777" w:rsidR="004D7037" w:rsidRDefault="00B94757" w:rsidP="003B3B66">
      <w:pPr>
        <w:pStyle w:val="ListParagraph"/>
      </w:pPr>
      <w:r w:rsidRPr="00B94757">
        <w:t xml:space="preserve">Model Classes-Customer, Payment, Net Banking, Card, Cash </w:t>
      </w:r>
    </w:p>
    <w:p w14:paraId="09A02770" w14:textId="77777777" w:rsidR="004D7037" w:rsidRDefault="004D7037" w:rsidP="003B3B66">
      <w:pPr>
        <w:pStyle w:val="ListParagraph"/>
      </w:pPr>
    </w:p>
    <w:p w14:paraId="38257A2A" w14:textId="77777777" w:rsidR="004D7037" w:rsidRDefault="00B94757" w:rsidP="003B3B66">
      <w:pPr>
        <w:pStyle w:val="ListParagraph"/>
      </w:pPr>
      <w:r w:rsidRPr="00B94757">
        <w:t xml:space="preserve">View Classes-Login View, Payment Option View, Net Banking View, Bank </w:t>
      </w:r>
      <w:proofErr w:type="spellStart"/>
      <w:r w:rsidRPr="00B94757">
        <w:t>Selecton</w:t>
      </w:r>
      <w:proofErr w:type="spellEnd"/>
      <w:r w:rsidRPr="00B94757">
        <w:t xml:space="preserve"> View, Credentials View, Payment Amount View, Payment Confirmation View, Logout View</w:t>
      </w:r>
    </w:p>
    <w:p w14:paraId="0FC822D5" w14:textId="77777777" w:rsidR="004D7037" w:rsidRDefault="004D7037" w:rsidP="003B3B66">
      <w:pPr>
        <w:pStyle w:val="ListParagraph"/>
      </w:pPr>
    </w:p>
    <w:p w14:paraId="2063B515" w14:textId="77777777" w:rsidR="004D7037" w:rsidRDefault="00B94757" w:rsidP="003B3B66">
      <w:pPr>
        <w:pStyle w:val="ListParagraph"/>
      </w:pPr>
      <w:r w:rsidRPr="00B94757">
        <w:t>Controller Classes-Login Controller, Payment Option Controller, Net Banking Controller, Bank Selection Controller, Credentials Controller, Payment Amount Controller, Payment Confirmation Controller, Logout Controller</w:t>
      </w:r>
    </w:p>
    <w:p w14:paraId="61AA9BB1" w14:textId="77777777" w:rsidR="004D7037" w:rsidRDefault="004D7037" w:rsidP="003B3B66">
      <w:pPr>
        <w:pStyle w:val="ListParagraph"/>
      </w:pPr>
    </w:p>
    <w:p w14:paraId="64386C2A" w14:textId="77777777" w:rsidR="000E27BA" w:rsidRDefault="00B94757" w:rsidP="003B3B66">
      <w:pPr>
        <w:pStyle w:val="ListParagraph"/>
      </w:pPr>
      <w:r w:rsidRPr="00B94757">
        <w:t>Guidelines to place classes in 3-tier architecture-</w:t>
      </w:r>
    </w:p>
    <w:p w14:paraId="36E1B2DB" w14:textId="77777777" w:rsidR="000E27BA" w:rsidRDefault="00B94757" w:rsidP="003B3B66">
      <w:pPr>
        <w:pStyle w:val="ListParagraph"/>
      </w:pPr>
      <w:r w:rsidRPr="00B94757">
        <w:t xml:space="preserve">Presentation Layer-This layer is nothing but a user interface. </w:t>
      </w:r>
      <w:proofErr w:type="gramStart"/>
      <w:r w:rsidRPr="00B94757">
        <w:t>View</w:t>
      </w:r>
      <w:proofErr w:type="gramEnd"/>
      <w:r w:rsidRPr="00B94757">
        <w:t xml:space="preserve"> is inside this layer</w:t>
      </w:r>
    </w:p>
    <w:p w14:paraId="45A8D344" w14:textId="77777777" w:rsidR="000E27BA" w:rsidRDefault="000E27BA" w:rsidP="003B3B66">
      <w:pPr>
        <w:pStyle w:val="ListParagraph"/>
      </w:pPr>
    </w:p>
    <w:p w14:paraId="67951FD5" w14:textId="77777777" w:rsidR="00F90461" w:rsidRDefault="00B94757" w:rsidP="003B3B66">
      <w:pPr>
        <w:pStyle w:val="ListParagraph"/>
      </w:pPr>
      <w:r w:rsidRPr="00B94757">
        <w:t>Tier architecture: - has 3 layers</w:t>
      </w:r>
    </w:p>
    <w:p w14:paraId="3029D481" w14:textId="77777777" w:rsidR="00F90461" w:rsidRDefault="00F90461" w:rsidP="003B3B66">
      <w:pPr>
        <w:pStyle w:val="ListParagraph"/>
      </w:pPr>
    </w:p>
    <w:p w14:paraId="46C0A456" w14:textId="77777777" w:rsidR="00F90461" w:rsidRDefault="00B94757" w:rsidP="00F90461">
      <w:pPr>
        <w:pStyle w:val="ListParagraph"/>
        <w:numPr>
          <w:ilvl w:val="0"/>
          <w:numId w:val="72"/>
        </w:numPr>
      </w:pPr>
      <w:r w:rsidRPr="00B94757">
        <w:t>Application layer</w:t>
      </w:r>
    </w:p>
    <w:p w14:paraId="0807C7B4" w14:textId="77777777" w:rsidR="00F90461" w:rsidRDefault="00B94757" w:rsidP="00F90461">
      <w:pPr>
        <w:pStyle w:val="ListParagraph"/>
        <w:numPr>
          <w:ilvl w:val="0"/>
          <w:numId w:val="72"/>
        </w:numPr>
      </w:pPr>
      <w:r w:rsidRPr="00B94757">
        <w:t>Business logic layer</w:t>
      </w:r>
    </w:p>
    <w:p w14:paraId="09A2EEC9" w14:textId="65B5BC5A" w:rsidR="00B94757" w:rsidRDefault="00B94757" w:rsidP="00F90461">
      <w:pPr>
        <w:pStyle w:val="ListParagraph"/>
        <w:numPr>
          <w:ilvl w:val="0"/>
          <w:numId w:val="72"/>
        </w:numPr>
      </w:pPr>
      <w:r w:rsidRPr="00B94757">
        <w:t>Data base layer</w:t>
      </w:r>
    </w:p>
    <w:p w14:paraId="60767935" w14:textId="77777777" w:rsidR="00F90461" w:rsidRDefault="00F90461" w:rsidP="00F90461"/>
    <w:p w14:paraId="4E2DCEBE" w14:textId="368199B8" w:rsidR="00F90461" w:rsidRDefault="00F90461" w:rsidP="00F90461">
      <w:r w:rsidRPr="00F90461">
        <w:t xml:space="preserve">Data flowing from the 3 layers explains the 3-tier architecture where the information is passed. Here in elicitation techniques 3 tier architecture works as a medium </w:t>
      </w:r>
      <w:proofErr w:type="gramStart"/>
      <w:r w:rsidRPr="00F90461">
        <w:t>where as</w:t>
      </w:r>
      <w:proofErr w:type="gramEnd"/>
      <w:r w:rsidRPr="00F90461">
        <w:t xml:space="preserve"> a BA we get to know the information shared by the requester </w:t>
      </w:r>
      <w:r w:rsidR="00816F9D" w:rsidRPr="00F90461">
        <w:t>will</w:t>
      </w:r>
      <w:r w:rsidRPr="00F90461">
        <w:t xml:space="preserve"> fit in application layer, business logic layer or data base layer</w:t>
      </w:r>
    </w:p>
    <w:p w14:paraId="7D3B76C5" w14:textId="77777777" w:rsidR="00EF7467" w:rsidRDefault="00EF7467" w:rsidP="00A800EC"/>
    <w:p w14:paraId="0C481867" w14:textId="77777777" w:rsidR="00EF7467" w:rsidRDefault="00EF7467" w:rsidP="00A800EC"/>
    <w:p w14:paraId="6AF0F064" w14:textId="77777777" w:rsidR="00EF7467" w:rsidRDefault="00EF7467" w:rsidP="00A800EC"/>
    <w:p w14:paraId="319AF69A" w14:textId="1C1FB605" w:rsidR="00D912D6" w:rsidRDefault="00755215" w:rsidP="0021355F">
      <w:r>
        <w:t xml:space="preserve">Question No 8)- </w:t>
      </w:r>
      <w:r w:rsidR="00816F9D" w:rsidRPr="00816F9D">
        <w:t>Explain BA contributions in project (Waterfall Model – all Stages</w:t>
      </w:r>
      <w:r w:rsidR="00816F9D">
        <w:t>)</w:t>
      </w:r>
    </w:p>
    <w:p w14:paraId="385125B0" w14:textId="77777777" w:rsidR="00816F9D" w:rsidRDefault="00816F9D" w:rsidP="0021355F"/>
    <w:p w14:paraId="21C092E0" w14:textId="77777777" w:rsidR="0067232A" w:rsidRDefault="000F6101" w:rsidP="00755215">
      <w:r w:rsidRPr="000F6101">
        <w:t>Answer –</w:t>
      </w:r>
    </w:p>
    <w:p w14:paraId="036B65A7" w14:textId="77777777" w:rsidR="00664368" w:rsidRDefault="00664368" w:rsidP="00755215"/>
    <w:p w14:paraId="009F8787" w14:textId="31F073A5" w:rsidR="00664368" w:rsidRDefault="00664368" w:rsidP="00755215">
      <w:r w:rsidRPr="00664368">
        <w:t>The waterfall model is useful in the situation where the project requirements are well defined, and the project goals are clear.</w:t>
      </w:r>
    </w:p>
    <w:p w14:paraId="56B610B8" w14:textId="77777777" w:rsidR="00664368" w:rsidRDefault="00664368" w:rsidP="00755215"/>
    <w:p w14:paraId="19BC7EFA" w14:textId="77777777" w:rsidR="00664368" w:rsidRDefault="00664368" w:rsidP="00664368">
      <w:pPr>
        <w:pStyle w:val="ListParagraph"/>
        <w:numPr>
          <w:ilvl w:val="0"/>
          <w:numId w:val="73"/>
        </w:numPr>
      </w:pPr>
      <w:r w:rsidRPr="00664368">
        <w:t>Waterfall model follows sequential approach.</w:t>
      </w:r>
    </w:p>
    <w:p w14:paraId="5CBDE544" w14:textId="77777777" w:rsidR="00664368" w:rsidRDefault="00664368" w:rsidP="00664368">
      <w:pPr>
        <w:pStyle w:val="ListParagraph"/>
        <w:numPr>
          <w:ilvl w:val="0"/>
          <w:numId w:val="73"/>
        </w:numPr>
      </w:pPr>
      <w:r w:rsidRPr="00664368">
        <w:t>In this model each phase is completed entirely and then only moved to the next phase.</w:t>
      </w:r>
    </w:p>
    <w:p w14:paraId="6C8ED5F2" w14:textId="2B0981DD" w:rsidR="00664368" w:rsidRDefault="00402D8C" w:rsidP="00664368">
      <w:pPr>
        <w:pStyle w:val="ListParagraph"/>
        <w:numPr>
          <w:ilvl w:val="0"/>
          <w:numId w:val="73"/>
        </w:numPr>
      </w:pPr>
      <w:r w:rsidRPr="00664368">
        <w:t>The waterfall</w:t>
      </w:r>
      <w:r w:rsidR="00664368" w:rsidRPr="00664368">
        <w:t xml:space="preserve"> model relies on documentation to ensure that the project is well defined, and </w:t>
      </w:r>
      <w:r w:rsidR="00B14EAA" w:rsidRPr="00664368">
        <w:t>the project</w:t>
      </w:r>
      <w:r w:rsidR="00664368" w:rsidRPr="00664368">
        <w:t xml:space="preserve"> team is working toward clear goals.</w:t>
      </w:r>
    </w:p>
    <w:p w14:paraId="0C277B82" w14:textId="14209326" w:rsidR="00664368" w:rsidRDefault="00664368" w:rsidP="00664368">
      <w:pPr>
        <w:pStyle w:val="ListParagraph"/>
        <w:numPr>
          <w:ilvl w:val="0"/>
          <w:numId w:val="73"/>
        </w:numPr>
      </w:pPr>
      <w:r w:rsidRPr="00664368">
        <w:t>Ones that phase has been completed and ones we move to the next phase, we cannot go back to the previous phase to make changes.</w:t>
      </w:r>
    </w:p>
    <w:p w14:paraId="66CD2A86" w14:textId="663EA407" w:rsidR="00664368" w:rsidRDefault="00664368" w:rsidP="00664368">
      <w:pPr>
        <w:pStyle w:val="ListParagraph"/>
        <w:numPr>
          <w:ilvl w:val="0"/>
          <w:numId w:val="73"/>
        </w:numPr>
      </w:pPr>
      <w:r w:rsidRPr="00664368">
        <w:t>This model is stable for the projects when the requirements are clear.</w:t>
      </w:r>
    </w:p>
    <w:p w14:paraId="4556671A" w14:textId="77777777" w:rsidR="0067232A" w:rsidRDefault="0067232A" w:rsidP="00755215"/>
    <w:p w14:paraId="028CBC54" w14:textId="77777777" w:rsidR="00402D8C" w:rsidRDefault="00402D8C" w:rsidP="00755215"/>
    <w:p w14:paraId="5EABEFAD" w14:textId="77777777" w:rsidR="00B14EAA" w:rsidRDefault="00B14EAA" w:rsidP="00755215">
      <w:r w:rsidRPr="00B14EAA">
        <w:t>Requirements Gathering-</w:t>
      </w:r>
    </w:p>
    <w:p w14:paraId="505D57BC" w14:textId="77777777" w:rsidR="00B14EAA" w:rsidRDefault="00B14EAA" w:rsidP="00755215"/>
    <w:p w14:paraId="7F07C35A" w14:textId="77777777" w:rsidR="00B14EAA" w:rsidRDefault="00B14EAA" w:rsidP="00755215">
      <w:r w:rsidRPr="00B14EAA">
        <w:t>First, the stakeholders are identified. In this phase, all the requirements are gathered from the stakeholder.BA and Project Manager participates in this phase. After completing this phase, BRD will be generated.</w:t>
      </w:r>
    </w:p>
    <w:p w14:paraId="57B58B55" w14:textId="4B0E34A8" w:rsidR="00B14EAA" w:rsidRDefault="00B14EAA" w:rsidP="00755215">
      <w:r w:rsidRPr="00B14EAA">
        <w:t>Requirements Analysis-The requirements are analyzed to understand the scope of the project. Analyzing means the BA will check all the requirements, if he finds convincing requirements then the BA will talk to the concerned stakeholder to clear it, remove the ambiguous requirements</w:t>
      </w:r>
    </w:p>
    <w:p w14:paraId="5ACF9AC8" w14:textId="77777777" w:rsidR="00B14EAA" w:rsidRDefault="00B14EAA" w:rsidP="00755215"/>
    <w:p w14:paraId="5DCC36BC" w14:textId="77E1E410" w:rsidR="00402D8C" w:rsidRDefault="00B14EAA" w:rsidP="00755215">
      <w:r w:rsidRPr="00B14EAA">
        <w:t>BA will prepare functional requirements. The document which contains the functional requirements is called (FRS). [Functional Requirement Specifications] Technical team will prepare non-functional requirements. The document which contains the non-functional requirements is called (SSD). [Supplementary Support Document] BA will combine FRS and SSD to form SRS. [Software Requirement Specifications]BA will prepare RTM by referring SRS</w:t>
      </w:r>
    </w:p>
    <w:p w14:paraId="39ECA39D" w14:textId="77777777" w:rsidR="00B14EAA" w:rsidRDefault="00B14EAA" w:rsidP="00755215"/>
    <w:p w14:paraId="201F0949" w14:textId="77777777" w:rsidR="00F4502F" w:rsidRDefault="00E90D15" w:rsidP="00755215">
      <w:r w:rsidRPr="00E90D15">
        <w:t xml:space="preserve">Design- </w:t>
      </w:r>
    </w:p>
    <w:p w14:paraId="2791F787" w14:textId="2604C5A5" w:rsidR="00B14EAA" w:rsidRDefault="00E90D15" w:rsidP="00755215">
      <w:r w:rsidRPr="00E90D15">
        <w:t>After the requirements are cleared, Design phase starts. This has a detailed design document that outlines the software architecture, user interface, and system components’, ADD and solution document will be generated here. [High-level Design Doc.]BA Collaborate with designers, architects, and developers to translate requirements into system design.BA Ensure that the design aligns with the documented requirements and addresses stakeholder needs</w:t>
      </w:r>
    </w:p>
    <w:p w14:paraId="783E7B07" w14:textId="77777777" w:rsidR="00B14EAA" w:rsidRDefault="00B14EAA" w:rsidP="00755215"/>
    <w:p w14:paraId="4EB64808" w14:textId="77777777" w:rsidR="00F4502F" w:rsidRDefault="00F739FB" w:rsidP="00755215">
      <w:r w:rsidRPr="00F739FB">
        <w:t>Development-</w:t>
      </w:r>
    </w:p>
    <w:p w14:paraId="7D4F7E42" w14:textId="39454B0D" w:rsidR="00E34ECC" w:rsidRDefault="00F739FB" w:rsidP="00755215">
      <w:r w:rsidRPr="00F739FB">
        <w:t xml:space="preserve">The Development phase include implementation. It involves coding the software based on the design specifications. Programmers or </w:t>
      </w:r>
      <w:r w:rsidR="00F4502F" w:rsidRPr="00F739FB">
        <w:t>developers</w:t>
      </w:r>
      <w:r w:rsidRPr="00F739FB">
        <w:t xml:space="preserve"> are involved in this phase. Here BA acts as a mediator between the development team and the stakeholders.BA clarifies the requirements, check if the development is going on right track or not.BA also participates in scrum meetings.</w:t>
      </w:r>
    </w:p>
    <w:p w14:paraId="38FD1527" w14:textId="77777777" w:rsidR="00F739FB" w:rsidRDefault="00F739FB" w:rsidP="00755215"/>
    <w:p w14:paraId="1DF90D8F" w14:textId="77777777" w:rsidR="00F4502F" w:rsidRDefault="00F739FB" w:rsidP="00755215">
      <w:r w:rsidRPr="00F739FB">
        <w:t>Testing-</w:t>
      </w:r>
    </w:p>
    <w:p w14:paraId="77F0771D" w14:textId="33EDE361" w:rsidR="00F739FB" w:rsidRDefault="00F739FB" w:rsidP="00755215">
      <w:r w:rsidRPr="00F739FB">
        <w:t xml:space="preserve">In the testing phase, the software is tested </w:t>
      </w:r>
      <w:r w:rsidR="00F4502F" w:rsidRPr="00F739FB">
        <w:t>to</w:t>
      </w:r>
      <w:r w:rsidRPr="00F739FB">
        <w:t xml:space="preserve"> ensure that it meets the requirements and is free from defects. Testers are involved in this </w:t>
      </w:r>
      <w:r w:rsidR="00F4502F" w:rsidRPr="00F739FB">
        <w:t>phase Test</w:t>
      </w:r>
      <w:r w:rsidRPr="00F739FB">
        <w:t xml:space="preserve"> documents are generated here.BA works with the testing team to ensure that the solution meets the requirements.BA facilitate UAT.BA helps the users to know the functionality of the system </w:t>
      </w:r>
      <w:r w:rsidR="00F4502F" w:rsidRPr="00F739FB">
        <w:t>and</w:t>
      </w:r>
      <w:r w:rsidRPr="00F739FB">
        <w:t xml:space="preserve"> helps them to use the system</w:t>
      </w:r>
    </w:p>
    <w:p w14:paraId="700D2F94" w14:textId="77777777" w:rsidR="00F739FB" w:rsidRDefault="00F739FB" w:rsidP="00755215"/>
    <w:p w14:paraId="25E8A718" w14:textId="77777777" w:rsidR="00F4502F" w:rsidRDefault="00F739FB" w:rsidP="00755215">
      <w:r w:rsidRPr="00F739FB">
        <w:t>Deployment-</w:t>
      </w:r>
    </w:p>
    <w:p w14:paraId="72E00803" w14:textId="7689F77E" w:rsidR="00F739FB" w:rsidRDefault="00F739FB" w:rsidP="00755215">
      <w:r w:rsidRPr="00F739FB">
        <w:t>Once the software has been tested and approved, it is deployed to the production environment.BA ensures that there is smooth transition from development phase to the production phase</w:t>
      </w:r>
    </w:p>
    <w:p w14:paraId="1102CFB3" w14:textId="77777777" w:rsidR="00F739FB" w:rsidRDefault="00F739FB" w:rsidP="00755215"/>
    <w:p w14:paraId="7D09F624" w14:textId="77777777" w:rsidR="00F4502F" w:rsidRDefault="00F4502F" w:rsidP="00755215">
      <w:r w:rsidRPr="00F4502F">
        <w:t xml:space="preserve">Implementation- </w:t>
      </w:r>
    </w:p>
    <w:p w14:paraId="3835FB34" w14:textId="600D1045" w:rsidR="00F739FB" w:rsidRDefault="00F4502F" w:rsidP="00755215">
      <w:r w:rsidRPr="00F4502F">
        <w:t xml:space="preserve">This is the final stage of the waterfall model. It involves running the code for the very first-time introduction phase. Release manager handles this phase.BA will Update documentation and </w:t>
      </w:r>
      <w:r w:rsidRPr="00F4502F">
        <w:lastRenderedPageBreak/>
        <w:t>requirements specifications to reflect changes in the system over time Maintenance-Running the code for second time in the production phase is called maintenance. This is done by the support team</w:t>
      </w:r>
    </w:p>
    <w:p w14:paraId="6FB7A0EB" w14:textId="77777777" w:rsidR="00E34ECC" w:rsidRDefault="00E34ECC" w:rsidP="00755215"/>
    <w:p w14:paraId="43A955C3" w14:textId="77777777" w:rsidR="00F4502F" w:rsidRDefault="00F4502F" w:rsidP="00755215"/>
    <w:p w14:paraId="66D6A950" w14:textId="00061B91" w:rsidR="00E34ECC" w:rsidRDefault="003E0A0C" w:rsidP="001827FF">
      <w:r>
        <w:t xml:space="preserve">Question No 9)- </w:t>
      </w:r>
      <w:r w:rsidR="00F56EC3" w:rsidRPr="00F56EC3">
        <w:t>What is conflict management? Explain using Thomas – Kilmann technique</w:t>
      </w:r>
    </w:p>
    <w:p w14:paraId="7400D64F" w14:textId="77777777" w:rsidR="00E34ECC" w:rsidRDefault="00E34ECC" w:rsidP="001827FF"/>
    <w:p w14:paraId="08211B2A" w14:textId="77777777" w:rsidR="00F56EC3" w:rsidRDefault="00836A40" w:rsidP="00836A40">
      <w:r w:rsidRPr="006A68B5">
        <w:t>Answer –</w:t>
      </w:r>
      <w:r w:rsidR="006C264C">
        <w:t xml:space="preserve"> </w:t>
      </w:r>
      <w:r w:rsidR="00F56EC3" w:rsidRPr="00F56EC3">
        <w:t>Conflicts can occur due to various reasons, such as differences in goals, values, personalities, resources, or communication breakdowns.</w:t>
      </w:r>
    </w:p>
    <w:p w14:paraId="4F22D757" w14:textId="41CB0E37" w:rsidR="005C2C20" w:rsidRDefault="00F56EC3" w:rsidP="00836A40">
      <w:r w:rsidRPr="00F56EC3">
        <w:t xml:space="preserve">Conflict is an inevitable part of any workplace. </w:t>
      </w:r>
      <w:r w:rsidR="005C2C20" w:rsidRPr="00F56EC3">
        <w:t>So,</w:t>
      </w:r>
      <w:r w:rsidRPr="00F56EC3">
        <w:t xml:space="preserve"> it is important to resolve it to promote learning and growth.</w:t>
      </w:r>
    </w:p>
    <w:p w14:paraId="24F89F01" w14:textId="77777777" w:rsidR="005C2C20" w:rsidRDefault="00F56EC3" w:rsidP="00836A40">
      <w:r w:rsidRPr="00F56EC3">
        <w:t>Conflict management is nothing but the process of identifying and addressing conflicts in a healthy and constructive manner. It consists of strategies and techniques aimed at resolving disputes, disagreements, or differing perspectives among individuals or groups</w:t>
      </w:r>
    </w:p>
    <w:p w14:paraId="0DDF07AF" w14:textId="77777777" w:rsidR="005C2C20" w:rsidRDefault="00F56EC3" w:rsidP="00836A40">
      <w:r w:rsidRPr="00F56EC3">
        <w:t xml:space="preserve">By identifying the conflicts efficiently, it will in turn be helpful to reduce negative impact and increase positive impact. </w:t>
      </w:r>
    </w:p>
    <w:p w14:paraId="240FD922" w14:textId="71B2B172" w:rsidR="00836A40" w:rsidRDefault="00F56EC3" w:rsidP="00836A40">
      <w:r w:rsidRPr="00F56EC3">
        <w:t xml:space="preserve">It is a process or skill to find creative ways to handle </w:t>
      </w:r>
      <w:r w:rsidR="005C2C20" w:rsidRPr="00F56EC3">
        <w:t>disagreement</w:t>
      </w:r>
      <w:r w:rsidRPr="00F56EC3">
        <w:t xml:space="preserve">. Thomas – Kilmann approach is widely used to recognize the approaches for conflict </w:t>
      </w:r>
      <w:r w:rsidR="005C2C20" w:rsidRPr="00F56EC3">
        <w:t>management</w:t>
      </w:r>
    </w:p>
    <w:p w14:paraId="17CFB9C8" w14:textId="77777777" w:rsidR="005C2C20" w:rsidRDefault="005C2C20" w:rsidP="00836A40"/>
    <w:p w14:paraId="1CD0BA99" w14:textId="77777777" w:rsidR="009E04DD" w:rsidRDefault="009E04DD" w:rsidP="00836A40">
      <w:r w:rsidRPr="009E04DD">
        <w:t xml:space="preserve">Y axis- assertiveness </w:t>
      </w:r>
    </w:p>
    <w:p w14:paraId="3F54410B" w14:textId="77777777" w:rsidR="009E04DD" w:rsidRDefault="009E04DD" w:rsidP="00836A40">
      <w:r w:rsidRPr="009E04DD">
        <w:t>X axis- co-cooperativeness</w:t>
      </w:r>
    </w:p>
    <w:p w14:paraId="2A75C2EE" w14:textId="77777777" w:rsidR="00744D2B" w:rsidRDefault="00744D2B" w:rsidP="00836A40"/>
    <w:p w14:paraId="04BC54E8" w14:textId="77777777" w:rsidR="009E04DD" w:rsidRDefault="009E04DD" w:rsidP="00836A40">
      <w:r w:rsidRPr="009E04DD">
        <w:t>High Assertiveness and High Cooperativeness – Collaboration- means working together to find solution</w:t>
      </w:r>
    </w:p>
    <w:p w14:paraId="65DB6F19" w14:textId="1E502C33" w:rsidR="005C2C20" w:rsidRDefault="009E04DD" w:rsidP="00836A40">
      <w:r w:rsidRPr="009E04DD">
        <w:t>High Assertiveness and Low Cooperativeness – Competition- means defensive, that is standing for your individual beliefs and trying to win</w:t>
      </w:r>
    </w:p>
    <w:p w14:paraId="6FCB4524" w14:textId="77777777" w:rsidR="00FE2EC2" w:rsidRDefault="00FE2EC2" w:rsidP="00836A40"/>
    <w:p w14:paraId="3721547B" w14:textId="77777777" w:rsidR="00744D2B" w:rsidRDefault="00744D2B" w:rsidP="00836A40">
      <w:r w:rsidRPr="00744D2B">
        <w:t>Low Assertiveness and High Cooperativeness – Accommodation- stakeholder will prioritize their needs over others.</w:t>
      </w:r>
    </w:p>
    <w:p w14:paraId="32F16DCD" w14:textId="4BF45CAB" w:rsidR="00744D2B" w:rsidRDefault="00744D2B" w:rsidP="00836A40">
      <w:r w:rsidRPr="00744D2B">
        <w:t>Low Assertiveness and Low Cooperativeness – Avoidance- means ignoring the conflict Assertiveness- the extent to which the person attempts to satisfy his own concerns. Cooperativeness- the extent to which the person attempts to satisfy the other person’s concerns</w:t>
      </w:r>
      <w:r>
        <w:t>.</w:t>
      </w:r>
    </w:p>
    <w:p w14:paraId="5D87F8ED" w14:textId="77777777" w:rsidR="00744D2B" w:rsidRDefault="00744D2B" w:rsidP="00836A40"/>
    <w:p w14:paraId="610CCDA0" w14:textId="77777777" w:rsidR="00FE2EC2" w:rsidRDefault="00FE2EC2" w:rsidP="00836A40"/>
    <w:p w14:paraId="272E40F3" w14:textId="1C292A9F" w:rsidR="000F0D53" w:rsidRDefault="000F0D53"/>
    <w:p w14:paraId="255380C6" w14:textId="6D466A10" w:rsidR="00164D35" w:rsidRDefault="006E093D" w:rsidP="001827FF">
      <w:r>
        <w:t xml:space="preserve">Question No 10)- </w:t>
      </w:r>
      <w:r w:rsidR="00CB2957" w:rsidRPr="00CB2957">
        <w:t>List down the reasons for project failure</w:t>
      </w:r>
    </w:p>
    <w:p w14:paraId="154C6AB0" w14:textId="77777777" w:rsidR="00CB2957" w:rsidRDefault="00CB2957" w:rsidP="001827FF"/>
    <w:p w14:paraId="2B1436B1" w14:textId="6BD91B09" w:rsidR="009C4530" w:rsidRDefault="00952458" w:rsidP="0077049F">
      <w:r w:rsidRPr="00952458">
        <w:t>Answer –</w:t>
      </w:r>
      <w:r w:rsidR="0025716D">
        <w:t xml:space="preserve"> </w:t>
      </w:r>
      <w:r w:rsidR="006F31F9" w:rsidRPr="006F31F9">
        <w:t>Reasons for project failure are</w:t>
      </w:r>
      <w:r w:rsidR="006F31F9">
        <w:t>:</w:t>
      </w:r>
    </w:p>
    <w:p w14:paraId="2AE8079A" w14:textId="77777777" w:rsidR="006F31F9" w:rsidRDefault="006F31F9" w:rsidP="0077049F"/>
    <w:p w14:paraId="29DD4F18" w14:textId="77777777" w:rsidR="00C9434E" w:rsidRDefault="006F31F9" w:rsidP="0077049F">
      <w:r w:rsidRPr="006F31F9">
        <w:t>Improper requirement gathering-</w:t>
      </w:r>
    </w:p>
    <w:p w14:paraId="3B81886E" w14:textId="5918DCD9" w:rsidR="00C9434E" w:rsidRDefault="006F31F9" w:rsidP="0077049F">
      <w:r w:rsidRPr="006F31F9">
        <w:t>If the requirements of the project are not gathered correctly, then this can lead to project failure.</w:t>
      </w:r>
    </w:p>
    <w:p w14:paraId="1E5FB7BF" w14:textId="77777777" w:rsidR="00C9434E" w:rsidRDefault="00C9434E" w:rsidP="0077049F"/>
    <w:p w14:paraId="11439179" w14:textId="77777777" w:rsidR="00C9434E" w:rsidRDefault="006F31F9" w:rsidP="0077049F">
      <w:r w:rsidRPr="006F31F9">
        <w:t>Lack of stakeholder involvement-</w:t>
      </w:r>
    </w:p>
    <w:p w14:paraId="299B1BE4" w14:textId="714097DB" w:rsidR="00C9434E" w:rsidRDefault="006F31F9" w:rsidP="0077049F">
      <w:r w:rsidRPr="006F31F9">
        <w:t xml:space="preserve">A project can fail if the stakeholders are not participating in the process. The </w:t>
      </w:r>
      <w:r w:rsidR="00061E86" w:rsidRPr="006F31F9">
        <w:t>stakeholder’s</w:t>
      </w:r>
      <w:r w:rsidRPr="006F31F9">
        <w:t xml:space="preserve"> input and feedback </w:t>
      </w:r>
      <w:r w:rsidR="00061E86" w:rsidRPr="006F31F9">
        <w:t>play</w:t>
      </w:r>
      <w:r w:rsidRPr="006F31F9">
        <w:t xml:space="preserve"> </w:t>
      </w:r>
      <w:r w:rsidR="00061E86" w:rsidRPr="006F31F9">
        <w:t>a very</w:t>
      </w:r>
      <w:r w:rsidRPr="006F31F9">
        <w:t xml:space="preserve"> important role </w:t>
      </w:r>
      <w:r w:rsidR="00061E86" w:rsidRPr="006F31F9">
        <w:t>in meeting</w:t>
      </w:r>
      <w:r w:rsidRPr="006F31F9">
        <w:t xml:space="preserve"> the goals.</w:t>
      </w:r>
    </w:p>
    <w:p w14:paraId="483F5C28" w14:textId="77777777" w:rsidR="00C9434E" w:rsidRDefault="00C9434E" w:rsidP="0077049F"/>
    <w:p w14:paraId="606CD0AB" w14:textId="77777777" w:rsidR="00C9434E" w:rsidRDefault="006F31F9" w:rsidP="0077049F">
      <w:r w:rsidRPr="006F31F9">
        <w:t>Ineffective or less communication-</w:t>
      </w:r>
    </w:p>
    <w:p w14:paraId="693DB2BE" w14:textId="77777777" w:rsidR="00C9434E" w:rsidRDefault="006F31F9" w:rsidP="0077049F">
      <w:r w:rsidRPr="006F31F9">
        <w:t>If there are communication issues between stakeholders, team members then this can lead to misunderstandings or delays in project or even can lead to project failure.</w:t>
      </w:r>
    </w:p>
    <w:p w14:paraId="1C78BF6F" w14:textId="77777777" w:rsidR="00C9434E" w:rsidRDefault="00C9434E" w:rsidP="0077049F"/>
    <w:p w14:paraId="5464328D" w14:textId="77777777" w:rsidR="00C9434E" w:rsidRDefault="006F31F9" w:rsidP="0077049F">
      <w:r w:rsidRPr="006F31F9">
        <w:t>Continuous change in the requirement-</w:t>
      </w:r>
    </w:p>
    <w:p w14:paraId="0DDF4A3A" w14:textId="2BEA5FA5" w:rsidR="00C9434E" w:rsidRDefault="00061E86" w:rsidP="0077049F">
      <w:r w:rsidRPr="006F31F9">
        <w:t>If</w:t>
      </w:r>
      <w:r w:rsidR="006F31F9" w:rsidRPr="006F31F9">
        <w:t xml:space="preserve"> the requirements keep on changing frequently, this can also lead to project failure. Because the scope of the project will also keep on changing which will lead to project failure.</w:t>
      </w:r>
    </w:p>
    <w:p w14:paraId="11D7C45D" w14:textId="77777777" w:rsidR="00C9434E" w:rsidRDefault="00C9434E" w:rsidP="0077049F"/>
    <w:p w14:paraId="72F32CEC" w14:textId="77777777" w:rsidR="00C9434E" w:rsidRDefault="006F31F9" w:rsidP="0077049F">
      <w:r w:rsidRPr="006F31F9">
        <w:t>Poor risk management-</w:t>
      </w:r>
    </w:p>
    <w:p w14:paraId="0A57E116" w14:textId="40B0E034" w:rsidR="00061E86" w:rsidRDefault="006F31F9" w:rsidP="0077049F">
      <w:r w:rsidRPr="006F31F9">
        <w:lastRenderedPageBreak/>
        <w:t xml:space="preserve">Poor risk management can also lead to project failure. The team fails to identify the risks </w:t>
      </w:r>
      <w:r w:rsidR="00061E86" w:rsidRPr="006F31F9">
        <w:t>and do</w:t>
      </w:r>
      <w:r w:rsidRPr="006F31F9">
        <w:t xml:space="preserve"> the risk mitigation, which can lead to unexpected challenges or delays in </w:t>
      </w:r>
      <w:r w:rsidR="00061E86" w:rsidRPr="006F31F9">
        <w:t>the project</w:t>
      </w:r>
      <w:r w:rsidRPr="006F31F9">
        <w:t>. Lack of user involvement.  Lack of executive support.</w:t>
      </w:r>
    </w:p>
    <w:p w14:paraId="2DEB0485" w14:textId="77777777" w:rsidR="00061E86" w:rsidRDefault="00061E86" w:rsidP="0077049F"/>
    <w:p w14:paraId="5B51684D" w14:textId="77777777" w:rsidR="00061E86" w:rsidRDefault="006F31F9" w:rsidP="0077049F">
      <w:r w:rsidRPr="006F31F9">
        <w:t>Unrealistic expectations-</w:t>
      </w:r>
    </w:p>
    <w:p w14:paraId="79FBD33C" w14:textId="77777777" w:rsidR="00061E86" w:rsidRDefault="006F31F9" w:rsidP="0077049F">
      <w:r w:rsidRPr="006F31F9">
        <w:t>means the goals that cannot be achieved or the goals that are out of scope</w:t>
      </w:r>
    </w:p>
    <w:p w14:paraId="53DEE717" w14:textId="77777777" w:rsidR="00061E86" w:rsidRDefault="00061E86" w:rsidP="0077049F"/>
    <w:p w14:paraId="175AC4D5" w14:textId="77777777" w:rsidR="00061E86" w:rsidRDefault="006F31F9" w:rsidP="0077049F">
      <w:r w:rsidRPr="006F31F9">
        <w:t>Improper planning-</w:t>
      </w:r>
    </w:p>
    <w:p w14:paraId="1E3DF1B1" w14:textId="7454691A" w:rsidR="00061E86" w:rsidRDefault="006F31F9" w:rsidP="0077049F">
      <w:r w:rsidRPr="006F31F9">
        <w:t xml:space="preserve">The project can fail if the planning is not done properly. The </w:t>
      </w:r>
      <w:r w:rsidR="00061E86" w:rsidRPr="006F31F9">
        <w:t>milestones and</w:t>
      </w:r>
      <w:r w:rsidRPr="006F31F9">
        <w:t xml:space="preserve"> goals should be discussed. If there is no proper planning, then </w:t>
      </w:r>
      <w:r w:rsidR="00061E86" w:rsidRPr="006F31F9">
        <w:t>the team</w:t>
      </w:r>
      <w:r w:rsidRPr="006F31F9">
        <w:t xml:space="preserve"> may face difficulties in addressing the issues or </w:t>
      </w:r>
      <w:r w:rsidR="00061E86" w:rsidRPr="006F31F9">
        <w:t>tracking</w:t>
      </w:r>
      <w:r w:rsidRPr="006F31F9">
        <w:t xml:space="preserve"> the progress.</w:t>
      </w:r>
    </w:p>
    <w:p w14:paraId="31ABEC41" w14:textId="77777777" w:rsidR="00061E86" w:rsidRDefault="006F31F9" w:rsidP="0077049F">
      <w:r w:rsidRPr="006F31F9">
        <w:t xml:space="preserve">Insufficient resources- </w:t>
      </w:r>
    </w:p>
    <w:p w14:paraId="030C3C35" w14:textId="71CA4BC6" w:rsidR="006F31F9" w:rsidRDefault="006F31F9" w:rsidP="0077049F">
      <w:r w:rsidRPr="006F31F9">
        <w:t xml:space="preserve">Insufficient resources can also lead to project failure. The project may fail due to lack of technology knowledge or lack of </w:t>
      </w:r>
      <w:r w:rsidR="00061E86" w:rsidRPr="006F31F9">
        <w:t>finance</w:t>
      </w:r>
      <w:r w:rsidRPr="006F31F9">
        <w:t>.</w:t>
      </w:r>
    </w:p>
    <w:p w14:paraId="4532E0DF" w14:textId="77777777" w:rsidR="004248BF" w:rsidRDefault="004248BF" w:rsidP="0077049F"/>
    <w:p w14:paraId="71886127" w14:textId="21FF87FD" w:rsidR="000B1C04" w:rsidRDefault="000B1C04" w:rsidP="0077049F"/>
    <w:p w14:paraId="110CB347" w14:textId="77777777" w:rsidR="000B1C04" w:rsidRDefault="000B1C04" w:rsidP="0077049F"/>
    <w:p w14:paraId="7A55940A" w14:textId="6829374F" w:rsidR="00905581" w:rsidRDefault="0059686D" w:rsidP="001827FF">
      <w:r>
        <w:t>Question No 11)</w:t>
      </w:r>
      <w:r w:rsidR="00905581">
        <w:t xml:space="preserve">- </w:t>
      </w:r>
      <w:r w:rsidR="00EB62C9" w:rsidRPr="00EB62C9">
        <w:t>List the Challenges faced in projects for BA</w:t>
      </w:r>
    </w:p>
    <w:p w14:paraId="3B017E56" w14:textId="77777777" w:rsidR="00D66342" w:rsidRDefault="00D66342" w:rsidP="001827FF"/>
    <w:p w14:paraId="7019621B" w14:textId="159A4502" w:rsidR="006100FB" w:rsidRDefault="00062E2D" w:rsidP="001827FF">
      <w:r w:rsidRPr="00062E2D">
        <w:t>Answer –</w:t>
      </w:r>
    </w:p>
    <w:p w14:paraId="5FBA1611" w14:textId="77777777" w:rsidR="00EB62C9" w:rsidRDefault="00EB62C9" w:rsidP="001827FF"/>
    <w:p w14:paraId="23071AAB" w14:textId="77777777" w:rsidR="003A4414" w:rsidRDefault="003A4414" w:rsidP="003A4414">
      <w:pPr>
        <w:pStyle w:val="ListParagraph"/>
        <w:numPr>
          <w:ilvl w:val="0"/>
          <w:numId w:val="74"/>
        </w:numPr>
      </w:pPr>
      <w:r w:rsidRPr="003A4414">
        <w:t>Lack of training</w:t>
      </w:r>
    </w:p>
    <w:p w14:paraId="38776A65" w14:textId="77777777" w:rsidR="003A4414" w:rsidRDefault="003A4414" w:rsidP="003A4414">
      <w:pPr>
        <w:pStyle w:val="ListParagraph"/>
        <w:numPr>
          <w:ilvl w:val="0"/>
          <w:numId w:val="74"/>
        </w:numPr>
      </w:pPr>
      <w:r w:rsidRPr="003A4414">
        <w:t>Obtaining sign-off on the requirement</w:t>
      </w:r>
    </w:p>
    <w:p w14:paraId="75C22E4A" w14:textId="77777777" w:rsidR="003A4414" w:rsidRDefault="003A4414" w:rsidP="003A4414">
      <w:pPr>
        <w:pStyle w:val="ListParagraph"/>
        <w:numPr>
          <w:ilvl w:val="0"/>
          <w:numId w:val="74"/>
        </w:numPr>
      </w:pPr>
      <w:r w:rsidRPr="003A4414">
        <w:t>Change management</w:t>
      </w:r>
    </w:p>
    <w:p w14:paraId="6605E17A" w14:textId="02619C9F" w:rsidR="003A4414" w:rsidRDefault="003A4414" w:rsidP="003A4414">
      <w:pPr>
        <w:pStyle w:val="ListParagraph"/>
        <w:numPr>
          <w:ilvl w:val="0"/>
          <w:numId w:val="74"/>
        </w:numPr>
      </w:pPr>
      <w:r w:rsidRPr="003A4414">
        <w:t>Co-ordination between developers and testers</w:t>
      </w:r>
    </w:p>
    <w:p w14:paraId="1C0F8E94" w14:textId="1DAF6F1B" w:rsidR="003A4414" w:rsidRDefault="003A4414" w:rsidP="003A4414">
      <w:pPr>
        <w:pStyle w:val="ListParagraph"/>
        <w:numPr>
          <w:ilvl w:val="0"/>
          <w:numId w:val="74"/>
        </w:numPr>
      </w:pPr>
      <w:r w:rsidRPr="003A4414">
        <w:t>Conduct meetings.</w:t>
      </w:r>
    </w:p>
    <w:p w14:paraId="32D55F2A" w14:textId="287E9B10" w:rsidR="003A4414" w:rsidRDefault="003A4414" w:rsidP="003A4414">
      <w:pPr>
        <w:pStyle w:val="ListParagraph"/>
        <w:numPr>
          <w:ilvl w:val="0"/>
          <w:numId w:val="74"/>
        </w:numPr>
      </w:pPr>
      <w:r w:rsidRPr="003A4414">
        <w:t>Making sure status report is effective</w:t>
      </w:r>
    </w:p>
    <w:p w14:paraId="5F17C6E8" w14:textId="77777777" w:rsidR="003A4414" w:rsidRDefault="003A4414" w:rsidP="003A4414">
      <w:pPr>
        <w:pStyle w:val="ListParagraph"/>
        <w:numPr>
          <w:ilvl w:val="0"/>
          <w:numId w:val="74"/>
        </w:numPr>
      </w:pPr>
      <w:r w:rsidRPr="003A4414">
        <w:t>Driving clients for UAT completion</w:t>
      </w:r>
    </w:p>
    <w:p w14:paraId="58A166DA" w14:textId="5858BBEB" w:rsidR="003A4414" w:rsidRDefault="003A4414" w:rsidP="003A4414">
      <w:pPr>
        <w:pStyle w:val="ListParagraph"/>
        <w:numPr>
          <w:ilvl w:val="0"/>
          <w:numId w:val="74"/>
        </w:numPr>
      </w:pPr>
      <w:r w:rsidRPr="003A4414">
        <w:t>Making sure that the project is going on the right track and delivered as per the timelines without any issues</w:t>
      </w:r>
    </w:p>
    <w:p w14:paraId="0FD3355A" w14:textId="77777777" w:rsidR="003A4414" w:rsidRDefault="003A4414" w:rsidP="003A4414">
      <w:pPr>
        <w:pStyle w:val="ListParagraph"/>
        <w:numPr>
          <w:ilvl w:val="0"/>
          <w:numId w:val="74"/>
        </w:numPr>
      </w:pPr>
      <w:r w:rsidRPr="003A4414">
        <w:t>Gathering clear and unambiguous requirements can be challenging</w:t>
      </w:r>
    </w:p>
    <w:p w14:paraId="737B1E0E" w14:textId="5186E7BB" w:rsidR="003A4414" w:rsidRDefault="003A4414" w:rsidP="003A4414">
      <w:pPr>
        <w:pStyle w:val="ListParagraph"/>
        <w:numPr>
          <w:ilvl w:val="0"/>
          <w:numId w:val="74"/>
        </w:numPr>
      </w:pPr>
      <w:r w:rsidRPr="003A4414">
        <w:t>Unable to understand what stakeholders are trying to convey</w:t>
      </w:r>
    </w:p>
    <w:p w14:paraId="0D9492E7" w14:textId="77777777" w:rsidR="003A4414" w:rsidRDefault="003A4414" w:rsidP="003A4414">
      <w:pPr>
        <w:pStyle w:val="ListParagraph"/>
        <w:numPr>
          <w:ilvl w:val="0"/>
          <w:numId w:val="74"/>
        </w:numPr>
      </w:pPr>
      <w:r w:rsidRPr="003A4414">
        <w:t>Scope creep- change in requirement or scope of the project during the project lifecycle can lead to scope creep</w:t>
      </w:r>
    </w:p>
    <w:p w14:paraId="256D9B7B" w14:textId="77777777" w:rsidR="003A4414" w:rsidRDefault="003A4414" w:rsidP="003A4414">
      <w:pPr>
        <w:pStyle w:val="ListParagraph"/>
        <w:numPr>
          <w:ilvl w:val="0"/>
          <w:numId w:val="74"/>
        </w:numPr>
      </w:pPr>
      <w:r w:rsidRPr="003A4414">
        <w:t>Managing the stakeholder with conflicting interest can be a difficult task for BA</w:t>
      </w:r>
    </w:p>
    <w:p w14:paraId="00076EAA" w14:textId="77777777" w:rsidR="003A4414" w:rsidRDefault="003A4414" w:rsidP="003A4414">
      <w:pPr>
        <w:pStyle w:val="ListParagraph"/>
        <w:numPr>
          <w:ilvl w:val="0"/>
          <w:numId w:val="74"/>
        </w:numPr>
      </w:pPr>
      <w:r w:rsidRPr="003A4414">
        <w:t>BA may face difficulties in understanding the requirements if the domain is not familiar to him</w:t>
      </w:r>
    </w:p>
    <w:p w14:paraId="6578A46A" w14:textId="06D00675" w:rsidR="003A4414" w:rsidRDefault="003A4414" w:rsidP="003A4414">
      <w:pPr>
        <w:pStyle w:val="ListParagraph"/>
        <w:numPr>
          <w:ilvl w:val="0"/>
          <w:numId w:val="74"/>
        </w:numPr>
      </w:pPr>
      <w:r w:rsidRPr="003A4414">
        <w:t>Poor communication between stakeholders and BA can affect the process of gathering information</w:t>
      </w:r>
    </w:p>
    <w:p w14:paraId="25F740BB" w14:textId="77777777" w:rsidR="00C43B8E" w:rsidRDefault="003A4414" w:rsidP="00C43B8E">
      <w:pPr>
        <w:pStyle w:val="ListParagraph"/>
        <w:numPr>
          <w:ilvl w:val="0"/>
          <w:numId w:val="74"/>
        </w:numPr>
      </w:pPr>
      <w:r w:rsidRPr="003A4414">
        <w:t>Technical complexity</w:t>
      </w:r>
      <w:r w:rsidR="00C43B8E" w:rsidRPr="00C43B8E">
        <w:t xml:space="preserve"> </w:t>
      </w:r>
    </w:p>
    <w:p w14:paraId="0FC61B06" w14:textId="21F097AB" w:rsidR="00C43B8E" w:rsidRDefault="00C43B8E" w:rsidP="00C43B8E">
      <w:pPr>
        <w:pStyle w:val="ListParagraph"/>
        <w:numPr>
          <w:ilvl w:val="0"/>
          <w:numId w:val="74"/>
        </w:numPr>
      </w:pPr>
      <w:r>
        <w:t>Changing business needs or requirements.</w:t>
      </w:r>
    </w:p>
    <w:p w14:paraId="3E0773D2" w14:textId="690CEB23" w:rsidR="00C43B8E" w:rsidRDefault="00C43B8E" w:rsidP="00C43B8E">
      <w:pPr>
        <w:pStyle w:val="ListParagraph"/>
        <w:numPr>
          <w:ilvl w:val="0"/>
          <w:numId w:val="74"/>
        </w:numPr>
      </w:pPr>
      <w:r>
        <w:t xml:space="preserve">Mindset- Business analysts must be prepared to deal with various difficulties throughout their work, from limitations of the technologies they employ to </w:t>
      </w:r>
      <w:r w:rsidR="00140420">
        <w:t>push back</w:t>
      </w:r>
      <w:r>
        <w:t xml:space="preserve"> from stakeholders and other team members.</w:t>
      </w:r>
    </w:p>
    <w:p w14:paraId="2F00152B" w14:textId="3EF3136F" w:rsidR="00EB62C9" w:rsidRDefault="00EB62C9" w:rsidP="00140420">
      <w:pPr>
        <w:pStyle w:val="ListParagraph"/>
      </w:pPr>
    </w:p>
    <w:p w14:paraId="2E9B8DD9" w14:textId="77777777" w:rsidR="007F2783" w:rsidRDefault="007F2783" w:rsidP="00E26659"/>
    <w:p w14:paraId="66C2E8AF" w14:textId="77777777" w:rsidR="0035477A" w:rsidRDefault="0035477A" w:rsidP="00E26659"/>
    <w:p w14:paraId="47714C98" w14:textId="497215E3" w:rsidR="00E57565" w:rsidRDefault="008A278D" w:rsidP="001827FF">
      <w:r>
        <w:t xml:space="preserve">Question No 12)- </w:t>
      </w:r>
      <w:r w:rsidR="0035477A" w:rsidRPr="0035477A">
        <w:t>Write about Document Naming Standard</w:t>
      </w:r>
    </w:p>
    <w:p w14:paraId="006E5645" w14:textId="77777777" w:rsidR="0035477A" w:rsidRPr="00167AF2" w:rsidRDefault="0035477A" w:rsidP="001827FF"/>
    <w:p w14:paraId="58D42387" w14:textId="024D5479" w:rsidR="008232A7" w:rsidRDefault="007556A7" w:rsidP="001827FF">
      <w:r w:rsidRPr="000B74F7">
        <w:t>Answer –</w:t>
      </w:r>
      <w:r>
        <w:t xml:space="preserve"> </w:t>
      </w:r>
    </w:p>
    <w:p w14:paraId="312BF9CF" w14:textId="77777777" w:rsidR="00555AE7" w:rsidRDefault="00555AE7" w:rsidP="001827FF"/>
    <w:p w14:paraId="647621A4" w14:textId="77777777" w:rsidR="00B02F43" w:rsidRDefault="00B02F43" w:rsidP="00B02F43">
      <w:r>
        <w:t>A document numbering standard is a systematic approach to assigning unique identifiers to various documents created and used throughout the development process.</w:t>
      </w:r>
    </w:p>
    <w:p w14:paraId="22F584DE" w14:textId="77777777" w:rsidR="00B02F43" w:rsidRDefault="00B02F43" w:rsidP="00B02F43">
      <w:r>
        <w:t>EX-Suppose we have a project with ID “PROJ123”, we are working with a requirements specification document.</w:t>
      </w:r>
    </w:p>
    <w:p w14:paraId="3FF70EE4" w14:textId="77777777" w:rsidR="00B02F43" w:rsidRDefault="00B02F43" w:rsidP="00B02F43">
      <w:r>
        <w:lastRenderedPageBreak/>
        <w:t>Project ID- Proj123 Document type-REQ Version-1.0</w:t>
      </w:r>
    </w:p>
    <w:p w14:paraId="04031D4B" w14:textId="77777777" w:rsidR="00B02F43" w:rsidRDefault="00B02F43" w:rsidP="00B02F43">
      <w:r>
        <w:t>Date-2024-10-23</w:t>
      </w:r>
    </w:p>
    <w:p w14:paraId="06877F45" w14:textId="77777777" w:rsidR="00B02F43" w:rsidRDefault="00B02F43" w:rsidP="00B02F43">
      <w:r>
        <w:t>The document identifier could be Proj123-REQ-1.0-2024-10-23.</w:t>
      </w:r>
    </w:p>
    <w:p w14:paraId="172A3650" w14:textId="21DB2022" w:rsidR="00B02F43" w:rsidRDefault="00B02F43" w:rsidP="00B02F43">
      <w:pPr>
        <w:pStyle w:val="ListParagraph"/>
        <w:numPr>
          <w:ilvl w:val="0"/>
          <w:numId w:val="76"/>
        </w:numPr>
      </w:pPr>
      <w:r>
        <w:t>Keep file name short and meaningful</w:t>
      </w:r>
    </w:p>
    <w:p w14:paraId="52E5EF11" w14:textId="5C8BE7B4" w:rsidR="00B02F43" w:rsidRDefault="00140420" w:rsidP="00B02F43">
      <w:r>
        <w:t>ex-/.../orientation/20241023capstone1.pdf</w:t>
      </w:r>
    </w:p>
    <w:p w14:paraId="41755338" w14:textId="3778DEBA" w:rsidR="00B02F43" w:rsidRDefault="00B02F43" w:rsidP="00B02F43">
      <w:pPr>
        <w:pStyle w:val="ListParagraph"/>
        <w:numPr>
          <w:ilvl w:val="0"/>
          <w:numId w:val="76"/>
        </w:numPr>
      </w:pPr>
      <w:r>
        <w:t xml:space="preserve">Avoid unnecessary repetition and redundancy in file names and folder names. </w:t>
      </w:r>
      <w:r w:rsidR="00140420">
        <w:t>Ex-/.../Project/20241023capstone1.pdf</w:t>
      </w:r>
    </w:p>
    <w:p w14:paraId="4D065F0A" w14:textId="51619532" w:rsidR="00B02F43" w:rsidRDefault="00B02F43" w:rsidP="00B02F43">
      <w:pPr>
        <w:pStyle w:val="ListParagraph"/>
        <w:numPr>
          <w:ilvl w:val="0"/>
          <w:numId w:val="76"/>
        </w:numPr>
      </w:pPr>
      <w:r>
        <w:t>Simple title case- no separate file name, underscore dashes, or spaces.</w:t>
      </w:r>
    </w:p>
    <w:p w14:paraId="0878D85B" w14:textId="54706A47" w:rsidR="00B02F43" w:rsidRDefault="00B02F43" w:rsidP="00B02F43">
      <w:pPr>
        <w:pStyle w:val="ListParagraph"/>
        <w:numPr>
          <w:ilvl w:val="0"/>
          <w:numId w:val="76"/>
        </w:numPr>
      </w:pPr>
      <w:r>
        <w:t>When including a number, use leading zeros to ensure less sort properly, i.e., “001, 002…101” instead of “1, 2…101”.</w:t>
      </w:r>
    </w:p>
    <w:p w14:paraId="1F10C6BE" w14:textId="5DEEE570" w:rsidR="00B02F43" w:rsidRDefault="00B02F43" w:rsidP="00B02F43">
      <w:pPr>
        <w:pStyle w:val="ListParagraph"/>
        <w:numPr>
          <w:ilvl w:val="0"/>
          <w:numId w:val="76"/>
        </w:numPr>
      </w:pPr>
      <w:r>
        <w:t>Date format should be YYYYMMDD (or YYMMDD</w:t>
      </w:r>
      <w:proofErr w:type="gramStart"/>
      <w:r>
        <w:t>)</w:t>
      </w:r>
      <w:proofErr w:type="gramEnd"/>
      <w:r>
        <w:t xml:space="preserve"> so years of files are sorted in chronological order.</w:t>
      </w:r>
    </w:p>
    <w:p w14:paraId="61A53CE4" w14:textId="3EC7CFC0" w:rsidR="00B02F43" w:rsidRDefault="00B02F43" w:rsidP="00B02F43">
      <w:pPr>
        <w:pStyle w:val="ListParagraph"/>
        <w:numPr>
          <w:ilvl w:val="0"/>
          <w:numId w:val="76"/>
        </w:numPr>
      </w:pPr>
      <w:r>
        <w:t>When including the personal name add surnames instead of first name. Ex-Mishra2024.jpg.</w:t>
      </w:r>
    </w:p>
    <w:p w14:paraId="1B1DD6D0" w14:textId="3B7106A6" w:rsidR="00B02F43" w:rsidRDefault="00B02F43" w:rsidP="00B02F43">
      <w:pPr>
        <w:pStyle w:val="ListParagraph"/>
        <w:numPr>
          <w:ilvl w:val="0"/>
          <w:numId w:val="76"/>
        </w:numPr>
      </w:pPr>
      <w:r>
        <w:t>Order the elements in a file name in the most appropriate way to retrieve the record.</w:t>
      </w:r>
    </w:p>
    <w:p w14:paraId="3E18ECCA" w14:textId="717F7C9E" w:rsidR="00167AF2" w:rsidRDefault="00B02F43" w:rsidP="00B02F43">
      <w:pPr>
        <w:pStyle w:val="ListParagraph"/>
        <w:numPr>
          <w:ilvl w:val="0"/>
          <w:numId w:val="76"/>
        </w:numPr>
      </w:pPr>
      <w:r>
        <w:t>Avoid using special characters.</w:t>
      </w:r>
    </w:p>
    <w:p w14:paraId="308BFACD" w14:textId="77777777" w:rsidR="008232A7" w:rsidRDefault="008232A7" w:rsidP="00167AF2"/>
    <w:p w14:paraId="009BCE1D" w14:textId="0AB1AC82" w:rsidR="00064C38" w:rsidRDefault="00064C38" w:rsidP="00064C38">
      <w:r>
        <w:t xml:space="preserve">Question No 13)- </w:t>
      </w:r>
      <w:r w:rsidR="00265B3C" w:rsidRPr="00265B3C">
        <w:t xml:space="preserve">What are the Do’s and Don’ts of a Business analyst </w:t>
      </w:r>
    </w:p>
    <w:p w14:paraId="743EE322" w14:textId="77777777" w:rsidR="00064C38" w:rsidRDefault="00064C38" w:rsidP="00064C38"/>
    <w:p w14:paraId="39B0436E" w14:textId="77777777" w:rsidR="00A364E6" w:rsidRDefault="00064C38" w:rsidP="00064C38">
      <w:r>
        <w:t>Answer –</w:t>
      </w:r>
    </w:p>
    <w:p w14:paraId="3A163D18" w14:textId="77777777" w:rsidR="00A364E6" w:rsidRDefault="00A364E6" w:rsidP="00064C38"/>
    <w:tbl>
      <w:tblPr>
        <w:tblStyle w:val="TableGrid"/>
        <w:tblW w:w="0" w:type="auto"/>
        <w:tblLook w:val="04A0" w:firstRow="1" w:lastRow="0" w:firstColumn="1" w:lastColumn="0" w:noHBand="0" w:noVBand="1"/>
      </w:tblPr>
      <w:tblGrid>
        <w:gridCol w:w="1696"/>
        <w:gridCol w:w="4395"/>
        <w:gridCol w:w="4699"/>
      </w:tblGrid>
      <w:tr w:rsidR="008A11D6" w14:paraId="47218B53" w14:textId="77777777" w:rsidTr="00AA1E19">
        <w:tc>
          <w:tcPr>
            <w:tcW w:w="1696" w:type="dxa"/>
            <w:vAlign w:val="center"/>
          </w:tcPr>
          <w:p w14:paraId="49A405A1" w14:textId="356D720E" w:rsidR="008A11D6" w:rsidRDefault="00010984" w:rsidP="00AA1E19">
            <w:pPr>
              <w:jc w:val="center"/>
            </w:pPr>
            <w:r>
              <w:t>S No.</w:t>
            </w:r>
          </w:p>
        </w:tc>
        <w:tc>
          <w:tcPr>
            <w:tcW w:w="4395" w:type="dxa"/>
            <w:vAlign w:val="center"/>
          </w:tcPr>
          <w:p w14:paraId="3478D2AC" w14:textId="18BB9B64" w:rsidR="008A11D6" w:rsidRDefault="00AA1E19" w:rsidP="00AA1E19">
            <w:pPr>
              <w:jc w:val="center"/>
            </w:pPr>
            <w:r>
              <w:t>Do’s</w:t>
            </w:r>
          </w:p>
        </w:tc>
        <w:tc>
          <w:tcPr>
            <w:tcW w:w="4699" w:type="dxa"/>
            <w:vAlign w:val="center"/>
          </w:tcPr>
          <w:p w14:paraId="1A36E5FB" w14:textId="27E7EF20" w:rsidR="008A11D6" w:rsidRDefault="00AA1E19" w:rsidP="00AA1E19">
            <w:pPr>
              <w:jc w:val="center"/>
            </w:pPr>
            <w:r>
              <w:t>Don’t</w:t>
            </w:r>
          </w:p>
        </w:tc>
      </w:tr>
      <w:tr w:rsidR="008A11D6" w14:paraId="668C6F03" w14:textId="77777777" w:rsidTr="00AA1E19">
        <w:tc>
          <w:tcPr>
            <w:tcW w:w="1696" w:type="dxa"/>
            <w:vAlign w:val="center"/>
          </w:tcPr>
          <w:p w14:paraId="6CEAD162" w14:textId="0FCDC5C1" w:rsidR="008A11D6" w:rsidRDefault="00787AE2" w:rsidP="00AA1E19">
            <w:pPr>
              <w:jc w:val="center"/>
            </w:pPr>
            <w:r>
              <w:t>1</w:t>
            </w:r>
          </w:p>
        </w:tc>
        <w:tc>
          <w:tcPr>
            <w:tcW w:w="4395" w:type="dxa"/>
            <w:vAlign w:val="center"/>
          </w:tcPr>
          <w:p w14:paraId="076F7B77" w14:textId="2FB4E0BD" w:rsidR="008A11D6" w:rsidRDefault="000113C0" w:rsidP="00AA1E19">
            <w:pPr>
              <w:jc w:val="center"/>
            </w:pPr>
            <w:r w:rsidRPr="000113C0">
              <w:t>Consult an SME for clarifications on requirements</w:t>
            </w:r>
          </w:p>
        </w:tc>
        <w:tc>
          <w:tcPr>
            <w:tcW w:w="4699" w:type="dxa"/>
            <w:vAlign w:val="center"/>
          </w:tcPr>
          <w:p w14:paraId="5AE03635" w14:textId="15B8DF6A" w:rsidR="008A11D6" w:rsidRDefault="00F2778E" w:rsidP="00AA1E19">
            <w:pPr>
              <w:jc w:val="center"/>
            </w:pPr>
            <w:r w:rsidRPr="00F2778E">
              <w:t>Never say NO to the client.</w:t>
            </w:r>
          </w:p>
        </w:tc>
      </w:tr>
      <w:tr w:rsidR="008A11D6" w14:paraId="51E13984" w14:textId="77777777" w:rsidTr="00AA1E19">
        <w:tc>
          <w:tcPr>
            <w:tcW w:w="1696" w:type="dxa"/>
            <w:vAlign w:val="center"/>
          </w:tcPr>
          <w:p w14:paraId="348BA52D" w14:textId="64284378" w:rsidR="008A11D6" w:rsidRDefault="00787AE2" w:rsidP="00AA1E19">
            <w:pPr>
              <w:jc w:val="center"/>
            </w:pPr>
            <w:r>
              <w:t>2</w:t>
            </w:r>
          </w:p>
        </w:tc>
        <w:tc>
          <w:tcPr>
            <w:tcW w:w="4395" w:type="dxa"/>
            <w:vAlign w:val="center"/>
          </w:tcPr>
          <w:p w14:paraId="1EA8C0B9" w14:textId="77777777" w:rsidR="006A5930" w:rsidRDefault="001A5E47" w:rsidP="006A5930">
            <w:pPr>
              <w:jc w:val="center"/>
            </w:pPr>
            <w:r w:rsidRPr="001A5E47">
              <w:t>Go to the client with a</w:t>
            </w:r>
            <w:r w:rsidR="006A5930">
              <w:t xml:space="preserve"> plan mind with no assumptions. Listen carefully and completely until the client is</w:t>
            </w:r>
          </w:p>
          <w:p w14:paraId="6C4C7614" w14:textId="4AF63261" w:rsidR="008A11D6" w:rsidRDefault="006A5930" w:rsidP="006A5930">
            <w:pPr>
              <w:jc w:val="center"/>
            </w:pPr>
            <w:r>
              <w:t>done, and then you can ask queries.</w:t>
            </w:r>
          </w:p>
        </w:tc>
        <w:tc>
          <w:tcPr>
            <w:tcW w:w="4699" w:type="dxa"/>
            <w:vAlign w:val="center"/>
          </w:tcPr>
          <w:p w14:paraId="4C5AC916" w14:textId="0B6B61CB" w:rsidR="008A11D6" w:rsidRDefault="00F0052E" w:rsidP="00AA1E19">
            <w:pPr>
              <w:jc w:val="center"/>
            </w:pPr>
            <w:r w:rsidRPr="00F0052E">
              <w:t xml:space="preserve">There is no word </w:t>
            </w:r>
            <w:r w:rsidR="00AB44DC" w:rsidRPr="00F0052E">
              <w:t>as “By</w:t>
            </w:r>
            <w:r w:rsidR="00645281">
              <w:t xml:space="preserve"> </w:t>
            </w:r>
            <w:r w:rsidR="00645281" w:rsidRPr="00645281">
              <w:t>default”.</w:t>
            </w:r>
          </w:p>
        </w:tc>
      </w:tr>
      <w:tr w:rsidR="008A11D6" w14:paraId="61A8DDEA" w14:textId="77777777" w:rsidTr="00AA1E19">
        <w:tc>
          <w:tcPr>
            <w:tcW w:w="1696" w:type="dxa"/>
            <w:vAlign w:val="center"/>
          </w:tcPr>
          <w:p w14:paraId="486865B4" w14:textId="77B141EF" w:rsidR="008A11D6" w:rsidRDefault="00787AE2" w:rsidP="00AA1E19">
            <w:pPr>
              <w:jc w:val="center"/>
            </w:pPr>
            <w:r>
              <w:t>3</w:t>
            </w:r>
          </w:p>
        </w:tc>
        <w:tc>
          <w:tcPr>
            <w:tcW w:w="4395" w:type="dxa"/>
            <w:vAlign w:val="center"/>
          </w:tcPr>
          <w:p w14:paraId="681281AE" w14:textId="7B21643D" w:rsidR="008A11D6" w:rsidRDefault="00A25DF0" w:rsidP="00AA1E19">
            <w:pPr>
              <w:jc w:val="center"/>
            </w:pPr>
            <w:r w:rsidRPr="00A25DF0">
              <w:t>Try to extract maximum leads to the solution from the client himself.</w:t>
            </w:r>
          </w:p>
        </w:tc>
        <w:tc>
          <w:tcPr>
            <w:tcW w:w="4699" w:type="dxa"/>
            <w:vAlign w:val="center"/>
          </w:tcPr>
          <w:p w14:paraId="2905E181" w14:textId="5DF714C8" w:rsidR="008A11D6" w:rsidRDefault="00990405" w:rsidP="00AA1E19">
            <w:pPr>
              <w:jc w:val="center"/>
            </w:pPr>
            <w:r w:rsidRPr="00990405">
              <w:t>Never imagine anything in terms of GUI.</w:t>
            </w:r>
          </w:p>
        </w:tc>
      </w:tr>
      <w:tr w:rsidR="008A11D6" w14:paraId="3EF75CC2" w14:textId="77777777" w:rsidTr="00AA1E19">
        <w:tc>
          <w:tcPr>
            <w:tcW w:w="1696" w:type="dxa"/>
            <w:vAlign w:val="center"/>
          </w:tcPr>
          <w:p w14:paraId="265641DC" w14:textId="663B6AE1" w:rsidR="008A11D6" w:rsidRDefault="00787AE2" w:rsidP="00AA1E19">
            <w:pPr>
              <w:jc w:val="center"/>
            </w:pPr>
            <w:r>
              <w:t>4</w:t>
            </w:r>
          </w:p>
        </w:tc>
        <w:tc>
          <w:tcPr>
            <w:tcW w:w="4395" w:type="dxa"/>
            <w:vAlign w:val="center"/>
          </w:tcPr>
          <w:p w14:paraId="56296552" w14:textId="4A2462D1" w:rsidR="008A11D6" w:rsidRDefault="008E4ECB" w:rsidP="00AA1E19">
            <w:pPr>
              <w:jc w:val="center"/>
            </w:pPr>
            <w:r w:rsidRPr="008E4ECB">
              <w:t>Concentrate on the important requirements</w:t>
            </w:r>
          </w:p>
        </w:tc>
        <w:tc>
          <w:tcPr>
            <w:tcW w:w="4699" w:type="dxa"/>
            <w:vAlign w:val="center"/>
          </w:tcPr>
          <w:p w14:paraId="0D20D0CF" w14:textId="6C6487C7" w:rsidR="008A11D6" w:rsidRDefault="0022106A" w:rsidP="00AA1E19">
            <w:pPr>
              <w:jc w:val="center"/>
            </w:pPr>
            <w:r w:rsidRPr="0022106A">
              <w:t>Don’t interrupt the client when he is giving you the problem.</w:t>
            </w:r>
          </w:p>
        </w:tc>
      </w:tr>
      <w:tr w:rsidR="008A11D6" w14:paraId="1AF5B5D4" w14:textId="77777777" w:rsidTr="00AA1E19">
        <w:tc>
          <w:tcPr>
            <w:tcW w:w="1696" w:type="dxa"/>
            <w:vAlign w:val="center"/>
          </w:tcPr>
          <w:p w14:paraId="32AE43DC" w14:textId="108019BA" w:rsidR="008A11D6" w:rsidRDefault="00787AE2" w:rsidP="00AA1E19">
            <w:pPr>
              <w:jc w:val="center"/>
            </w:pPr>
            <w:r>
              <w:t>5</w:t>
            </w:r>
          </w:p>
        </w:tc>
        <w:tc>
          <w:tcPr>
            <w:tcW w:w="4395" w:type="dxa"/>
            <w:vAlign w:val="center"/>
          </w:tcPr>
          <w:p w14:paraId="626E3067" w14:textId="3A56EA39" w:rsidR="008A11D6" w:rsidRDefault="00B772B4" w:rsidP="00AA1E19">
            <w:pPr>
              <w:jc w:val="center"/>
            </w:pPr>
            <w:r w:rsidRPr="00B772B4">
              <w:t>Question the existence of existence. Question everything</w:t>
            </w:r>
          </w:p>
        </w:tc>
        <w:tc>
          <w:tcPr>
            <w:tcW w:w="4699" w:type="dxa"/>
            <w:vAlign w:val="center"/>
          </w:tcPr>
          <w:p w14:paraId="3843C552" w14:textId="3754A944" w:rsidR="008A11D6" w:rsidRDefault="009722B0" w:rsidP="00AA1E19">
            <w:pPr>
              <w:jc w:val="center"/>
            </w:pPr>
            <w:r w:rsidRPr="009722B0">
              <w:t>Never try to give solutions to the client straight away with your previous experience and assumptions</w:t>
            </w:r>
          </w:p>
        </w:tc>
      </w:tr>
      <w:tr w:rsidR="00C641E4" w14:paraId="678ED2DF" w14:textId="77777777" w:rsidTr="00AA1E19">
        <w:tc>
          <w:tcPr>
            <w:tcW w:w="1696" w:type="dxa"/>
            <w:vAlign w:val="center"/>
          </w:tcPr>
          <w:p w14:paraId="52081359" w14:textId="1D679BD6" w:rsidR="00C641E4" w:rsidRDefault="00787AE2" w:rsidP="00AA1E19">
            <w:pPr>
              <w:jc w:val="center"/>
            </w:pPr>
            <w:r>
              <w:t>6</w:t>
            </w:r>
          </w:p>
        </w:tc>
        <w:tc>
          <w:tcPr>
            <w:tcW w:w="4395" w:type="dxa"/>
            <w:vAlign w:val="center"/>
          </w:tcPr>
          <w:p w14:paraId="1ADB12C1" w14:textId="25CCDE8C" w:rsidR="00C641E4" w:rsidRDefault="00BE4A61" w:rsidP="00AA1E19">
            <w:pPr>
              <w:jc w:val="center"/>
            </w:pPr>
            <w:r w:rsidRPr="00BE4A61">
              <w:t>Be like a lotus in mud- if a client comes with a fancy requirement, then talk to the PM first.</w:t>
            </w:r>
          </w:p>
        </w:tc>
        <w:tc>
          <w:tcPr>
            <w:tcW w:w="4699" w:type="dxa"/>
            <w:vAlign w:val="center"/>
          </w:tcPr>
          <w:p w14:paraId="616B2C49" w14:textId="2E6EBAC6" w:rsidR="00C641E4" w:rsidRDefault="00AB44DC" w:rsidP="00AA1E19">
            <w:pPr>
              <w:jc w:val="center"/>
            </w:pPr>
            <w:r w:rsidRPr="00AB44DC">
              <w:t>Never criticize the stakeholder.</w:t>
            </w:r>
          </w:p>
        </w:tc>
      </w:tr>
    </w:tbl>
    <w:p w14:paraId="2AF2C6FF" w14:textId="77777777" w:rsidR="007015EA" w:rsidRDefault="007015EA" w:rsidP="00064C38"/>
    <w:p w14:paraId="78B351C1" w14:textId="77777777" w:rsidR="00B97A1A" w:rsidRDefault="00B97A1A" w:rsidP="00064C38"/>
    <w:p w14:paraId="48DC4B35" w14:textId="77777777" w:rsidR="00B97A1A" w:rsidRDefault="00B97A1A" w:rsidP="00064C38"/>
    <w:p w14:paraId="3F7A6D0A" w14:textId="2BAC43F7" w:rsidR="008D703B" w:rsidRDefault="008D703B" w:rsidP="008D703B">
      <w:r>
        <w:t xml:space="preserve">Question No 14)- </w:t>
      </w:r>
      <w:r w:rsidR="00BE7AAE" w:rsidRPr="00BE7AAE">
        <w:t>Write the difference between packages and sub-systems</w:t>
      </w:r>
    </w:p>
    <w:p w14:paraId="14AD22EA" w14:textId="77777777" w:rsidR="0075046E" w:rsidRDefault="0075046E" w:rsidP="008D703B"/>
    <w:p w14:paraId="56B5EB34" w14:textId="77777777" w:rsidR="008D703B" w:rsidRDefault="008D703B" w:rsidP="008D703B">
      <w:r>
        <w:t>Answer –</w:t>
      </w:r>
    </w:p>
    <w:p w14:paraId="2D6ECEDE" w14:textId="77777777" w:rsidR="003B5FA7" w:rsidRDefault="003B5FA7" w:rsidP="008D703B"/>
    <w:p w14:paraId="7B80C751" w14:textId="77777777" w:rsidR="007E40A1" w:rsidRDefault="007E40A1" w:rsidP="007E40A1">
      <w:r>
        <w:t xml:space="preserve">Package- </w:t>
      </w:r>
    </w:p>
    <w:p w14:paraId="3185EA7E" w14:textId="1315BED6" w:rsidR="007E40A1" w:rsidRDefault="007E40A1" w:rsidP="007E40A1">
      <w:r>
        <w:t xml:space="preserve">Collection of components that are not reusable in nature. A package is a grouping and organizing element in which other elements reside, which must be uniquely named. In UML, packages are used in a manner </w:t>
      </w:r>
      <w:proofErr w:type="gramStart"/>
      <w:r>
        <w:t>similar to</w:t>
      </w:r>
      <w:proofErr w:type="gramEnd"/>
      <w:r>
        <w:t xml:space="preserve"> the way directories and folders in an operating system group and organize files. </w:t>
      </w:r>
    </w:p>
    <w:p w14:paraId="09728230" w14:textId="166B681D" w:rsidR="007E40A1" w:rsidRDefault="007E40A1" w:rsidP="007E40A1">
      <w:r>
        <w:t>For example, the project management system may be decomposed into a collection of classes organized into packages as follows.</w:t>
      </w:r>
    </w:p>
    <w:p w14:paraId="08F93000" w14:textId="77777777" w:rsidR="007E40A1" w:rsidRDefault="007E40A1" w:rsidP="007E40A1">
      <w:r>
        <w:t>Ex- Application development companies work on packages.</w:t>
      </w:r>
    </w:p>
    <w:p w14:paraId="7D2F516D" w14:textId="77777777" w:rsidR="007E40A1" w:rsidRDefault="007E40A1" w:rsidP="007E40A1"/>
    <w:p w14:paraId="7542DCCA" w14:textId="77777777" w:rsidR="007E40A1" w:rsidRDefault="007E40A1" w:rsidP="007E40A1"/>
    <w:p w14:paraId="759A14F7" w14:textId="77777777" w:rsidR="007E40A1" w:rsidRDefault="007E40A1" w:rsidP="007E40A1">
      <w:r>
        <w:t>Subsystem-</w:t>
      </w:r>
    </w:p>
    <w:p w14:paraId="64CE0390" w14:textId="4C950FC0" w:rsidR="007E40A1" w:rsidRDefault="007E40A1" w:rsidP="007E40A1">
      <w:r>
        <w:lastRenderedPageBreak/>
        <w:t xml:space="preserve">Collection of components that are reusable in nature. Recall that a system is an organized collection of elements that may be recursively decomposed into smaller subsystems and eventually into non-decomposable primitive elements. </w:t>
      </w:r>
    </w:p>
    <w:p w14:paraId="5AB32B31" w14:textId="6C070815" w:rsidR="007E40A1" w:rsidRDefault="007E40A1" w:rsidP="007E40A1">
      <w:r>
        <w:t>For example, the project management system may be decomposed into the following: A user interface subsystem responsible for providing a user interface through which users may interact with the system business processing subsystem responsible for implementing business functionality. A data subsystem is responsible for implementing data storage functionality.</w:t>
      </w:r>
    </w:p>
    <w:p w14:paraId="268CE3AC" w14:textId="77777777" w:rsidR="007E40A1" w:rsidRDefault="007E40A1" w:rsidP="007E40A1">
      <w:r>
        <w:t>Ex- Product development companies work on sub-systems.</w:t>
      </w:r>
    </w:p>
    <w:p w14:paraId="4A752364" w14:textId="06071468" w:rsidR="00506272" w:rsidRDefault="007E40A1" w:rsidP="007E40A1">
      <w:r>
        <w:t>While a package simply groups elements, a subsystem groups elements that together provide services such that other elements may access only those services and none of the elements themselves. A subsystem is shown as a package marked with the Subsystem keyword.</w:t>
      </w:r>
    </w:p>
    <w:p w14:paraId="20769E7F" w14:textId="77777777" w:rsidR="008D703B" w:rsidRDefault="008D703B" w:rsidP="00064C38"/>
    <w:p w14:paraId="5B40EA4B" w14:textId="3F221377" w:rsidR="00450731" w:rsidRDefault="00450731" w:rsidP="00450731">
      <w:r>
        <w:t>Question No 1</w:t>
      </w:r>
      <w:r w:rsidR="004542D8">
        <w:t>5</w:t>
      </w:r>
      <w:r>
        <w:t xml:space="preserve">)- </w:t>
      </w:r>
      <w:r w:rsidR="00995D5B" w:rsidRPr="00995D5B">
        <w:t>What is camel-casing and explain where it will be used</w:t>
      </w:r>
    </w:p>
    <w:p w14:paraId="68255729" w14:textId="77777777" w:rsidR="00995D5B" w:rsidRDefault="00995D5B" w:rsidP="00450731"/>
    <w:p w14:paraId="1F1DFFB9" w14:textId="64692AFE" w:rsidR="008D703B" w:rsidRDefault="00450731" w:rsidP="00450731">
      <w:r>
        <w:t>Answer –</w:t>
      </w:r>
    </w:p>
    <w:p w14:paraId="048E791C" w14:textId="77777777" w:rsidR="00995D5B" w:rsidRDefault="00995D5B" w:rsidP="00450731"/>
    <w:p w14:paraId="3D198856" w14:textId="77777777" w:rsidR="00C623E7" w:rsidRDefault="00C623E7" w:rsidP="00C623E7">
      <w:r>
        <w:t>Camel-casing refers to the naming convention of variables, parameters,</w:t>
      </w:r>
    </w:p>
    <w:p w14:paraId="17902DDA" w14:textId="17A8802D" w:rsidR="00C623E7" w:rsidRDefault="00C623E7" w:rsidP="00C623E7">
      <w:r>
        <w:t>or properties. Here, multiple words are combined. In camel-casing, the starting letter of the first word starts with a small letter, and in other words first letter starts with capital letters.</w:t>
      </w:r>
    </w:p>
    <w:p w14:paraId="113BB92C" w14:textId="4475AE29" w:rsidR="00C623E7" w:rsidRDefault="00C623E7" w:rsidP="00C623E7">
      <w:r>
        <w:t>camelCase is used in a programming language to name different files and functions without violating the naming laws of the underlying language. camelCase is also known as medial capitals and Pascal case. The term camelCase is derived from its appearance, which can resemble a camel's back. It is used in many programming languages that don't allow spaces in file names. camelCase enables the creation of names that are more unique and have more meaning for the developer</w:t>
      </w:r>
    </w:p>
    <w:p w14:paraId="3B3B9092" w14:textId="7D12936E" w:rsidR="00C623E7" w:rsidRDefault="00C623E7" w:rsidP="00C623E7">
      <w:r>
        <w:t>Ex- first Name, last Name</w:t>
      </w:r>
    </w:p>
    <w:p w14:paraId="6E761AE9" w14:textId="77777777" w:rsidR="00D7227B" w:rsidRDefault="00D7227B" w:rsidP="00C623E7"/>
    <w:p w14:paraId="290C4980" w14:textId="0A89C998" w:rsidR="00C623E7" w:rsidRDefault="00C623E7" w:rsidP="00C623E7">
      <w:r>
        <w:t xml:space="preserve">In BA, camel-casing is used in requirements documentation. In requirement documentation, BA often uses camel-casing to name the entities like </w:t>
      </w:r>
      <w:r w:rsidR="009C6DF4">
        <w:t>use cases</w:t>
      </w:r>
      <w:r>
        <w:t>, features, user stories like validating Customer Details, calculating Interest Rate, and business rules, which should be satisfied by the system use of camel-casing. While documenting business processes or workflows, camel-casing can be used to individuals in steps. This will help maintain consistency in the document. The database table name also uses camel-casing. Requirement naming- camel casing is used in the requirement document also, to name the functional and non-</w:t>
      </w:r>
    </w:p>
    <w:p w14:paraId="576C895E" w14:textId="45C25154" w:rsidR="00C623E7" w:rsidRDefault="00C623E7" w:rsidP="00C623E7">
      <w:r>
        <w:t>functional requirements. Using camel casing in documents helps to maintain consistency in the entire document and increases readability.</w:t>
      </w:r>
    </w:p>
    <w:p w14:paraId="6F70EEFB" w14:textId="3DD3376C" w:rsidR="00AA0D0B" w:rsidRDefault="00C623E7" w:rsidP="00C623E7">
      <w:r>
        <w:t>CamelCase is a way to separate the words into a phrase by making the first letter of each word capitalized and not using spaces. It is commonly used in web URLs, programming, and computer naming conventions.</w:t>
      </w:r>
    </w:p>
    <w:p w14:paraId="00821C05" w14:textId="77777777" w:rsidR="00AA0D0B" w:rsidRDefault="00AA0D0B" w:rsidP="00AA0D0B"/>
    <w:p w14:paraId="44D88954" w14:textId="77777777" w:rsidR="00AA0D0B" w:rsidRDefault="00AA0D0B" w:rsidP="00AA0D0B"/>
    <w:p w14:paraId="492E93DD" w14:textId="77777777" w:rsidR="00C3249D" w:rsidRDefault="00C3249D" w:rsidP="00AA0D0B"/>
    <w:p w14:paraId="5137711C" w14:textId="77777777" w:rsidR="00C3249D" w:rsidRDefault="00C3249D" w:rsidP="00AA0D0B"/>
    <w:p w14:paraId="79B65CDD" w14:textId="77777777" w:rsidR="00C3249D" w:rsidRDefault="00C3249D" w:rsidP="00AA0D0B"/>
    <w:p w14:paraId="38FF7D19" w14:textId="31EA74EB" w:rsidR="00AA0D0B" w:rsidRDefault="00AA0D0B" w:rsidP="00AA0D0B">
      <w:r>
        <w:t xml:space="preserve">Question No 16)- </w:t>
      </w:r>
      <w:r w:rsidR="00C3249D" w:rsidRPr="00C3249D">
        <w:t xml:space="preserve">Illustrate Development server and what are the accesses do business analyst </w:t>
      </w:r>
      <w:proofErr w:type="gramStart"/>
      <w:r w:rsidR="00C3249D" w:rsidRPr="00C3249D">
        <w:t>has</w:t>
      </w:r>
      <w:proofErr w:type="gramEnd"/>
    </w:p>
    <w:p w14:paraId="26F08BDE" w14:textId="77777777" w:rsidR="00C3249D" w:rsidRDefault="00C3249D" w:rsidP="00AA0D0B"/>
    <w:p w14:paraId="757E966F" w14:textId="77777777" w:rsidR="002D5FE3" w:rsidRDefault="00AA0D0B" w:rsidP="00AA0D0B">
      <w:r>
        <w:t>Answer –</w:t>
      </w:r>
    </w:p>
    <w:p w14:paraId="33B9EBD7" w14:textId="77777777" w:rsidR="009C6DF4" w:rsidRDefault="009C6DF4" w:rsidP="009C6DF4">
      <w:r>
        <w:t>A development server refers to a dedicated environment or server that is used during the software development process. It provides a platform for developers and testers to build, test, and debug applications before they are deployed to a production environment.</w:t>
      </w:r>
    </w:p>
    <w:p w14:paraId="7E997716" w14:textId="77777777" w:rsidR="009C6DF4" w:rsidRDefault="009C6DF4" w:rsidP="009C6DF4">
      <w:r>
        <w:t>A development server is the core tier in a software development environment, where software developers test code directly. It is comprised of the essential hardware, software, and other components used to deploy and test the software underdevelopment, including bulk storage, development platform tools and utilities, network access, and a high-end processor. Upon testing completion, the application is moved either to a staging server or a production/live server</w:t>
      </w:r>
    </w:p>
    <w:p w14:paraId="4F01175F" w14:textId="77777777" w:rsidR="009C6DF4" w:rsidRDefault="009C6DF4" w:rsidP="009C6DF4"/>
    <w:p w14:paraId="607A7AFB" w14:textId="77777777" w:rsidR="009C6DF4" w:rsidRDefault="009C6DF4" w:rsidP="009C6DF4">
      <w:r>
        <w:lastRenderedPageBreak/>
        <w:t>The accesses a BA has are-</w:t>
      </w:r>
    </w:p>
    <w:p w14:paraId="55CCCFEA" w14:textId="468EC12B" w:rsidR="009C6DF4" w:rsidRDefault="009C6DF4" w:rsidP="009C6DF4">
      <w:r>
        <w:t xml:space="preserve">Read-only- BAs may be granted read-only access to the development server. This will allow them to view the user interface of the application, navigate through the features, </w:t>
      </w:r>
      <w:proofErr w:type="gramStart"/>
      <w:r>
        <w:t>and also</w:t>
      </w:r>
      <w:proofErr w:type="gramEnd"/>
      <w:r>
        <w:t>, they will be able to observe the behavior of the application.</w:t>
      </w:r>
    </w:p>
    <w:p w14:paraId="2D5130F4" w14:textId="77777777" w:rsidR="009C6DF4" w:rsidRDefault="009C6DF4" w:rsidP="009C6DF4">
      <w:r>
        <w:t>Limited Access- Depending upon the project needs, the BAs will be granted limited access to the specific modules in the application. Limited Configuration Access-</w:t>
      </w:r>
    </w:p>
    <w:p w14:paraId="1ECFDE87" w14:textId="77777777" w:rsidR="009C6DF4" w:rsidRDefault="009C6DF4" w:rsidP="009C6DF4">
      <w:r>
        <w:t xml:space="preserve"> </w:t>
      </w:r>
    </w:p>
    <w:p w14:paraId="3F6188B1" w14:textId="2798AB60" w:rsidR="00072C2F" w:rsidRDefault="009C6DF4" w:rsidP="009C6DF4">
      <w:r>
        <w:t>Means BA has the authority to make changes in certain areas of applications where they have access</w:t>
      </w:r>
    </w:p>
    <w:p w14:paraId="74D07ACD" w14:textId="7655AF27" w:rsidR="009A2839" w:rsidRPr="009A2839" w:rsidRDefault="009A2839" w:rsidP="009A2839">
      <w:pPr>
        <w:rPr>
          <w:lang w:val="en-IN"/>
        </w:rPr>
      </w:pPr>
      <w:r w:rsidRPr="009A2839">
        <w:rPr>
          <w:lang w:val="en-IN"/>
        </w:rPr>
        <w:t xml:space="preserve"> </w:t>
      </w:r>
    </w:p>
    <w:p w14:paraId="7D03FDA2" w14:textId="77777777" w:rsidR="009A2839" w:rsidRPr="009A2839" w:rsidRDefault="009A2839" w:rsidP="009A2839">
      <w:pPr>
        <w:rPr>
          <w:lang w:val="en-IN"/>
        </w:rPr>
      </w:pPr>
      <w:r w:rsidRPr="009A2839">
        <w:rPr>
          <w:lang w:val="en-IN"/>
        </w:rPr>
        <w:t xml:space="preserve"> </w:t>
      </w:r>
    </w:p>
    <w:p w14:paraId="4A512C42" w14:textId="7B1DC923" w:rsidR="00E622C6" w:rsidRDefault="00E622C6" w:rsidP="009A2839">
      <w:r>
        <w:t xml:space="preserve">Question No 17)- </w:t>
      </w:r>
      <w:r w:rsidR="00E85592" w:rsidRPr="00E85592">
        <w:t>What is Data Mapping</w:t>
      </w:r>
    </w:p>
    <w:p w14:paraId="447903F1" w14:textId="77777777" w:rsidR="00E85592" w:rsidRDefault="00E85592" w:rsidP="009A2839">
      <w:pPr>
        <w:rPr>
          <w:lang w:val="en-IN"/>
        </w:rPr>
      </w:pPr>
    </w:p>
    <w:p w14:paraId="6CD9E26D" w14:textId="3CF1821F" w:rsidR="00E622C6" w:rsidRDefault="00E622C6" w:rsidP="009A2839">
      <w:pPr>
        <w:rPr>
          <w:lang w:val="en-IN"/>
        </w:rPr>
      </w:pPr>
      <w:r>
        <w:rPr>
          <w:lang w:val="en-IN"/>
        </w:rPr>
        <w:t xml:space="preserve">Answer- </w:t>
      </w:r>
    </w:p>
    <w:p w14:paraId="1A78E518" w14:textId="77777777" w:rsidR="00E85592" w:rsidRDefault="00E85592" w:rsidP="009A2839">
      <w:pPr>
        <w:rPr>
          <w:lang w:val="en-IN"/>
        </w:rPr>
      </w:pPr>
    </w:p>
    <w:p w14:paraId="164576ED" w14:textId="77777777" w:rsidR="00E6172D" w:rsidRDefault="00E85592" w:rsidP="009A2839">
      <w:pPr>
        <w:rPr>
          <w:lang w:val="en-IN"/>
        </w:rPr>
      </w:pPr>
      <w:r w:rsidRPr="00E85592">
        <w:rPr>
          <w:lang w:val="en-IN"/>
        </w:rPr>
        <w:t>The database contains multiple tables in it.</w:t>
      </w:r>
    </w:p>
    <w:p w14:paraId="75249B4B" w14:textId="77777777" w:rsidR="00E6172D" w:rsidRDefault="00E85592" w:rsidP="009A2839">
      <w:pPr>
        <w:rPr>
          <w:lang w:val="en-IN"/>
        </w:rPr>
      </w:pPr>
      <w:r w:rsidRPr="00E85592">
        <w:rPr>
          <w:lang w:val="en-IN"/>
        </w:rPr>
        <w:t>There may come a scenario, where we need to map the data from one table to another.</w:t>
      </w:r>
    </w:p>
    <w:p w14:paraId="2DD426BC" w14:textId="77777777" w:rsidR="00E6172D" w:rsidRDefault="00E85592" w:rsidP="009A2839">
      <w:pPr>
        <w:rPr>
          <w:lang w:val="en-IN"/>
        </w:rPr>
      </w:pPr>
      <w:r w:rsidRPr="00E85592">
        <w:rPr>
          <w:lang w:val="en-IN"/>
        </w:rPr>
        <w:t>Data mapping is necessary in cases where we want quick manner.</w:t>
      </w:r>
    </w:p>
    <w:p w14:paraId="293F5973" w14:textId="77777777" w:rsidR="00E6172D" w:rsidRDefault="00E85592" w:rsidP="009A2839">
      <w:pPr>
        <w:rPr>
          <w:lang w:val="en-IN"/>
        </w:rPr>
      </w:pPr>
      <w:r w:rsidRPr="00E85592">
        <w:rPr>
          <w:lang w:val="en-IN"/>
        </w:rPr>
        <w:t>Data mapping is nothing but a process to establish connection between multiple data sources.</w:t>
      </w:r>
    </w:p>
    <w:p w14:paraId="77662650" w14:textId="77777777" w:rsidR="00E6172D" w:rsidRDefault="00E6172D" w:rsidP="009A2839">
      <w:pPr>
        <w:rPr>
          <w:lang w:val="en-IN"/>
        </w:rPr>
      </w:pPr>
    </w:p>
    <w:p w14:paraId="02E51244" w14:textId="7E575509" w:rsidR="00E6172D" w:rsidRDefault="00E85592" w:rsidP="009A2839">
      <w:pPr>
        <w:rPr>
          <w:lang w:val="en-IN"/>
        </w:rPr>
      </w:pPr>
      <w:r w:rsidRPr="00E85592">
        <w:rPr>
          <w:lang w:val="en-IN"/>
        </w:rPr>
        <w:t>The purpose of data mapping is to ensure that the data is accurately transferred or converted into different format.</w:t>
      </w:r>
    </w:p>
    <w:p w14:paraId="2B93461B" w14:textId="77777777" w:rsidR="00E6172D" w:rsidRDefault="00E85592" w:rsidP="009A2839">
      <w:pPr>
        <w:rPr>
          <w:lang w:val="en-IN"/>
        </w:rPr>
      </w:pPr>
      <w:r w:rsidRPr="00E85592">
        <w:rPr>
          <w:lang w:val="en-IN"/>
        </w:rPr>
        <w:t>The main purpose of data mapping is-</w:t>
      </w:r>
    </w:p>
    <w:p w14:paraId="1DCD7686" w14:textId="77777777" w:rsidR="00E6172D" w:rsidRDefault="00E6172D" w:rsidP="009A2839">
      <w:pPr>
        <w:rPr>
          <w:lang w:val="en-IN"/>
        </w:rPr>
      </w:pPr>
    </w:p>
    <w:p w14:paraId="4B9D95AE" w14:textId="77777777" w:rsidR="00CA5871" w:rsidRDefault="00E85592" w:rsidP="009A2839">
      <w:pPr>
        <w:rPr>
          <w:lang w:val="en-IN"/>
        </w:rPr>
      </w:pPr>
      <w:r w:rsidRPr="00E85592">
        <w:rPr>
          <w:lang w:val="en-IN"/>
        </w:rPr>
        <w:t xml:space="preserve">Data integration-While combining the data from different sources, it ensures that the data is properly matched. </w:t>
      </w:r>
    </w:p>
    <w:p w14:paraId="79B93374" w14:textId="77777777" w:rsidR="00CA5871" w:rsidRDefault="00CA5871" w:rsidP="009A2839">
      <w:pPr>
        <w:rPr>
          <w:lang w:val="en-IN"/>
        </w:rPr>
      </w:pPr>
    </w:p>
    <w:p w14:paraId="1E8CB82C" w14:textId="77777777" w:rsidR="00CA5871" w:rsidRDefault="00E85592" w:rsidP="009A2839">
      <w:pPr>
        <w:rPr>
          <w:lang w:val="en-IN"/>
        </w:rPr>
      </w:pPr>
      <w:r w:rsidRPr="00E85592">
        <w:rPr>
          <w:lang w:val="en-IN"/>
        </w:rPr>
        <w:t xml:space="preserve">Data Migration- While migrating the data from legacy system(source) to the new system(destination), the data elements are mapped accurately into the new </w:t>
      </w:r>
      <w:r w:rsidR="00CA5871" w:rsidRPr="00E85592">
        <w:rPr>
          <w:lang w:val="en-IN"/>
        </w:rPr>
        <w:t>system. Required</w:t>
      </w:r>
      <w:r w:rsidRPr="00E85592">
        <w:rPr>
          <w:lang w:val="en-IN"/>
        </w:rPr>
        <w:t xml:space="preserve"> </w:t>
      </w:r>
    </w:p>
    <w:p w14:paraId="51D9857A" w14:textId="77777777" w:rsidR="00CA5871" w:rsidRDefault="00CA5871" w:rsidP="009A2839">
      <w:pPr>
        <w:rPr>
          <w:lang w:val="en-IN"/>
        </w:rPr>
      </w:pPr>
    </w:p>
    <w:p w14:paraId="21694B65" w14:textId="2BB37498" w:rsidR="00CA5871" w:rsidRDefault="00E85592" w:rsidP="009A2839">
      <w:pPr>
        <w:rPr>
          <w:lang w:val="en-IN"/>
        </w:rPr>
      </w:pPr>
      <w:r w:rsidRPr="00E85592">
        <w:rPr>
          <w:lang w:val="en-IN"/>
        </w:rPr>
        <w:t>techniques are applied to covert the data into the format that is required by the new system.</w:t>
      </w:r>
    </w:p>
    <w:p w14:paraId="421663E3" w14:textId="778416BD" w:rsidR="00E85592" w:rsidRDefault="00E85592" w:rsidP="009A2839">
      <w:pPr>
        <w:rPr>
          <w:lang w:val="en-IN"/>
        </w:rPr>
      </w:pPr>
      <w:r w:rsidRPr="00E85592">
        <w:rPr>
          <w:lang w:val="en-IN"/>
        </w:rPr>
        <w:t>Data Transformation-Data transformation means converting the data from one format to other. In data mapping, data transformation plays very important role which ensures that the data of legacy system(source) is mapped correctly to the data in new system (destination</w:t>
      </w:r>
    </w:p>
    <w:p w14:paraId="1710E655" w14:textId="77777777" w:rsidR="008C3A44" w:rsidRDefault="008C3A44" w:rsidP="009A2839">
      <w:pPr>
        <w:rPr>
          <w:lang w:val="en-IN"/>
        </w:rPr>
      </w:pPr>
    </w:p>
    <w:p w14:paraId="7BAA947E" w14:textId="77777777" w:rsidR="009A2839" w:rsidRDefault="009A2839" w:rsidP="00064C38"/>
    <w:p w14:paraId="29B2D8F3" w14:textId="4168A6BE" w:rsidR="00CA5871" w:rsidRDefault="00CA5871" w:rsidP="00CA5871">
      <w:r>
        <w:t xml:space="preserve">Question No 18)- </w:t>
      </w:r>
      <w:r w:rsidR="00B2696D" w:rsidRPr="00B2696D">
        <w:t>What is API. Explain how you would use API integration in the case of your application Date format is dd-mm-</w:t>
      </w:r>
      <w:proofErr w:type="spellStart"/>
      <w:r w:rsidR="00B2696D" w:rsidRPr="00B2696D">
        <w:t>yyyy</w:t>
      </w:r>
      <w:proofErr w:type="spellEnd"/>
      <w:r w:rsidR="00B2696D" w:rsidRPr="00B2696D">
        <w:t xml:space="preserve"> and it is accepting some data from Other Application from US whose Date Format is mm-dd-</w:t>
      </w:r>
      <w:proofErr w:type="spellStart"/>
      <w:r w:rsidR="00B2696D">
        <w:t>yyyy</w:t>
      </w:r>
      <w:proofErr w:type="spellEnd"/>
      <w:r w:rsidR="00B2696D">
        <w:t>.</w:t>
      </w:r>
    </w:p>
    <w:p w14:paraId="1448A21F" w14:textId="77777777" w:rsidR="00B2696D" w:rsidRDefault="00B2696D" w:rsidP="00CA5871"/>
    <w:p w14:paraId="70FE8D9C" w14:textId="77777777" w:rsidR="00B2696D" w:rsidRDefault="00B2696D" w:rsidP="00CA5871">
      <w:pPr>
        <w:rPr>
          <w:lang w:val="en-IN"/>
        </w:rPr>
      </w:pPr>
    </w:p>
    <w:p w14:paraId="297C038C" w14:textId="4F1DC8B6" w:rsidR="006F3547" w:rsidRDefault="00CA5871" w:rsidP="00CA5871">
      <w:pPr>
        <w:rPr>
          <w:lang w:val="en-IN"/>
        </w:rPr>
      </w:pPr>
      <w:r>
        <w:rPr>
          <w:lang w:val="en-IN"/>
        </w:rPr>
        <w:t>Answer</w:t>
      </w:r>
      <w:r w:rsidR="00ED1C46">
        <w:rPr>
          <w:lang w:val="en-IN"/>
        </w:rPr>
        <w:t>- API</w:t>
      </w:r>
      <w:r w:rsidR="006F3547" w:rsidRPr="006F3547">
        <w:rPr>
          <w:lang w:val="en-IN"/>
        </w:rPr>
        <w:t xml:space="preserve"> stands for Application Programming Interface</w:t>
      </w:r>
    </w:p>
    <w:p w14:paraId="54D3397F" w14:textId="77777777" w:rsidR="006F3547" w:rsidRDefault="006F3547" w:rsidP="00CA5871">
      <w:pPr>
        <w:rPr>
          <w:lang w:val="en-IN"/>
        </w:rPr>
      </w:pPr>
    </w:p>
    <w:p w14:paraId="7F361040" w14:textId="7A6997F4" w:rsidR="00F05CFD" w:rsidRPr="00F05CFD" w:rsidRDefault="00F05CFD" w:rsidP="00F05CFD">
      <w:pPr>
        <w:rPr>
          <w:lang w:val="en-IN"/>
        </w:rPr>
      </w:pPr>
      <w:r w:rsidRPr="00F05CFD">
        <w:rPr>
          <w:lang w:val="en-IN"/>
        </w:rPr>
        <w:t xml:space="preserve">An API or application programming interface is a set of rules and tools that allows different software applications to communicate with each other. It defines the method and data formats that applications can use to request and exchange </w:t>
      </w:r>
      <w:r w:rsidR="00CC14D2" w:rsidRPr="00F05CFD">
        <w:rPr>
          <w:lang w:val="en-IN"/>
        </w:rPr>
        <w:t>information. APIs</w:t>
      </w:r>
      <w:r w:rsidRPr="00F05CFD">
        <w:rPr>
          <w:lang w:val="en-IN"/>
        </w:rPr>
        <w:t xml:space="preserve"> provide a secure and standardized way for applications to work with each other and deliver the information or functionality requested without</w:t>
      </w:r>
    </w:p>
    <w:p w14:paraId="581A75D6" w14:textId="77777777" w:rsidR="00F05CFD" w:rsidRPr="00F05CFD" w:rsidRDefault="00F05CFD" w:rsidP="00F05CFD">
      <w:pPr>
        <w:rPr>
          <w:lang w:val="en-IN"/>
        </w:rPr>
      </w:pPr>
      <w:r w:rsidRPr="00F05CFD">
        <w:rPr>
          <w:lang w:val="en-IN"/>
        </w:rPr>
        <w:t>user intervention.</w:t>
      </w:r>
    </w:p>
    <w:p w14:paraId="294EB5D5" w14:textId="7F1635F8" w:rsidR="00F05CFD" w:rsidRPr="00F05CFD" w:rsidRDefault="00F05CFD" w:rsidP="00F05CFD">
      <w:pPr>
        <w:rPr>
          <w:lang w:val="en-IN"/>
        </w:rPr>
      </w:pPr>
      <w:r w:rsidRPr="00F05CFD">
        <w:rPr>
          <w:lang w:val="en-IN"/>
        </w:rPr>
        <w:t>An API, or application programming interface, is a set of defined rules that enable different applications to communicate with each other. It acts as an intermediary layer that processes data transfers between systems, letting companies open their application data and functionality to external third-party developers,</w:t>
      </w:r>
      <w:r w:rsidR="00CC14D2">
        <w:rPr>
          <w:lang w:val="en-IN"/>
        </w:rPr>
        <w:t xml:space="preserve"> </w:t>
      </w:r>
      <w:r w:rsidRPr="00F05CFD">
        <w:rPr>
          <w:lang w:val="en-IN"/>
        </w:rPr>
        <w:t>business partners, and internal departments within their companies.</w:t>
      </w:r>
    </w:p>
    <w:p w14:paraId="3013133B" w14:textId="4359836B" w:rsidR="00CA5871" w:rsidRDefault="00F05CFD" w:rsidP="00F05CFD">
      <w:r w:rsidRPr="00F05CFD">
        <w:rPr>
          <w:lang w:val="en-IN"/>
        </w:rPr>
        <w:t>For the above scenario, Establish API communication- set up API communication between your application and other applications to exchange data. Do Data formatting- while sending the data from one application to another, convert the date format from dd-mm-</w:t>
      </w:r>
      <w:proofErr w:type="spellStart"/>
      <w:r w:rsidR="00CC14D2" w:rsidRPr="00F05CFD">
        <w:rPr>
          <w:lang w:val="en-IN"/>
        </w:rPr>
        <w:t>yyyy</w:t>
      </w:r>
      <w:proofErr w:type="spellEnd"/>
      <w:r w:rsidR="00CC14D2">
        <w:rPr>
          <w:lang w:val="en-IN"/>
        </w:rPr>
        <w:t xml:space="preserve"> </w:t>
      </w:r>
      <w:r w:rsidR="00CC14D2" w:rsidRPr="00F05CFD">
        <w:rPr>
          <w:lang w:val="en-IN"/>
        </w:rPr>
        <w:t>to</w:t>
      </w:r>
      <w:r w:rsidRPr="00F05CFD">
        <w:rPr>
          <w:lang w:val="en-IN"/>
        </w:rPr>
        <w:t xml:space="preserve"> mm-dd-</w:t>
      </w:r>
      <w:proofErr w:type="spellStart"/>
      <w:r w:rsidRPr="00F05CFD">
        <w:rPr>
          <w:lang w:val="en-IN"/>
        </w:rPr>
        <w:t>yyyy</w:t>
      </w:r>
      <w:proofErr w:type="spellEnd"/>
      <w:r w:rsidRPr="00F05CFD">
        <w:rPr>
          <w:lang w:val="en-IN"/>
        </w:rPr>
        <w:t xml:space="preserve">. While </w:t>
      </w:r>
      <w:r w:rsidRPr="00F05CFD">
        <w:rPr>
          <w:lang w:val="en-IN"/>
        </w:rPr>
        <w:lastRenderedPageBreak/>
        <w:t>receiving the data from other applications, parse the data and extract the date, month, and year and re-arrange them accordingly. Perform Data Validation and ensure that the converted date remains in a valid format</w:t>
      </w:r>
      <w:r w:rsidR="00763E28">
        <w:rPr>
          <w:lang w:val="en-IN"/>
        </w:rPr>
        <w:t>.</w:t>
      </w:r>
    </w:p>
    <w:sectPr w:rsidR="00CA5871" w:rsidSect="00A61A31">
      <w:pgSz w:w="12240" w:h="15840" w:code="1"/>
      <w:pgMar w:top="720" w:right="720" w:bottom="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2AB7D" w14:textId="77777777" w:rsidR="005318BD" w:rsidRDefault="005318BD" w:rsidP="00E74B29">
      <w:r>
        <w:separator/>
      </w:r>
    </w:p>
  </w:endnote>
  <w:endnote w:type="continuationSeparator" w:id="0">
    <w:p w14:paraId="56372603" w14:textId="77777777" w:rsidR="005318BD" w:rsidRDefault="005318BD" w:rsidP="00E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51DBD" w14:textId="77777777" w:rsidR="005318BD" w:rsidRDefault="005318BD" w:rsidP="00E74B29">
      <w:r>
        <w:separator/>
      </w:r>
    </w:p>
  </w:footnote>
  <w:footnote w:type="continuationSeparator" w:id="0">
    <w:p w14:paraId="092CA733" w14:textId="77777777" w:rsidR="005318BD" w:rsidRDefault="005318BD" w:rsidP="00E74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5158"/>
    <w:multiLevelType w:val="hybridMultilevel"/>
    <w:tmpl w:val="B0820E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F95397"/>
    <w:multiLevelType w:val="hybridMultilevel"/>
    <w:tmpl w:val="25FA6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0C3BB6"/>
    <w:multiLevelType w:val="hybridMultilevel"/>
    <w:tmpl w:val="F578B4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3A75202"/>
    <w:multiLevelType w:val="hybridMultilevel"/>
    <w:tmpl w:val="DC0C66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3F91A6F"/>
    <w:multiLevelType w:val="hybridMultilevel"/>
    <w:tmpl w:val="93361B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89B4734"/>
    <w:multiLevelType w:val="hybridMultilevel"/>
    <w:tmpl w:val="CDCC9B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93F6A2A"/>
    <w:multiLevelType w:val="hybridMultilevel"/>
    <w:tmpl w:val="245E99DE"/>
    <w:lvl w:ilvl="0" w:tplc="40090001">
      <w:start w:val="1"/>
      <w:numFmt w:val="bullet"/>
      <w:lvlText w:val=""/>
      <w:lvlJc w:val="left"/>
      <w:pPr>
        <w:ind w:left="776" w:hanging="360"/>
      </w:pPr>
      <w:rPr>
        <w:rFonts w:ascii="Symbol" w:hAnsi="Symbol" w:hint="default"/>
      </w:rPr>
    </w:lvl>
    <w:lvl w:ilvl="1" w:tplc="40090003" w:tentative="1">
      <w:start w:val="1"/>
      <w:numFmt w:val="bullet"/>
      <w:lvlText w:val="o"/>
      <w:lvlJc w:val="left"/>
      <w:pPr>
        <w:ind w:left="1496" w:hanging="360"/>
      </w:pPr>
      <w:rPr>
        <w:rFonts w:ascii="Courier New" w:hAnsi="Courier New" w:cs="Courier New" w:hint="default"/>
      </w:rPr>
    </w:lvl>
    <w:lvl w:ilvl="2" w:tplc="40090005" w:tentative="1">
      <w:start w:val="1"/>
      <w:numFmt w:val="bullet"/>
      <w:lvlText w:val=""/>
      <w:lvlJc w:val="left"/>
      <w:pPr>
        <w:ind w:left="2216" w:hanging="360"/>
      </w:pPr>
      <w:rPr>
        <w:rFonts w:ascii="Wingdings" w:hAnsi="Wingdings" w:hint="default"/>
      </w:rPr>
    </w:lvl>
    <w:lvl w:ilvl="3" w:tplc="40090001" w:tentative="1">
      <w:start w:val="1"/>
      <w:numFmt w:val="bullet"/>
      <w:lvlText w:val=""/>
      <w:lvlJc w:val="left"/>
      <w:pPr>
        <w:ind w:left="2936" w:hanging="360"/>
      </w:pPr>
      <w:rPr>
        <w:rFonts w:ascii="Symbol" w:hAnsi="Symbol" w:hint="default"/>
      </w:rPr>
    </w:lvl>
    <w:lvl w:ilvl="4" w:tplc="40090003" w:tentative="1">
      <w:start w:val="1"/>
      <w:numFmt w:val="bullet"/>
      <w:lvlText w:val="o"/>
      <w:lvlJc w:val="left"/>
      <w:pPr>
        <w:ind w:left="3656" w:hanging="360"/>
      </w:pPr>
      <w:rPr>
        <w:rFonts w:ascii="Courier New" w:hAnsi="Courier New" w:cs="Courier New" w:hint="default"/>
      </w:rPr>
    </w:lvl>
    <w:lvl w:ilvl="5" w:tplc="40090005" w:tentative="1">
      <w:start w:val="1"/>
      <w:numFmt w:val="bullet"/>
      <w:lvlText w:val=""/>
      <w:lvlJc w:val="left"/>
      <w:pPr>
        <w:ind w:left="4376" w:hanging="360"/>
      </w:pPr>
      <w:rPr>
        <w:rFonts w:ascii="Wingdings" w:hAnsi="Wingdings" w:hint="default"/>
      </w:rPr>
    </w:lvl>
    <w:lvl w:ilvl="6" w:tplc="40090001" w:tentative="1">
      <w:start w:val="1"/>
      <w:numFmt w:val="bullet"/>
      <w:lvlText w:val=""/>
      <w:lvlJc w:val="left"/>
      <w:pPr>
        <w:ind w:left="5096" w:hanging="360"/>
      </w:pPr>
      <w:rPr>
        <w:rFonts w:ascii="Symbol" w:hAnsi="Symbol" w:hint="default"/>
      </w:rPr>
    </w:lvl>
    <w:lvl w:ilvl="7" w:tplc="40090003" w:tentative="1">
      <w:start w:val="1"/>
      <w:numFmt w:val="bullet"/>
      <w:lvlText w:val="o"/>
      <w:lvlJc w:val="left"/>
      <w:pPr>
        <w:ind w:left="5816" w:hanging="360"/>
      </w:pPr>
      <w:rPr>
        <w:rFonts w:ascii="Courier New" w:hAnsi="Courier New" w:cs="Courier New" w:hint="default"/>
      </w:rPr>
    </w:lvl>
    <w:lvl w:ilvl="8" w:tplc="40090005" w:tentative="1">
      <w:start w:val="1"/>
      <w:numFmt w:val="bullet"/>
      <w:lvlText w:val=""/>
      <w:lvlJc w:val="left"/>
      <w:pPr>
        <w:ind w:left="6536" w:hanging="360"/>
      </w:pPr>
      <w:rPr>
        <w:rFonts w:ascii="Wingdings" w:hAnsi="Wingdings" w:hint="default"/>
      </w:rPr>
    </w:lvl>
  </w:abstractNum>
  <w:abstractNum w:abstractNumId="7" w15:restartNumberingAfterBreak="0">
    <w:nsid w:val="0A382DB3"/>
    <w:multiLevelType w:val="hybridMultilevel"/>
    <w:tmpl w:val="AA5C14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A3F3798"/>
    <w:multiLevelType w:val="hybridMultilevel"/>
    <w:tmpl w:val="CCD6C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B2A0AB8"/>
    <w:multiLevelType w:val="hybridMultilevel"/>
    <w:tmpl w:val="E1F068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F184F17"/>
    <w:multiLevelType w:val="hybridMultilevel"/>
    <w:tmpl w:val="8DC2CD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4B35573"/>
    <w:multiLevelType w:val="hybridMultilevel"/>
    <w:tmpl w:val="453A2D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6F03ADA"/>
    <w:multiLevelType w:val="hybridMultilevel"/>
    <w:tmpl w:val="E5CEB1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77D5DE1"/>
    <w:multiLevelType w:val="hybridMultilevel"/>
    <w:tmpl w:val="621ADC08"/>
    <w:lvl w:ilvl="0" w:tplc="F5B858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CC1089"/>
    <w:multiLevelType w:val="hybridMultilevel"/>
    <w:tmpl w:val="195E811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184119D1"/>
    <w:multiLevelType w:val="hybridMultilevel"/>
    <w:tmpl w:val="149C260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18D01C2F"/>
    <w:multiLevelType w:val="multilevel"/>
    <w:tmpl w:val="A35231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FF238A"/>
    <w:multiLevelType w:val="hybridMultilevel"/>
    <w:tmpl w:val="49BE604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198B2088"/>
    <w:multiLevelType w:val="hybridMultilevel"/>
    <w:tmpl w:val="D1761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1A45771D"/>
    <w:multiLevelType w:val="hybridMultilevel"/>
    <w:tmpl w:val="DE505B00"/>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1CAC2C44"/>
    <w:multiLevelType w:val="hybridMultilevel"/>
    <w:tmpl w:val="DDBCF4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FDE3FEA"/>
    <w:multiLevelType w:val="hybridMultilevel"/>
    <w:tmpl w:val="9A5C48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0A93576"/>
    <w:multiLevelType w:val="hybridMultilevel"/>
    <w:tmpl w:val="DAD25E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2FE26EB"/>
    <w:multiLevelType w:val="hybridMultilevel"/>
    <w:tmpl w:val="79D09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36A5C4A"/>
    <w:multiLevelType w:val="hybridMultilevel"/>
    <w:tmpl w:val="F8208E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3A230E4"/>
    <w:multiLevelType w:val="hybridMultilevel"/>
    <w:tmpl w:val="5BFC26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248B3491"/>
    <w:multiLevelType w:val="hybridMultilevel"/>
    <w:tmpl w:val="D69CC7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248D7E79"/>
    <w:multiLevelType w:val="hybridMultilevel"/>
    <w:tmpl w:val="81E2286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27676655"/>
    <w:multiLevelType w:val="hybridMultilevel"/>
    <w:tmpl w:val="102A9C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A7916F8"/>
    <w:multiLevelType w:val="hybridMultilevel"/>
    <w:tmpl w:val="C456A94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B995A50"/>
    <w:multiLevelType w:val="hybridMultilevel"/>
    <w:tmpl w:val="4AE484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2C753F71"/>
    <w:multiLevelType w:val="hybridMultilevel"/>
    <w:tmpl w:val="D1320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2D6C4759"/>
    <w:multiLevelType w:val="hybridMultilevel"/>
    <w:tmpl w:val="EE6AEA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33852867"/>
    <w:multiLevelType w:val="hybridMultilevel"/>
    <w:tmpl w:val="E87EC0C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4EB5C06"/>
    <w:multiLevelType w:val="hybridMultilevel"/>
    <w:tmpl w:val="392007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A9D5753"/>
    <w:multiLevelType w:val="hybridMultilevel"/>
    <w:tmpl w:val="7EF644A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3B4D3045"/>
    <w:multiLevelType w:val="hybridMultilevel"/>
    <w:tmpl w:val="5E16DF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3D4D6222"/>
    <w:multiLevelType w:val="hybridMultilevel"/>
    <w:tmpl w:val="EC5C236C"/>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8" w15:restartNumberingAfterBreak="0">
    <w:nsid w:val="3DF81143"/>
    <w:multiLevelType w:val="hybridMultilevel"/>
    <w:tmpl w:val="CF906CD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0721063"/>
    <w:multiLevelType w:val="hybridMultilevel"/>
    <w:tmpl w:val="D0D2C3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46480028"/>
    <w:multiLevelType w:val="hybridMultilevel"/>
    <w:tmpl w:val="FC2842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499F2619"/>
    <w:multiLevelType w:val="hybridMultilevel"/>
    <w:tmpl w:val="8E7838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49A875FC"/>
    <w:multiLevelType w:val="hybridMultilevel"/>
    <w:tmpl w:val="A49C9C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4AC34F68"/>
    <w:multiLevelType w:val="hybridMultilevel"/>
    <w:tmpl w:val="96BC15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4B902592"/>
    <w:multiLevelType w:val="hybridMultilevel"/>
    <w:tmpl w:val="3A7E5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4F91457C"/>
    <w:multiLevelType w:val="hybridMultilevel"/>
    <w:tmpl w:val="B204DB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40F027D"/>
    <w:multiLevelType w:val="hybridMultilevel"/>
    <w:tmpl w:val="374CD8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4255EEE"/>
    <w:multiLevelType w:val="hybridMultilevel"/>
    <w:tmpl w:val="3DA409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54A91D5A"/>
    <w:multiLevelType w:val="hybridMultilevel"/>
    <w:tmpl w:val="8B1C2A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56FA02AE"/>
    <w:multiLevelType w:val="hybridMultilevel"/>
    <w:tmpl w:val="45764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570F1EDA"/>
    <w:multiLevelType w:val="hybridMultilevel"/>
    <w:tmpl w:val="C6FE92D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A356CC9"/>
    <w:multiLevelType w:val="hybridMultilevel"/>
    <w:tmpl w:val="304650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5D264FE7"/>
    <w:multiLevelType w:val="hybridMultilevel"/>
    <w:tmpl w:val="2C064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5EB62D60"/>
    <w:multiLevelType w:val="hybridMultilevel"/>
    <w:tmpl w:val="D5C8165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5F2C756E"/>
    <w:multiLevelType w:val="hybridMultilevel"/>
    <w:tmpl w:val="0A2C98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5F370BBE"/>
    <w:multiLevelType w:val="hybridMultilevel"/>
    <w:tmpl w:val="3D0C7B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5FC71963"/>
    <w:multiLevelType w:val="hybridMultilevel"/>
    <w:tmpl w:val="57F847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7" w15:restartNumberingAfterBreak="0">
    <w:nsid w:val="6150760F"/>
    <w:multiLevelType w:val="hybridMultilevel"/>
    <w:tmpl w:val="A162C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62C20A38"/>
    <w:multiLevelType w:val="hybridMultilevel"/>
    <w:tmpl w:val="86108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64A37FDF"/>
    <w:multiLevelType w:val="hybridMultilevel"/>
    <w:tmpl w:val="D53012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654D104D"/>
    <w:multiLevelType w:val="hybridMultilevel"/>
    <w:tmpl w:val="2070B3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BA4674"/>
    <w:multiLevelType w:val="hybridMultilevel"/>
    <w:tmpl w:val="8C8659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6A5C2244"/>
    <w:multiLevelType w:val="hybridMultilevel"/>
    <w:tmpl w:val="4E7C409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6C3D3679"/>
    <w:multiLevelType w:val="hybridMultilevel"/>
    <w:tmpl w:val="1ABE3AD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CD0326C"/>
    <w:multiLevelType w:val="hybridMultilevel"/>
    <w:tmpl w:val="04F6C9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6E8C4623"/>
    <w:multiLevelType w:val="hybridMultilevel"/>
    <w:tmpl w:val="D66A46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21E2731"/>
    <w:multiLevelType w:val="hybridMultilevel"/>
    <w:tmpl w:val="8026D2D0"/>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15:restartNumberingAfterBreak="0">
    <w:nsid w:val="72422261"/>
    <w:multiLevelType w:val="hybridMultilevel"/>
    <w:tmpl w:val="56E64CF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2847B2C"/>
    <w:multiLevelType w:val="hybridMultilevel"/>
    <w:tmpl w:val="CC102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4E962CC"/>
    <w:multiLevelType w:val="hybridMultilevel"/>
    <w:tmpl w:val="F238D2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4FF1DC2"/>
    <w:multiLevelType w:val="hybridMultilevel"/>
    <w:tmpl w:val="40BAA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575614B"/>
    <w:multiLevelType w:val="hybridMultilevel"/>
    <w:tmpl w:val="72A6C2D2"/>
    <w:lvl w:ilvl="0" w:tplc="40090017">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72" w15:restartNumberingAfterBreak="0">
    <w:nsid w:val="757C67F3"/>
    <w:multiLevelType w:val="hybridMultilevel"/>
    <w:tmpl w:val="583A05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9310D7A"/>
    <w:multiLevelType w:val="hybridMultilevel"/>
    <w:tmpl w:val="A5985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D0A4CC5"/>
    <w:multiLevelType w:val="hybridMultilevel"/>
    <w:tmpl w:val="E0D252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FF4472"/>
    <w:multiLevelType w:val="hybridMultilevel"/>
    <w:tmpl w:val="00C60A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92495468">
    <w:abstractNumId w:val="13"/>
  </w:num>
  <w:num w:numId="2" w16cid:durableId="1485853174">
    <w:abstractNumId w:val="2"/>
  </w:num>
  <w:num w:numId="3" w16cid:durableId="365914503">
    <w:abstractNumId w:val="36"/>
  </w:num>
  <w:num w:numId="4" w16cid:durableId="870263670">
    <w:abstractNumId w:val="18"/>
  </w:num>
  <w:num w:numId="5" w16cid:durableId="420492452">
    <w:abstractNumId w:val="40"/>
  </w:num>
  <w:num w:numId="6" w16cid:durableId="980422909">
    <w:abstractNumId w:val="64"/>
  </w:num>
  <w:num w:numId="7" w16cid:durableId="1617254097">
    <w:abstractNumId w:val="43"/>
  </w:num>
  <w:num w:numId="8" w16cid:durableId="1364287174">
    <w:abstractNumId w:val="22"/>
  </w:num>
  <w:num w:numId="9" w16cid:durableId="1453133720">
    <w:abstractNumId w:val="61"/>
  </w:num>
  <w:num w:numId="10" w16cid:durableId="1569488733">
    <w:abstractNumId w:val="68"/>
  </w:num>
  <w:num w:numId="11" w16cid:durableId="461506440">
    <w:abstractNumId w:val="21"/>
  </w:num>
  <w:num w:numId="12" w16cid:durableId="154802455">
    <w:abstractNumId w:val="42"/>
  </w:num>
  <w:num w:numId="13" w16cid:durableId="1485001438">
    <w:abstractNumId w:val="57"/>
  </w:num>
  <w:num w:numId="14" w16cid:durableId="846097205">
    <w:abstractNumId w:val="10"/>
  </w:num>
  <w:num w:numId="15" w16cid:durableId="1638758392">
    <w:abstractNumId w:val="31"/>
  </w:num>
  <w:num w:numId="16" w16cid:durableId="631054673">
    <w:abstractNumId w:val="49"/>
  </w:num>
  <w:num w:numId="17" w16cid:durableId="556091247">
    <w:abstractNumId w:val="39"/>
  </w:num>
  <w:num w:numId="18" w16cid:durableId="1796823452">
    <w:abstractNumId w:val="74"/>
  </w:num>
  <w:num w:numId="19" w16cid:durableId="643975446">
    <w:abstractNumId w:val="27"/>
  </w:num>
  <w:num w:numId="20" w16cid:durableId="535656126">
    <w:abstractNumId w:val="14"/>
  </w:num>
  <w:num w:numId="21" w16cid:durableId="75978648">
    <w:abstractNumId w:val="23"/>
  </w:num>
  <w:num w:numId="22" w16cid:durableId="1754038229">
    <w:abstractNumId w:val="70"/>
  </w:num>
  <w:num w:numId="23" w16cid:durableId="689648369">
    <w:abstractNumId w:val="72"/>
  </w:num>
  <w:num w:numId="24" w16cid:durableId="142360011">
    <w:abstractNumId w:val="41"/>
  </w:num>
  <w:num w:numId="25" w16cid:durableId="975336748">
    <w:abstractNumId w:val="53"/>
  </w:num>
  <w:num w:numId="26" w16cid:durableId="1324892995">
    <w:abstractNumId w:val="25"/>
  </w:num>
  <w:num w:numId="27" w16cid:durableId="1203863152">
    <w:abstractNumId w:val="54"/>
  </w:num>
  <w:num w:numId="28" w16cid:durableId="369498458">
    <w:abstractNumId w:val="51"/>
  </w:num>
  <w:num w:numId="29" w16cid:durableId="1710255270">
    <w:abstractNumId w:val="60"/>
  </w:num>
  <w:num w:numId="30" w16cid:durableId="82535850">
    <w:abstractNumId w:val="71"/>
  </w:num>
  <w:num w:numId="31" w16cid:durableId="726345747">
    <w:abstractNumId w:val="19"/>
  </w:num>
  <w:num w:numId="32" w16cid:durableId="1714041234">
    <w:abstractNumId w:val="65"/>
  </w:num>
  <w:num w:numId="33" w16cid:durableId="190194498">
    <w:abstractNumId w:val="46"/>
  </w:num>
  <w:num w:numId="34" w16cid:durableId="366419881">
    <w:abstractNumId w:val="48"/>
  </w:num>
  <w:num w:numId="35" w16cid:durableId="1121195008">
    <w:abstractNumId w:val="5"/>
  </w:num>
  <w:num w:numId="36" w16cid:durableId="1809127445">
    <w:abstractNumId w:val="4"/>
  </w:num>
  <w:num w:numId="37" w16cid:durableId="1310867555">
    <w:abstractNumId w:val="50"/>
  </w:num>
  <w:num w:numId="38" w16cid:durableId="1206411445">
    <w:abstractNumId w:val="44"/>
  </w:num>
  <w:num w:numId="39" w16cid:durableId="100610104">
    <w:abstractNumId w:val="12"/>
  </w:num>
  <w:num w:numId="40" w16cid:durableId="519317419">
    <w:abstractNumId w:val="0"/>
  </w:num>
  <w:num w:numId="41" w16cid:durableId="761725484">
    <w:abstractNumId w:val="63"/>
  </w:num>
  <w:num w:numId="42" w16cid:durableId="1957638634">
    <w:abstractNumId w:val="11"/>
  </w:num>
  <w:num w:numId="43" w16cid:durableId="1189371609">
    <w:abstractNumId w:val="73"/>
  </w:num>
  <w:num w:numId="44" w16cid:durableId="2123069531">
    <w:abstractNumId w:val="7"/>
  </w:num>
  <w:num w:numId="45" w16cid:durableId="543518786">
    <w:abstractNumId w:val="67"/>
  </w:num>
  <w:num w:numId="46" w16cid:durableId="555238877">
    <w:abstractNumId w:val="3"/>
  </w:num>
  <w:num w:numId="47" w16cid:durableId="465508465">
    <w:abstractNumId w:val="45"/>
  </w:num>
  <w:num w:numId="48" w16cid:durableId="1921986530">
    <w:abstractNumId w:val="26"/>
  </w:num>
  <w:num w:numId="49" w16cid:durableId="1036544693">
    <w:abstractNumId w:val="55"/>
  </w:num>
  <w:num w:numId="50" w16cid:durableId="587734862">
    <w:abstractNumId w:val="28"/>
  </w:num>
  <w:num w:numId="51" w16cid:durableId="446854422">
    <w:abstractNumId w:val="15"/>
  </w:num>
  <w:num w:numId="52" w16cid:durableId="669677684">
    <w:abstractNumId w:val="37"/>
  </w:num>
  <w:num w:numId="53" w16cid:durableId="1585719449">
    <w:abstractNumId w:val="35"/>
  </w:num>
  <w:num w:numId="54" w16cid:durableId="1079862628">
    <w:abstractNumId w:val="66"/>
  </w:num>
  <w:num w:numId="55" w16cid:durableId="1502157742">
    <w:abstractNumId w:val="9"/>
  </w:num>
  <w:num w:numId="56" w16cid:durableId="1285817914">
    <w:abstractNumId w:val="8"/>
  </w:num>
  <w:num w:numId="57" w16cid:durableId="1276864691">
    <w:abstractNumId w:val="52"/>
  </w:num>
  <w:num w:numId="58" w16cid:durableId="516117581">
    <w:abstractNumId w:val="56"/>
  </w:num>
  <w:num w:numId="59" w16cid:durableId="2025983269">
    <w:abstractNumId w:val="1"/>
  </w:num>
  <w:num w:numId="60" w16cid:durableId="1926986397">
    <w:abstractNumId w:val="38"/>
  </w:num>
  <w:num w:numId="61" w16cid:durableId="248127774">
    <w:abstractNumId w:val="33"/>
  </w:num>
  <w:num w:numId="62" w16cid:durableId="12726948">
    <w:abstractNumId w:val="16"/>
  </w:num>
  <w:num w:numId="63" w16cid:durableId="322397863">
    <w:abstractNumId w:val="62"/>
  </w:num>
  <w:num w:numId="64" w16cid:durableId="1586986983">
    <w:abstractNumId w:val="6"/>
  </w:num>
  <w:num w:numId="65" w16cid:durableId="1253124628">
    <w:abstractNumId w:val="69"/>
  </w:num>
  <w:num w:numId="66" w16cid:durableId="317729833">
    <w:abstractNumId w:val="47"/>
  </w:num>
  <w:num w:numId="67" w16cid:durableId="1154952517">
    <w:abstractNumId w:val="59"/>
  </w:num>
  <w:num w:numId="68" w16cid:durableId="1651400851">
    <w:abstractNumId w:val="24"/>
  </w:num>
  <w:num w:numId="69" w16cid:durableId="2132436632">
    <w:abstractNumId w:val="32"/>
  </w:num>
  <w:num w:numId="70" w16cid:durableId="859195656">
    <w:abstractNumId w:val="75"/>
  </w:num>
  <w:num w:numId="71" w16cid:durableId="1064647874">
    <w:abstractNumId w:val="29"/>
  </w:num>
  <w:num w:numId="72" w16cid:durableId="1261140019">
    <w:abstractNumId w:val="17"/>
  </w:num>
  <w:num w:numId="73" w16cid:durableId="368606420">
    <w:abstractNumId w:val="34"/>
  </w:num>
  <w:num w:numId="74" w16cid:durableId="1843934280">
    <w:abstractNumId w:val="58"/>
  </w:num>
  <w:num w:numId="75" w16cid:durableId="228077251">
    <w:abstractNumId w:val="20"/>
  </w:num>
  <w:num w:numId="76" w16cid:durableId="12328906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03E"/>
    <w:rsid w:val="00003645"/>
    <w:rsid w:val="000050FF"/>
    <w:rsid w:val="00005740"/>
    <w:rsid w:val="00006CC8"/>
    <w:rsid w:val="0000785D"/>
    <w:rsid w:val="00007B17"/>
    <w:rsid w:val="000101E1"/>
    <w:rsid w:val="00010984"/>
    <w:rsid w:val="000113C0"/>
    <w:rsid w:val="000114E2"/>
    <w:rsid w:val="0001195C"/>
    <w:rsid w:val="000126B0"/>
    <w:rsid w:val="00012A81"/>
    <w:rsid w:val="00012A9D"/>
    <w:rsid w:val="00017269"/>
    <w:rsid w:val="00017775"/>
    <w:rsid w:val="00017CBE"/>
    <w:rsid w:val="000206F1"/>
    <w:rsid w:val="00021864"/>
    <w:rsid w:val="00021D09"/>
    <w:rsid w:val="00025434"/>
    <w:rsid w:val="00026111"/>
    <w:rsid w:val="00030C97"/>
    <w:rsid w:val="00032A2A"/>
    <w:rsid w:val="00033D88"/>
    <w:rsid w:val="00034835"/>
    <w:rsid w:val="00037AE5"/>
    <w:rsid w:val="00040026"/>
    <w:rsid w:val="00040B10"/>
    <w:rsid w:val="000446A8"/>
    <w:rsid w:val="000462F2"/>
    <w:rsid w:val="00046342"/>
    <w:rsid w:val="0004677F"/>
    <w:rsid w:val="0005262E"/>
    <w:rsid w:val="00055FBC"/>
    <w:rsid w:val="0005748A"/>
    <w:rsid w:val="00061E86"/>
    <w:rsid w:val="00062E2D"/>
    <w:rsid w:val="00063270"/>
    <w:rsid w:val="00064C38"/>
    <w:rsid w:val="00072C2F"/>
    <w:rsid w:val="00074056"/>
    <w:rsid w:val="00076DB8"/>
    <w:rsid w:val="000809A4"/>
    <w:rsid w:val="00080D42"/>
    <w:rsid w:val="00081CB5"/>
    <w:rsid w:val="00082C28"/>
    <w:rsid w:val="000852B3"/>
    <w:rsid w:val="00086FA5"/>
    <w:rsid w:val="00087432"/>
    <w:rsid w:val="00087E1C"/>
    <w:rsid w:val="000A14B6"/>
    <w:rsid w:val="000A2251"/>
    <w:rsid w:val="000A3782"/>
    <w:rsid w:val="000A60CC"/>
    <w:rsid w:val="000A622B"/>
    <w:rsid w:val="000B086A"/>
    <w:rsid w:val="000B0C21"/>
    <w:rsid w:val="000B1C04"/>
    <w:rsid w:val="000B307D"/>
    <w:rsid w:val="000B3F5A"/>
    <w:rsid w:val="000B74F7"/>
    <w:rsid w:val="000C1590"/>
    <w:rsid w:val="000C31A0"/>
    <w:rsid w:val="000C4CA5"/>
    <w:rsid w:val="000C595C"/>
    <w:rsid w:val="000C72A8"/>
    <w:rsid w:val="000C7E14"/>
    <w:rsid w:val="000D2C7E"/>
    <w:rsid w:val="000D40FB"/>
    <w:rsid w:val="000D5F3B"/>
    <w:rsid w:val="000D78EA"/>
    <w:rsid w:val="000D7A60"/>
    <w:rsid w:val="000E27BA"/>
    <w:rsid w:val="000E2DDB"/>
    <w:rsid w:val="000E4641"/>
    <w:rsid w:val="000E527A"/>
    <w:rsid w:val="000E5AE7"/>
    <w:rsid w:val="000E63F2"/>
    <w:rsid w:val="000E70A2"/>
    <w:rsid w:val="000E74DA"/>
    <w:rsid w:val="000F0D53"/>
    <w:rsid w:val="000F4EC9"/>
    <w:rsid w:val="000F54C0"/>
    <w:rsid w:val="000F603E"/>
    <w:rsid w:val="000F6101"/>
    <w:rsid w:val="001023F7"/>
    <w:rsid w:val="00103243"/>
    <w:rsid w:val="00104461"/>
    <w:rsid w:val="00104DB3"/>
    <w:rsid w:val="00110EB9"/>
    <w:rsid w:val="0011541F"/>
    <w:rsid w:val="00115BC3"/>
    <w:rsid w:val="001161C1"/>
    <w:rsid w:val="00116652"/>
    <w:rsid w:val="00116E36"/>
    <w:rsid w:val="001202A9"/>
    <w:rsid w:val="00120EA1"/>
    <w:rsid w:val="0012182D"/>
    <w:rsid w:val="00121A8B"/>
    <w:rsid w:val="00126F63"/>
    <w:rsid w:val="00127A14"/>
    <w:rsid w:val="0013166A"/>
    <w:rsid w:val="00134D5D"/>
    <w:rsid w:val="001355EB"/>
    <w:rsid w:val="00136BC8"/>
    <w:rsid w:val="00140420"/>
    <w:rsid w:val="00143B14"/>
    <w:rsid w:val="00146D29"/>
    <w:rsid w:val="00151F66"/>
    <w:rsid w:val="001524A0"/>
    <w:rsid w:val="0015463D"/>
    <w:rsid w:val="00155B98"/>
    <w:rsid w:val="001561CE"/>
    <w:rsid w:val="0016171D"/>
    <w:rsid w:val="0016452D"/>
    <w:rsid w:val="00164D35"/>
    <w:rsid w:val="00166F99"/>
    <w:rsid w:val="00167AF2"/>
    <w:rsid w:val="00170F4C"/>
    <w:rsid w:val="00172B51"/>
    <w:rsid w:val="00175537"/>
    <w:rsid w:val="00177F8D"/>
    <w:rsid w:val="00181298"/>
    <w:rsid w:val="001827FF"/>
    <w:rsid w:val="0018501F"/>
    <w:rsid w:val="00185F4A"/>
    <w:rsid w:val="00187F53"/>
    <w:rsid w:val="00192BE8"/>
    <w:rsid w:val="00196766"/>
    <w:rsid w:val="001A2AD0"/>
    <w:rsid w:val="001A568B"/>
    <w:rsid w:val="001A5E47"/>
    <w:rsid w:val="001B2E97"/>
    <w:rsid w:val="001B465C"/>
    <w:rsid w:val="001B4FA9"/>
    <w:rsid w:val="001B59E6"/>
    <w:rsid w:val="001C017B"/>
    <w:rsid w:val="001C1E7E"/>
    <w:rsid w:val="001C2DA1"/>
    <w:rsid w:val="001C62AB"/>
    <w:rsid w:val="001C7117"/>
    <w:rsid w:val="001C7E9A"/>
    <w:rsid w:val="001D2BFF"/>
    <w:rsid w:val="001D4725"/>
    <w:rsid w:val="001D796D"/>
    <w:rsid w:val="001D7E82"/>
    <w:rsid w:val="001E097E"/>
    <w:rsid w:val="001E15C3"/>
    <w:rsid w:val="001E3897"/>
    <w:rsid w:val="001E3E98"/>
    <w:rsid w:val="001E4422"/>
    <w:rsid w:val="001E4B29"/>
    <w:rsid w:val="001E4C17"/>
    <w:rsid w:val="001E600E"/>
    <w:rsid w:val="001E6ACF"/>
    <w:rsid w:val="001E7784"/>
    <w:rsid w:val="001F00D8"/>
    <w:rsid w:val="001F119B"/>
    <w:rsid w:val="001F1A12"/>
    <w:rsid w:val="001F4B42"/>
    <w:rsid w:val="001F57DD"/>
    <w:rsid w:val="001F5E3E"/>
    <w:rsid w:val="0020205A"/>
    <w:rsid w:val="002037DD"/>
    <w:rsid w:val="002037FE"/>
    <w:rsid w:val="00204A3D"/>
    <w:rsid w:val="00210B44"/>
    <w:rsid w:val="00212991"/>
    <w:rsid w:val="0021355F"/>
    <w:rsid w:val="0021433B"/>
    <w:rsid w:val="00214F91"/>
    <w:rsid w:val="0022106A"/>
    <w:rsid w:val="002229A8"/>
    <w:rsid w:val="002238A7"/>
    <w:rsid w:val="00224CE0"/>
    <w:rsid w:val="00232C46"/>
    <w:rsid w:val="00233A6E"/>
    <w:rsid w:val="002341AD"/>
    <w:rsid w:val="00237AAD"/>
    <w:rsid w:val="00244099"/>
    <w:rsid w:val="00244C39"/>
    <w:rsid w:val="00245360"/>
    <w:rsid w:val="00246734"/>
    <w:rsid w:val="00250AE5"/>
    <w:rsid w:val="00251143"/>
    <w:rsid w:val="002516D7"/>
    <w:rsid w:val="00253018"/>
    <w:rsid w:val="002546E2"/>
    <w:rsid w:val="0025660A"/>
    <w:rsid w:val="00256729"/>
    <w:rsid w:val="0025716D"/>
    <w:rsid w:val="002574EB"/>
    <w:rsid w:val="002657B5"/>
    <w:rsid w:val="00265930"/>
    <w:rsid w:val="00265B3C"/>
    <w:rsid w:val="0027213B"/>
    <w:rsid w:val="0027361E"/>
    <w:rsid w:val="002743F4"/>
    <w:rsid w:val="0027472B"/>
    <w:rsid w:val="00276DBD"/>
    <w:rsid w:val="0028647C"/>
    <w:rsid w:val="00286846"/>
    <w:rsid w:val="002911A6"/>
    <w:rsid w:val="00294753"/>
    <w:rsid w:val="00294DC6"/>
    <w:rsid w:val="00295E14"/>
    <w:rsid w:val="002A2840"/>
    <w:rsid w:val="002A2EC8"/>
    <w:rsid w:val="002A347D"/>
    <w:rsid w:val="002A44D6"/>
    <w:rsid w:val="002A56A7"/>
    <w:rsid w:val="002A78C7"/>
    <w:rsid w:val="002A799C"/>
    <w:rsid w:val="002B0ECC"/>
    <w:rsid w:val="002B13DC"/>
    <w:rsid w:val="002B3413"/>
    <w:rsid w:val="002B71CE"/>
    <w:rsid w:val="002B7489"/>
    <w:rsid w:val="002C2CFF"/>
    <w:rsid w:val="002C4009"/>
    <w:rsid w:val="002C45AB"/>
    <w:rsid w:val="002C628A"/>
    <w:rsid w:val="002D0D13"/>
    <w:rsid w:val="002D1297"/>
    <w:rsid w:val="002D2200"/>
    <w:rsid w:val="002D2B27"/>
    <w:rsid w:val="002D5FE3"/>
    <w:rsid w:val="002D703C"/>
    <w:rsid w:val="002E10DB"/>
    <w:rsid w:val="002E50CB"/>
    <w:rsid w:val="002E5877"/>
    <w:rsid w:val="002F2147"/>
    <w:rsid w:val="002F463A"/>
    <w:rsid w:val="002F5111"/>
    <w:rsid w:val="002F5F72"/>
    <w:rsid w:val="002F7BAB"/>
    <w:rsid w:val="002F7CBC"/>
    <w:rsid w:val="0030193A"/>
    <w:rsid w:val="00305ED2"/>
    <w:rsid w:val="00307936"/>
    <w:rsid w:val="0031083F"/>
    <w:rsid w:val="00313CCE"/>
    <w:rsid w:val="00320AB9"/>
    <w:rsid w:val="00321153"/>
    <w:rsid w:val="00322154"/>
    <w:rsid w:val="003222BF"/>
    <w:rsid w:val="0032334C"/>
    <w:rsid w:val="00323B85"/>
    <w:rsid w:val="00331565"/>
    <w:rsid w:val="0033260C"/>
    <w:rsid w:val="003342F2"/>
    <w:rsid w:val="00334E30"/>
    <w:rsid w:val="00335DCD"/>
    <w:rsid w:val="003363D0"/>
    <w:rsid w:val="00343194"/>
    <w:rsid w:val="00350422"/>
    <w:rsid w:val="0035477A"/>
    <w:rsid w:val="00354FDD"/>
    <w:rsid w:val="003632CD"/>
    <w:rsid w:val="00363E15"/>
    <w:rsid w:val="00367D4E"/>
    <w:rsid w:val="003702C9"/>
    <w:rsid w:val="00370E20"/>
    <w:rsid w:val="00370E4D"/>
    <w:rsid w:val="00371F01"/>
    <w:rsid w:val="00373682"/>
    <w:rsid w:val="003738E4"/>
    <w:rsid w:val="00375A47"/>
    <w:rsid w:val="00380D3A"/>
    <w:rsid w:val="00380D9A"/>
    <w:rsid w:val="00384F9F"/>
    <w:rsid w:val="00387C01"/>
    <w:rsid w:val="00387D6C"/>
    <w:rsid w:val="00390AE4"/>
    <w:rsid w:val="003935F8"/>
    <w:rsid w:val="00393E0C"/>
    <w:rsid w:val="003957D4"/>
    <w:rsid w:val="00396094"/>
    <w:rsid w:val="00396547"/>
    <w:rsid w:val="003966ED"/>
    <w:rsid w:val="00397612"/>
    <w:rsid w:val="003978B4"/>
    <w:rsid w:val="003A0AA8"/>
    <w:rsid w:val="003A2452"/>
    <w:rsid w:val="003A2BD0"/>
    <w:rsid w:val="003A3006"/>
    <w:rsid w:val="003A4414"/>
    <w:rsid w:val="003A7C07"/>
    <w:rsid w:val="003B105B"/>
    <w:rsid w:val="003B10FA"/>
    <w:rsid w:val="003B2F34"/>
    <w:rsid w:val="003B3B66"/>
    <w:rsid w:val="003B5186"/>
    <w:rsid w:val="003B59CE"/>
    <w:rsid w:val="003B5FA7"/>
    <w:rsid w:val="003C2D77"/>
    <w:rsid w:val="003C3063"/>
    <w:rsid w:val="003C54ED"/>
    <w:rsid w:val="003D0DD6"/>
    <w:rsid w:val="003D219A"/>
    <w:rsid w:val="003D21C2"/>
    <w:rsid w:val="003D30D8"/>
    <w:rsid w:val="003D381C"/>
    <w:rsid w:val="003D7C0F"/>
    <w:rsid w:val="003E0318"/>
    <w:rsid w:val="003E0A0C"/>
    <w:rsid w:val="003E1F8D"/>
    <w:rsid w:val="003E2FC2"/>
    <w:rsid w:val="003E4A6E"/>
    <w:rsid w:val="003E59E6"/>
    <w:rsid w:val="003E7EC1"/>
    <w:rsid w:val="003F092C"/>
    <w:rsid w:val="003F118B"/>
    <w:rsid w:val="003F223F"/>
    <w:rsid w:val="003F2E97"/>
    <w:rsid w:val="0040004F"/>
    <w:rsid w:val="00401CA9"/>
    <w:rsid w:val="004026A4"/>
    <w:rsid w:val="00402C1B"/>
    <w:rsid w:val="00402D8C"/>
    <w:rsid w:val="00404DC2"/>
    <w:rsid w:val="0040564B"/>
    <w:rsid w:val="0041209A"/>
    <w:rsid w:val="0041584C"/>
    <w:rsid w:val="00421678"/>
    <w:rsid w:val="004248BF"/>
    <w:rsid w:val="004273B7"/>
    <w:rsid w:val="00427420"/>
    <w:rsid w:val="00431228"/>
    <w:rsid w:val="004331A5"/>
    <w:rsid w:val="00434472"/>
    <w:rsid w:val="0043679A"/>
    <w:rsid w:val="0043739C"/>
    <w:rsid w:val="00437FE0"/>
    <w:rsid w:val="00441FCC"/>
    <w:rsid w:val="00443041"/>
    <w:rsid w:val="00450731"/>
    <w:rsid w:val="004512FE"/>
    <w:rsid w:val="00451B6C"/>
    <w:rsid w:val="004542D8"/>
    <w:rsid w:val="00454B99"/>
    <w:rsid w:val="004555C1"/>
    <w:rsid w:val="00455F19"/>
    <w:rsid w:val="00456677"/>
    <w:rsid w:val="004604E9"/>
    <w:rsid w:val="00461285"/>
    <w:rsid w:val="00462D9B"/>
    <w:rsid w:val="00466661"/>
    <w:rsid w:val="00466686"/>
    <w:rsid w:val="00475A46"/>
    <w:rsid w:val="00475E93"/>
    <w:rsid w:val="00476675"/>
    <w:rsid w:val="00476736"/>
    <w:rsid w:val="00476B17"/>
    <w:rsid w:val="00480717"/>
    <w:rsid w:val="0048120C"/>
    <w:rsid w:val="004838BC"/>
    <w:rsid w:val="004847AB"/>
    <w:rsid w:val="0049083C"/>
    <w:rsid w:val="004909D9"/>
    <w:rsid w:val="00490C25"/>
    <w:rsid w:val="004917CF"/>
    <w:rsid w:val="004932E1"/>
    <w:rsid w:val="00495382"/>
    <w:rsid w:val="00496D0A"/>
    <w:rsid w:val="00497412"/>
    <w:rsid w:val="004A1919"/>
    <w:rsid w:val="004A3D63"/>
    <w:rsid w:val="004A6881"/>
    <w:rsid w:val="004A6A7A"/>
    <w:rsid w:val="004A7B4F"/>
    <w:rsid w:val="004B19AE"/>
    <w:rsid w:val="004B20BD"/>
    <w:rsid w:val="004B252A"/>
    <w:rsid w:val="004B785F"/>
    <w:rsid w:val="004C050A"/>
    <w:rsid w:val="004C4ACE"/>
    <w:rsid w:val="004C5781"/>
    <w:rsid w:val="004C5FBB"/>
    <w:rsid w:val="004D5344"/>
    <w:rsid w:val="004D7037"/>
    <w:rsid w:val="004E0459"/>
    <w:rsid w:val="004E446F"/>
    <w:rsid w:val="004E5BF7"/>
    <w:rsid w:val="004E5EC7"/>
    <w:rsid w:val="004F121F"/>
    <w:rsid w:val="004F392D"/>
    <w:rsid w:val="004F3EED"/>
    <w:rsid w:val="004F4743"/>
    <w:rsid w:val="00501D9D"/>
    <w:rsid w:val="00503C7F"/>
    <w:rsid w:val="0050468C"/>
    <w:rsid w:val="00505FDA"/>
    <w:rsid w:val="00506272"/>
    <w:rsid w:val="00506747"/>
    <w:rsid w:val="00507CE8"/>
    <w:rsid w:val="00515D3B"/>
    <w:rsid w:val="00521481"/>
    <w:rsid w:val="00522030"/>
    <w:rsid w:val="005226EA"/>
    <w:rsid w:val="005238BF"/>
    <w:rsid w:val="005318BD"/>
    <w:rsid w:val="005343E2"/>
    <w:rsid w:val="005345DC"/>
    <w:rsid w:val="00536D4C"/>
    <w:rsid w:val="00544047"/>
    <w:rsid w:val="00544A31"/>
    <w:rsid w:val="00544DA5"/>
    <w:rsid w:val="00550791"/>
    <w:rsid w:val="00550D4A"/>
    <w:rsid w:val="0055159A"/>
    <w:rsid w:val="00552258"/>
    <w:rsid w:val="00552DF6"/>
    <w:rsid w:val="00555AE7"/>
    <w:rsid w:val="00557799"/>
    <w:rsid w:val="005608CE"/>
    <w:rsid w:val="0056155F"/>
    <w:rsid w:val="005669BE"/>
    <w:rsid w:val="005677DD"/>
    <w:rsid w:val="00570009"/>
    <w:rsid w:val="00574E38"/>
    <w:rsid w:val="00575E80"/>
    <w:rsid w:val="00577270"/>
    <w:rsid w:val="00581673"/>
    <w:rsid w:val="00582394"/>
    <w:rsid w:val="00586DB1"/>
    <w:rsid w:val="00592154"/>
    <w:rsid w:val="00592E4D"/>
    <w:rsid w:val="0059668F"/>
    <w:rsid w:val="0059686D"/>
    <w:rsid w:val="0059702D"/>
    <w:rsid w:val="005977C4"/>
    <w:rsid w:val="005A320B"/>
    <w:rsid w:val="005A4931"/>
    <w:rsid w:val="005A4C48"/>
    <w:rsid w:val="005B173B"/>
    <w:rsid w:val="005B7615"/>
    <w:rsid w:val="005C058E"/>
    <w:rsid w:val="005C1208"/>
    <w:rsid w:val="005C2C20"/>
    <w:rsid w:val="005C333F"/>
    <w:rsid w:val="005C4B66"/>
    <w:rsid w:val="005C55F5"/>
    <w:rsid w:val="005C5B3A"/>
    <w:rsid w:val="005D074F"/>
    <w:rsid w:val="005D2278"/>
    <w:rsid w:val="005D23B7"/>
    <w:rsid w:val="005D4A58"/>
    <w:rsid w:val="005D5CC9"/>
    <w:rsid w:val="005D6291"/>
    <w:rsid w:val="005D7B6D"/>
    <w:rsid w:val="005E0ABA"/>
    <w:rsid w:val="005E48A1"/>
    <w:rsid w:val="005E598B"/>
    <w:rsid w:val="005E5BF4"/>
    <w:rsid w:val="005E71DC"/>
    <w:rsid w:val="005F537B"/>
    <w:rsid w:val="005F6C46"/>
    <w:rsid w:val="00600888"/>
    <w:rsid w:val="00601223"/>
    <w:rsid w:val="00602E5A"/>
    <w:rsid w:val="00603017"/>
    <w:rsid w:val="006100FB"/>
    <w:rsid w:val="006130EA"/>
    <w:rsid w:val="006131A1"/>
    <w:rsid w:val="006134F2"/>
    <w:rsid w:val="006138FB"/>
    <w:rsid w:val="00622A91"/>
    <w:rsid w:val="0062375F"/>
    <w:rsid w:val="0062383C"/>
    <w:rsid w:val="00626652"/>
    <w:rsid w:val="006273B9"/>
    <w:rsid w:val="0062755C"/>
    <w:rsid w:val="0063583A"/>
    <w:rsid w:val="00635F91"/>
    <w:rsid w:val="00636116"/>
    <w:rsid w:val="00637B5D"/>
    <w:rsid w:val="00640061"/>
    <w:rsid w:val="00645281"/>
    <w:rsid w:val="0064704F"/>
    <w:rsid w:val="00650E3B"/>
    <w:rsid w:val="00651382"/>
    <w:rsid w:val="00653473"/>
    <w:rsid w:val="0065651C"/>
    <w:rsid w:val="00657FD7"/>
    <w:rsid w:val="006632DA"/>
    <w:rsid w:val="00664368"/>
    <w:rsid w:val="0066478E"/>
    <w:rsid w:val="00664AAD"/>
    <w:rsid w:val="00665110"/>
    <w:rsid w:val="00666ED0"/>
    <w:rsid w:val="006709F1"/>
    <w:rsid w:val="0067232A"/>
    <w:rsid w:val="00673958"/>
    <w:rsid w:val="00675074"/>
    <w:rsid w:val="00677047"/>
    <w:rsid w:val="00680B7B"/>
    <w:rsid w:val="00682FE7"/>
    <w:rsid w:val="00684797"/>
    <w:rsid w:val="00684EF6"/>
    <w:rsid w:val="00685780"/>
    <w:rsid w:val="00685EF6"/>
    <w:rsid w:val="006866A0"/>
    <w:rsid w:val="006867AE"/>
    <w:rsid w:val="006911A2"/>
    <w:rsid w:val="00693568"/>
    <w:rsid w:val="006937A5"/>
    <w:rsid w:val="00693B7F"/>
    <w:rsid w:val="00695591"/>
    <w:rsid w:val="006956D1"/>
    <w:rsid w:val="0069768B"/>
    <w:rsid w:val="006A074B"/>
    <w:rsid w:val="006A0D8D"/>
    <w:rsid w:val="006A1115"/>
    <w:rsid w:val="006A27F4"/>
    <w:rsid w:val="006A5930"/>
    <w:rsid w:val="006A60AB"/>
    <w:rsid w:val="006A68B5"/>
    <w:rsid w:val="006B0A83"/>
    <w:rsid w:val="006B3080"/>
    <w:rsid w:val="006B4AE1"/>
    <w:rsid w:val="006B5BFD"/>
    <w:rsid w:val="006C05A6"/>
    <w:rsid w:val="006C264C"/>
    <w:rsid w:val="006C2FCB"/>
    <w:rsid w:val="006C372A"/>
    <w:rsid w:val="006C3AC1"/>
    <w:rsid w:val="006C4043"/>
    <w:rsid w:val="006C5455"/>
    <w:rsid w:val="006C5725"/>
    <w:rsid w:val="006C60E6"/>
    <w:rsid w:val="006D128A"/>
    <w:rsid w:val="006D210E"/>
    <w:rsid w:val="006D4515"/>
    <w:rsid w:val="006D5003"/>
    <w:rsid w:val="006D699D"/>
    <w:rsid w:val="006E06B0"/>
    <w:rsid w:val="006E093D"/>
    <w:rsid w:val="006E32A7"/>
    <w:rsid w:val="006E3D8C"/>
    <w:rsid w:val="006E4411"/>
    <w:rsid w:val="006E497D"/>
    <w:rsid w:val="006E7897"/>
    <w:rsid w:val="006F0528"/>
    <w:rsid w:val="006F31F9"/>
    <w:rsid w:val="006F3547"/>
    <w:rsid w:val="006F539A"/>
    <w:rsid w:val="007015EA"/>
    <w:rsid w:val="00703264"/>
    <w:rsid w:val="00707CD2"/>
    <w:rsid w:val="00710991"/>
    <w:rsid w:val="00712256"/>
    <w:rsid w:val="00712AED"/>
    <w:rsid w:val="00713262"/>
    <w:rsid w:val="0071393B"/>
    <w:rsid w:val="007149EA"/>
    <w:rsid w:val="00714CCC"/>
    <w:rsid w:val="00716940"/>
    <w:rsid w:val="00716B11"/>
    <w:rsid w:val="0071761D"/>
    <w:rsid w:val="00721019"/>
    <w:rsid w:val="007224D6"/>
    <w:rsid w:val="00722F6B"/>
    <w:rsid w:val="00724130"/>
    <w:rsid w:val="0072615A"/>
    <w:rsid w:val="00726484"/>
    <w:rsid w:val="00727C4F"/>
    <w:rsid w:val="007312FF"/>
    <w:rsid w:val="00731DCE"/>
    <w:rsid w:val="00733B89"/>
    <w:rsid w:val="00735A1B"/>
    <w:rsid w:val="007365D0"/>
    <w:rsid w:val="007401D3"/>
    <w:rsid w:val="00741F68"/>
    <w:rsid w:val="00744D2B"/>
    <w:rsid w:val="00745FFD"/>
    <w:rsid w:val="00746728"/>
    <w:rsid w:val="00746F25"/>
    <w:rsid w:val="007479AA"/>
    <w:rsid w:val="0075046E"/>
    <w:rsid w:val="00750C5A"/>
    <w:rsid w:val="00750CA8"/>
    <w:rsid w:val="00750D94"/>
    <w:rsid w:val="00755215"/>
    <w:rsid w:val="007556A7"/>
    <w:rsid w:val="00757CB1"/>
    <w:rsid w:val="00762E20"/>
    <w:rsid w:val="00763E28"/>
    <w:rsid w:val="00764AFF"/>
    <w:rsid w:val="00766330"/>
    <w:rsid w:val="00767CFE"/>
    <w:rsid w:val="0077049F"/>
    <w:rsid w:val="007714C1"/>
    <w:rsid w:val="0077258E"/>
    <w:rsid w:val="007760A6"/>
    <w:rsid w:val="007768CF"/>
    <w:rsid w:val="00777CD0"/>
    <w:rsid w:val="00785A6D"/>
    <w:rsid w:val="00786E09"/>
    <w:rsid w:val="00787437"/>
    <w:rsid w:val="00787AE2"/>
    <w:rsid w:val="0079052C"/>
    <w:rsid w:val="00793402"/>
    <w:rsid w:val="00794309"/>
    <w:rsid w:val="0079596A"/>
    <w:rsid w:val="00796C6E"/>
    <w:rsid w:val="007977A0"/>
    <w:rsid w:val="007A0EEF"/>
    <w:rsid w:val="007A357C"/>
    <w:rsid w:val="007A3D22"/>
    <w:rsid w:val="007A4969"/>
    <w:rsid w:val="007A5611"/>
    <w:rsid w:val="007A6FB5"/>
    <w:rsid w:val="007A75CE"/>
    <w:rsid w:val="007A7CB8"/>
    <w:rsid w:val="007B02DB"/>
    <w:rsid w:val="007B1831"/>
    <w:rsid w:val="007B5789"/>
    <w:rsid w:val="007C4C91"/>
    <w:rsid w:val="007C4D65"/>
    <w:rsid w:val="007C700B"/>
    <w:rsid w:val="007D0400"/>
    <w:rsid w:val="007D0820"/>
    <w:rsid w:val="007D29BD"/>
    <w:rsid w:val="007D3FC1"/>
    <w:rsid w:val="007D4BA5"/>
    <w:rsid w:val="007E186B"/>
    <w:rsid w:val="007E40A1"/>
    <w:rsid w:val="007E63A1"/>
    <w:rsid w:val="007E74A4"/>
    <w:rsid w:val="007E7573"/>
    <w:rsid w:val="007F1912"/>
    <w:rsid w:val="007F2783"/>
    <w:rsid w:val="007F4072"/>
    <w:rsid w:val="007F6053"/>
    <w:rsid w:val="007F63BE"/>
    <w:rsid w:val="00801AE0"/>
    <w:rsid w:val="00801FE7"/>
    <w:rsid w:val="008052A1"/>
    <w:rsid w:val="00805FDC"/>
    <w:rsid w:val="00810736"/>
    <w:rsid w:val="00811301"/>
    <w:rsid w:val="00812709"/>
    <w:rsid w:val="008151D9"/>
    <w:rsid w:val="00816F9D"/>
    <w:rsid w:val="00821848"/>
    <w:rsid w:val="00822579"/>
    <w:rsid w:val="008232A7"/>
    <w:rsid w:val="00823BE1"/>
    <w:rsid w:val="008271B2"/>
    <w:rsid w:val="008337F5"/>
    <w:rsid w:val="008352A7"/>
    <w:rsid w:val="00836A40"/>
    <w:rsid w:val="00836B4F"/>
    <w:rsid w:val="00837914"/>
    <w:rsid w:val="00845B94"/>
    <w:rsid w:val="00845F42"/>
    <w:rsid w:val="00850F41"/>
    <w:rsid w:val="00851B61"/>
    <w:rsid w:val="00852A1B"/>
    <w:rsid w:val="00852C61"/>
    <w:rsid w:val="00853C31"/>
    <w:rsid w:val="00854478"/>
    <w:rsid w:val="008563C7"/>
    <w:rsid w:val="00857C2E"/>
    <w:rsid w:val="00861A42"/>
    <w:rsid w:val="00862D5C"/>
    <w:rsid w:val="00863F4A"/>
    <w:rsid w:val="008653F5"/>
    <w:rsid w:val="00866638"/>
    <w:rsid w:val="00866BDE"/>
    <w:rsid w:val="00866E8C"/>
    <w:rsid w:val="00872895"/>
    <w:rsid w:val="00874FE7"/>
    <w:rsid w:val="00875440"/>
    <w:rsid w:val="00880746"/>
    <w:rsid w:val="00881B48"/>
    <w:rsid w:val="00883B2D"/>
    <w:rsid w:val="008842CE"/>
    <w:rsid w:val="00884C06"/>
    <w:rsid w:val="00884DD4"/>
    <w:rsid w:val="0088640F"/>
    <w:rsid w:val="00891403"/>
    <w:rsid w:val="00892E41"/>
    <w:rsid w:val="00894753"/>
    <w:rsid w:val="008948DA"/>
    <w:rsid w:val="008A0869"/>
    <w:rsid w:val="008A11D6"/>
    <w:rsid w:val="008A1229"/>
    <w:rsid w:val="008A1B8E"/>
    <w:rsid w:val="008A278D"/>
    <w:rsid w:val="008A38AF"/>
    <w:rsid w:val="008A5EC8"/>
    <w:rsid w:val="008A6948"/>
    <w:rsid w:val="008B1FFF"/>
    <w:rsid w:val="008C1A88"/>
    <w:rsid w:val="008C2C98"/>
    <w:rsid w:val="008C3A44"/>
    <w:rsid w:val="008D19B8"/>
    <w:rsid w:val="008D1CE6"/>
    <w:rsid w:val="008D2021"/>
    <w:rsid w:val="008D2E36"/>
    <w:rsid w:val="008D3B1A"/>
    <w:rsid w:val="008D5044"/>
    <w:rsid w:val="008D5533"/>
    <w:rsid w:val="008D703B"/>
    <w:rsid w:val="008E07DD"/>
    <w:rsid w:val="008E081F"/>
    <w:rsid w:val="008E49B5"/>
    <w:rsid w:val="008E4ECB"/>
    <w:rsid w:val="008E6447"/>
    <w:rsid w:val="008E6854"/>
    <w:rsid w:val="008F122E"/>
    <w:rsid w:val="008F307F"/>
    <w:rsid w:val="008F315C"/>
    <w:rsid w:val="008F31D6"/>
    <w:rsid w:val="008F49F0"/>
    <w:rsid w:val="008F4E79"/>
    <w:rsid w:val="00902A43"/>
    <w:rsid w:val="00904564"/>
    <w:rsid w:val="00904DEB"/>
    <w:rsid w:val="00905581"/>
    <w:rsid w:val="00912889"/>
    <w:rsid w:val="009159F6"/>
    <w:rsid w:val="009204A8"/>
    <w:rsid w:val="00921D4A"/>
    <w:rsid w:val="0092236E"/>
    <w:rsid w:val="0092297B"/>
    <w:rsid w:val="00926219"/>
    <w:rsid w:val="0093023F"/>
    <w:rsid w:val="00934FB2"/>
    <w:rsid w:val="0094061B"/>
    <w:rsid w:val="00940D0C"/>
    <w:rsid w:val="0094281D"/>
    <w:rsid w:val="00942D63"/>
    <w:rsid w:val="00943F53"/>
    <w:rsid w:val="00944791"/>
    <w:rsid w:val="00945493"/>
    <w:rsid w:val="009462B9"/>
    <w:rsid w:val="0094681A"/>
    <w:rsid w:val="00952458"/>
    <w:rsid w:val="00952AED"/>
    <w:rsid w:val="00952F7D"/>
    <w:rsid w:val="0095317A"/>
    <w:rsid w:val="00953EBE"/>
    <w:rsid w:val="00957B3C"/>
    <w:rsid w:val="009606A2"/>
    <w:rsid w:val="00960D6F"/>
    <w:rsid w:val="0096630F"/>
    <w:rsid w:val="009722B0"/>
    <w:rsid w:val="00975E68"/>
    <w:rsid w:val="009802E8"/>
    <w:rsid w:val="00982C77"/>
    <w:rsid w:val="00983D71"/>
    <w:rsid w:val="0098498B"/>
    <w:rsid w:val="00987539"/>
    <w:rsid w:val="00990061"/>
    <w:rsid w:val="00990405"/>
    <w:rsid w:val="00990D4C"/>
    <w:rsid w:val="00990F01"/>
    <w:rsid w:val="00992689"/>
    <w:rsid w:val="00993BCC"/>
    <w:rsid w:val="00995D5B"/>
    <w:rsid w:val="00996550"/>
    <w:rsid w:val="00997065"/>
    <w:rsid w:val="00997E71"/>
    <w:rsid w:val="009A0A23"/>
    <w:rsid w:val="009A1D09"/>
    <w:rsid w:val="009A1D21"/>
    <w:rsid w:val="009A2177"/>
    <w:rsid w:val="009A2839"/>
    <w:rsid w:val="009A38BA"/>
    <w:rsid w:val="009A6BB5"/>
    <w:rsid w:val="009B018C"/>
    <w:rsid w:val="009B0874"/>
    <w:rsid w:val="009B0966"/>
    <w:rsid w:val="009B0CA7"/>
    <w:rsid w:val="009B1553"/>
    <w:rsid w:val="009B5BF6"/>
    <w:rsid w:val="009C1362"/>
    <w:rsid w:val="009C2CBC"/>
    <w:rsid w:val="009C308E"/>
    <w:rsid w:val="009C380F"/>
    <w:rsid w:val="009C4530"/>
    <w:rsid w:val="009C4792"/>
    <w:rsid w:val="009C5E0A"/>
    <w:rsid w:val="009C682A"/>
    <w:rsid w:val="009C6DF4"/>
    <w:rsid w:val="009C762A"/>
    <w:rsid w:val="009C7B0C"/>
    <w:rsid w:val="009D237A"/>
    <w:rsid w:val="009D39BF"/>
    <w:rsid w:val="009D4734"/>
    <w:rsid w:val="009D6D58"/>
    <w:rsid w:val="009D7EB8"/>
    <w:rsid w:val="009E04DD"/>
    <w:rsid w:val="009E1A61"/>
    <w:rsid w:val="009E1D1F"/>
    <w:rsid w:val="009E3410"/>
    <w:rsid w:val="009E46C3"/>
    <w:rsid w:val="009E4A5B"/>
    <w:rsid w:val="009E4AF6"/>
    <w:rsid w:val="009E5874"/>
    <w:rsid w:val="009E6980"/>
    <w:rsid w:val="009E6AB3"/>
    <w:rsid w:val="009E7D08"/>
    <w:rsid w:val="009F3E72"/>
    <w:rsid w:val="009F5B34"/>
    <w:rsid w:val="009F6FC0"/>
    <w:rsid w:val="009F78D5"/>
    <w:rsid w:val="009F7BBC"/>
    <w:rsid w:val="00A00872"/>
    <w:rsid w:val="00A00C0B"/>
    <w:rsid w:val="00A00C36"/>
    <w:rsid w:val="00A017C3"/>
    <w:rsid w:val="00A01ECE"/>
    <w:rsid w:val="00A0213F"/>
    <w:rsid w:val="00A06F0A"/>
    <w:rsid w:val="00A10537"/>
    <w:rsid w:val="00A11212"/>
    <w:rsid w:val="00A117F6"/>
    <w:rsid w:val="00A15EFE"/>
    <w:rsid w:val="00A20226"/>
    <w:rsid w:val="00A20514"/>
    <w:rsid w:val="00A20AFB"/>
    <w:rsid w:val="00A2212B"/>
    <w:rsid w:val="00A22276"/>
    <w:rsid w:val="00A24EE8"/>
    <w:rsid w:val="00A25B8B"/>
    <w:rsid w:val="00A25DF0"/>
    <w:rsid w:val="00A31380"/>
    <w:rsid w:val="00A317DC"/>
    <w:rsid w:val="00A32C34"/>
    <w:rsid w:val="00A3362D"/>
    <w:rsid w:val="00A34283"/>
    <w:rsid w:val="00A364E6"/>
    <w:rsid w:val="00A3710B"/>
    <w:rsid w:val="00A40A31"/>
    <w:rsid w:val="00A40E20"/>
    <w:rsid w:val="00A4238B"/>
    <w:rsid w:val="00A429D1"/>
    <w:rsid w:val="00A449D9"/>
    <w:rsid w:val="00A472BA"/>
    <w:rsid w:val="00A524BC"/>
    <w:rsid w:val="00A52FAA"/>
    <w:rsid w:val="00A53BEF"/>
    <w:rsid w:val="00A54011"/>
    <w:rsid w:val="00A542B6"/>
    <w:rsid w:val="00A55D48"/>
    <w:rsid w:val="00A565A9"/>
    <w:rsid w:val="00A61A31"/>
    <w:rsid w:val="00A64DA3"/>
    <w:rsid w:val="00A66C43"/>
    <w:rsid w:val="00A66E76"/>
    <w:rsid w:val="00A72F26"/>
    <w:rsid w:val="00A7364E"/>
    <w:rsid w:val="00A800EC"/>
    <w:rsid w:val="00A81524"/>
    <w:rsid w:val="00A81F69"/>
    <w:rsid w:val="00A82CF6"/>
    <w:rsid w:val="00A834EB"/>
    <w:rsid w:val="00A84C19"/>
    <w:rsid w:val="00A871EC"/>
    <w:rsid w:val="00A904D2"/>
    <w:rsid w:val="00A9084A"/>
    <w:rsid w:val="00A90DE5"/>
    <w:rsid w:val="00A917C8"/>
    <w:rsid w:val="00A945B3"/>
    <w:rsid w:val="00A97636"/>
    <w:rsid w:val="00AA06B6"/>
    <w:rsid w:val="00AA0D0B"/>
    <w:rsid w:val="00AA0E1F"/>
    <w:rsid w:val="00AA11DC"/>
    <w:rsid w:val="00AA1E19"/>
    <w:rsid w:val="00AA3359"/>
    <w:rsid w:val="00AA366F"/>
    <w:rsid w:val="00AA4374"/>
    <w:rsid w:val="00AA58C5"/>
    <w:rsid w:val="00AA6ED9"/>
    <w:rsid w:val="00AB0768"/>
    <w:rsid w:val="00AB11D6"/>
    <w:rsid w:val="00AB44DC"/>
    <w:rsid w:val="00AB593E"/>
    <w:rsid w:val="00AB6915"/>
    <w:rsid w:val="00AB7933"/>
    <w:rsid w:val="00AB7B40"/>
    <w:rsid w:val="00AB7D60"/>
    <w:rsid w:val="00AC1659"/>
    <w:rsid w:val="00AC30FB"/>
    <w:rsid w:val="00AC49F4"/>
    <w:rsid w:val="00AC785C"/>
    <w:rsid w:val="00AD072F"/>
    <w:rsid w:val="00AD2876"/>
    <w:rsid w:val="00AD4855"/>
    <w:rsid w:val="00AD521C"/>
    <w:rsid w:val="00AD67DD"/>
    <w:rsid w:val="00AE0060"/>
    <w:rsid w:val="00AE06CD"/>
    <w:rsid w:val="00AE1074"/>
    <w:rsid w:val="00AE17BD"/>
    <w:rsid w:val="00AE2459"/>
    <w:rsid w:val="00AE3428"/>
    <w:rsid w:val="00AE483F"/>
    <w:rsid w:val="00AE6348"/>
    <w:rsid w:val="00AF1D2B"/>
    <w:rsid w:val="00AF22D3"/>
    <w:rsid w:val="00AF44E8"/>
    <w:rsid w:val="00AF59AA"/>
    <w:rsid w:val="00AF5B8E"/>
    <w:rsid w:val="00AF680E"/>
    <w:rsid w:val="00AF6EDA"/>
    <w:rsid w:val="00B01B2B"/>
    <w:rsid w:val="00B02F43"/>
    <w:rsid w:val="00B039A1"/>
    <w:rsid w:val="00B0496F"/>
    <w:rsid w:val="00B06324"/>
    <w:rsid w:val="00B12CEB"/>
    <w:rsid w:val="00B133D8"/>
    <w:rsid w:val="00B13B7F"/>
    <w:rsid w:val="00B141C1"/>
    <w:rsid w:val="00B14EAA"/>
    <w:rsid w:val="00B1595D"/>
    <w:rsid w:val="00B21F86"/>
    <w:rsid w:val="00B22456"/>
    <w:rsid w:val="00B22A33"/>
    <w:rsid w:val="00B25BF3"/>
    <w:rsid w:val="00B2696D"/>
    <w:rsid w:val="00B30A1F"/>
    <w:rsid w:val="00B326D9"/>
    <w:rsid w:val="00B32AFE"/>
    <w:rsid w:val="00B32F87"/>
    <w:rsid w:val="00B4012B"/>
    <w:rsid w:val="00B42363"/>
    <w:rsid w:val="00B4251B"/>
    <w:rsid w:val="00B43E11"/>
    <w:rsid w:val="00B478B8"/>
    <w:rsid w:val="00B507D2"/>
    <w:rsid w:val="00B52554"/>
    <w:rsid w:val="00B53481"/>
    <w:rsid w:val="00B540A3"/>
    <w:rsid w:val="00B563CB"/>
    <w:rsid w:val="00B57302"/>
    <w:rsid w:val="00B5782D"/>
    <w:rsid w:val="00B57E0F"/>
    <w:rsid w:val="00B61951"/>
    <w:rsid w:val="00B656A1"/>
    <w:rsid w:val="00B7132A"/>
    <w:rsid w:val="00B739B0"/>
    <w:rsid w:val="00B74024"/>
    <w:rsid w:val="00B74380"/>
    <w:rsid w:val="00B74CE5"/>
    <w:rsid w:val="00B75382"/>
    <w:rsid w:val="00B75E8B"/>
    <w:rsid w:val="00B7687A"/>
    <w:rsid w:val="00B772B4"/>
    <w:rsid w:val="00B81E91"/>
    <w:rsid w:val="00B83FA5"/>
    <w:rsid w:val="00B8454E"/>
    <w:rsid w:val="00B855F4"/>
    <w:rsid w:val="00B8571A"/>
    <w:rsid w:val="00B90B49"/>
    <w:rsid w:val="00B92A41"/>
    <w:rsid w:val="00B946F6"/>
    <w:rsid w:val="00B94757"/>
    <w:rsid w:val="00B95B6F"/>
    <w:rsid w:val="00B96128"/>
    <w:rsid w:val="00B97A1A"/>
    <w:rsid w:val="00B97F57"/>
    <w:rsid w:val="00BA076A"/>
    <w:rsid w:val="00BA2779"/>
    <w:rsid w:val="00BA3257"/>
    <w:rsid w:val="00BA5EAF"/>
    <w:rsid w:val="00BA6C41"/>
    <w:rsid w:val="00BA716B"/>
    <w:rsid w:val="00BA75A5"/>
    <w:rsid w:val="00BA75FE"/>
    <w:rsid w:val="00BA7AD1"/>
    <w:rsid w:val="00BA7E3C"/>
    <w:rsid w:val="00BB027F"/>
    <w:rsid w:val="00BB410F"/>
    <w:rsid w:val="00BB50DC"/>
    <w:rsid w:val="00BB5575"/>
    <w:rsid w:val="00BC0173"/>
    <w:rsid w:val="00BC0237"/>
    <w:rsid w:val="00BC1E80"/>
    <w:rsid w:val="00BC3311"/>
    <w:rsid w:val="00BC3BBD"/>
    <w:rsid w:val="00BC4A8A"/>
    <w:rsid w:val="00BC4B98"/>
    <w:rsid w:val="00BC60CC"/>
    <w:rsid w:val="00BC7D96"/>
    <w:rsid w:val="00BD1050"/>
    <w:rsid w:val="00BD1956"/>
    <w:rsid w:val="00BD1D8B"/>
    <w:rsid w:val="00BD1EE8"/>
    <w:rsid w:val="00BD2B0F"/>
    <w:rsid w:val="00BD37A3"/>
    <w:rsid w:val="00BD4718"/>
    <w:rsid w:val="00BD5D2B"/>
    <w:rsid w:val="00BD670A"/>
    <w:rsid w:val="00BE04C1"/>
    <w:rsid w:val="00BE0551"/>
    <w:rsid w:val="00BE4A61"/>
    <w:rsid w:val="00BE53A3"/>
    <w:rsid w:val="00BE576D"/>
    <w:rsid w:val="00BE7AAE"/>
    <w:rsid w:val="00BE7FD7"/>
    <w:rsid w:val="00BF2E24"/>
    <w:rsid w:val="00BF3941"/>
    <w:rsid w:val="00BF3EA9"/>
    <w:rsid w:val="00BF4A84"/>
    <w:rsid w:val="00BF575C"/>
    <w:rsid w:val="00C00F56"/>
    <w:rsid w:val="00C0230A"/>
    <w:rsid w:val="00C026CD"/>
    <w:rsid w:val="00C05206"/>
    <w:rsid w:val="00C07082"/>
    <w:rsid w:val="00C102AB"/>
    <w:rsid w:val="00C14F0D"/>
    <w:rsid w:val="00C15DB6"/>
    <w:rsid w:val="00C163AE"/>
    <w:rsid w:val="00C1729B"/>
    <w:rsid w:val="00C24950"/>
    <w:rsid w:val="00C252C1"/>
    <w:rsid w:val="00C26E2F"/>
    <w:rsid w:val="00C27CFD"/>
    <w:rsid w:val="00C31413"/>
    <w:rsid w:val="00C3249D"/>
    <w:rsid w:val="00C3251B"/>
    <w:rsid w:val="00C32689"/>
    <w:rsid w:val="00C32FBF"/>
    <w:rsid w:val="00C33117"/>
    <w:rsid w:val="00C33BE2"/>
    <w:rsid w:val="00C344FD"/>
    <w:rsid w:val="00C34EA0"/>
    <w:rsid w:val="00C4028B"/>
    <w:rsid w:val="00C4089D"/>
    <w:rsid w:val="00C430CB"/>
    <w:rsid w:val="00C43B8E"/>
    <w:rsid w:val="00C460B7"/>
    <w:rsid w:val="00C5266E"/>
    <w:rsid w:val="00C542EA"/>
    <w:rsid w:val="00C557E7"/>
    <w:rsid w:val="00C56C89"/>
    <w:rsid w:val="00C614FB"/>
    <w:rsid w:val="00C61899"/>
    <w:rsid w:val="00C623E7"/>
    <w:rsid w:val="00C6255C"/>
    <w:rsid w:val="00C641E4"/>
    <w:rsid w:val="00C7239D"/>
    <w:rsid w:val="00C7333B"/>
    <w:rsid w:val="00C7389A"/>
    <w:rsid w:val="00C7503E"/>
    <w:rsid w:val="00C7604F"/>
    <w:rsid w:val="00C76CC1"/>
    <w:rsid w:val="00C80641"/>
    <w:rsid w:val="00C80761"/>
    <w:rsid w:val="00C846E2"/>
    <w:rsid w:val="00C876E1"/>
    <w:rsid w:val="00C90079"/>
    <w:rsid w:val="00C911E3"/>
    <w:rsid w:val="00C91AFA"/>
    <w:rsid w:val="00C92E19"/>
    <w:rsid w:val="00C93B9A"/>
    <w:rsid w:val="00C9434E"/>
    <w:rsid w:val="00C97EF7"/>
    <w:rsid w:val="00CA0C50"/>
    <w:rsid w:val="00CA1656"/>
    <w:rsid w:val="00CA18D9"/>
    <w:rsid w:val="00CA33A6"/>
    <w:rsid w:val="00CA5871"/>
    <w:rsid w:val="00CA6589"/>
    <w:rsid w:val="00CB01C6"/>
    <w:rsid w:val="00CB02B1"/>
    <w:rsid w:val="00CB0CEA"/>
    <w:rsid w:val="00CB24E4"/>
    <w:rsid w:val="00CB2957"/>
    <w:rsid w:val="00CB2E48"/>
    <w:rsid w:val="00CB569A"/>
    <w:rsid w:val="00CB7547"/>
    <w:rsid w:val="00CC14D2"/>
    <w:rsid w:val="00CC3298"/>
    <w:rsid w:val="00CC4352"/>
    <w:rsid w:val="00CC5377"/>
    <w:rsid w:val="00CD2780"/>
    <w:rsid w:val="00CD2B8B"/>
    <w:rsid w:val="00CD5FCB"/>
    <w:rsid w:val="00CD780C"/>
    <w:rsid w:val="00CE077B"/>
    <w:rsid w:val="00CE3EDA"/>
    <w:rsid w:val="00CE404B"/>
    <w:rsid w:val="00CE41F1"/>
    <w:rsid w:val="00CE71D0"/>
    <w:rsid w:val="00CE7BB0"/>
    <w:rsid w:val="00CF1654"/>
    <w:rsid w:val="00CF4FD5"/>
    <w:rsid w:val="00CF5470"/>
    <w:rsid w:val="00CF55C3"/>
    <w:rsid w:val="00CF6919"/>
    <w:rsid w:val="00D018B7"/>
    <w:rsid w:val="00D03F84"/>
    <w:rsid w:val="00D04678"/>
    <w:rsid w:val="00D12969"/>
    <w:rsid w:val="00D1550F"/>
    <w:rsid w:val="00D15690"/>
    <w:rsid w:val="00D1609E"/>
    <w:rsid w:val="00D177F4"/>
    <w:rsid w:val="00D20367"/>
    <w:rsid w:val="00D20CF3"/>
    <w:rsid w:val="00D2104F"/>
    <w:rsid w:val="00D260A9"/>
    <w:rsid w:val="00D260D2"/>
    <w:rsid w:val="00D31809"/>
    <w:rsid w:val="00D32144"/>
    <w:rsid w:val="00D325F5"/>
    <w:rsid w:val="00D32F7E"/>
    <w:rsid w:val="00D32FB4"/>
    <w:rsid w:val="00D33953"/>
    <w:rsid w:val="00D365CC"/>
    <w:rsid w:val="00D40F32"/>
    <w:rsid w:val="00D43125"/>
    <w:rsid w:val="00D443AC"/>
    <w:rsid w:val="00D46337"/>
    <w:rsid w:val="00D46CF0"/>
    <w:rsid w:val="00D51DFF"/>
    <w:rsid w:val="00D52FAC"/>
    <w:rsid w:val="00D56871"/>
    <w:rsid w:val="00D570E9"/>
    <w:rsid w:val="00D571D6"/>
    <w:rsid w:val="00D579B9"/>
    <w:rsid w:val="00D642B3"/>
    <w:rsid w:val="00D647F5"/>
    <w:rsid w:val="00D66342"/>
    <w:rsid w:val="00D66A3A"/>
    <w:rsid w:val="00D673DC"/>
    <w:rsid w:val="00D708AA"/>
    <w:rsid w:val="00D7227B"/>
    <w:rsid w:val="00D73FD8"/>
    <w:rsid w:val="00D76519"/>
    <w:rsid w:val="00D778B4"/>
    <w:rsid w:val="00D820D6"/>
    <w:rsid w:val="00D82560"/>
    <w:rsid w:val="00D853C8"/>
    <w:rsid w:val="00D87593"/>
    <w:rsid w:val="00D8760A"/>
    <w:rsid w:val="00D912D6"/>
    <w:rsid w:val="00D92A23"/>
    <w:rsid w:val="00D93862"/>
    <w:rsid w:val="00D95E69"/>
    <w:rsid w:val="00DA195A"/>
    <w:rsid w:val="00DA1E3A"/>
    <w:rsid w:val="00DA534C"/>
    <w:rsid w:val="00DB7951"/>
    <w:rsid w:val="00DB7B7C"/>
    <w:rsid w:val="00DB7C03"/>
    <w:rsid w:val="00DC0FE8"/>
    <w:rsid w:val="00DC3038"/>
    <w:rsid w:val="00DC4FFE"/>
    <w:rsid w:val="00DC63B5"/>
    <w:rsid w:val="00DD3967"/>
    <w:rsid w:val="00DD3D55"/>
    <w:rsid w:val="00DD6BD3"/>
    <w:rsid w:val="00DE37FA"/>
    <w:rsid w:val="00DE6546"/>
    <w:rsid w:val="00DF166B"/>
    <w:rsid w:val="00DF198B"/>
    <w:rsid w:val="00DF30F0"/>
    <w:rsid w:val="00DF576E"/>
    <w:rsid w:val="00DF7F1F"/>
    <w:rsid w:val="00E04CC8"/>
    <w:rsid w:val="00E10C0D"/>
    <w:rsid w:val="00E13605"/>
    <w:rsid w:val="00E13D5C"/>
    <w:rsid w:val="00E156D5"/>
    <w:rsid w:val="00E15FC5"/>
    <w:rsid w:val="00E16318"/>
    <w:rsid w:val="00E168F5"/>
    <w:rsid w:val="00E23353"/>
    <w:rsid w:val="00E24A73"/>
    <w:rsid w:val="00E25C1E"/>
    <w:rsid w:val="00E25F86"/>
    <w:rsid w:val="00E26659"/>
    <w:rsid w:val="00E31CA1"/>
    <w:rsid w:val="00E31F88"/>
    <w:rsid w:val="00E326A6"/>
    <w:rsid w:val="00E336DA"/>
    <w:rsid w:val="00E33F31"/>
    <w:rsid w:val="00E34ECC"/>
    <w:rsid w:val="00E3535C"/>
    <w:rsid w:val="00E37A17"/>
    <w:rsid w:val="00E414AE"/>
    <w:rsid w:val="00E42A1D"/>
    <w:rsid w:val="00E45055"/>
    <w:rsid w:val="00E47A25"/>
    <w:rsid w:val="00E51619"/>
    <w:rsid w:val="00E52497"/>
    <w:rsid w:val="00E56D19"/>
    <w:rsid w:val="00E574D8"/>
    <w:rsid w:val="00E57565"/>
    <w:rsid w:val="00E60213"/>
    <w:rsid w:val="00E60DC3"/>
    <w:rsid w:val="00E61209"/>
    <w:rsid w:val="00E6172D"/>
    <w:rsid w:val="00E61E32"/>
    <w:rsid w:val="00E622C6"/>
    <w:rsid w:val="00E62EF9"/>
    <w:rsid w:val="00E63A2E"/>
    <w:rsid w:val="00E64EF9"/>
    <w:rsid w:val="00E6508C"/>
    <w:rsid w:val="00E652B4"/>
    <w:rsid w:val="00E65634"/>
    <w:rsid w:val="00E67D7B"/>
    <w:rsid w:val="00E720A2"/>
    <w:rsid w:val="00E73734"/>
    <w:rsid w:val="00E74B29"/>
    <w:rsid w:val="00E76384"/>
    <w:rsid w:val="00E81890"/>
    <w:rsid w:val="00E81F79"/>
    <w:rsid w:val="00E83FC3"/>
    <w:rsid w:val="00E84063"/>
    <w:rsid w:val="00E84A18"/>
    <w:rsid w:val="00E8546A"/>
    <w:rsid w:val="00E85592"/>
    <w:rsid w:val="00E8717B"/>
    <w:rsid w:val="00E90D15"/>
    <w:rsid w:val="00E90E8F"/>
    <w:rsid w:val="00E935F6"/>
    <w:rsid w:val="00E96039"/>
    <w:rsid w:val="00E968A9"/>
    <w:rsid w:val="00EA2C30"/>
    <w:rsid w:val="00EB0F45"/>
    <w:rsid w:val="00EB62C9"/>
    <w:rsid w:val="00EB7C2B"/>
    <w:rsid w:val="00EB7EF6"/>
    <w:rsid w:val="00EC09E7"/>
    <w:rsid w:val="00EC0A03"/>
    <w:rsid w:val="00EC3345"/>
    <w:rsid w:val="00EC6612"/>
    <w:rsid w:val="00EC68EB"/>
    <w:rsid w:val="00ED1883"/>
    <w:rsid w:val="00ED1C46"/>
    <w:rsid w:val="00ED1EDA"/>
    <w:rsid w:val="00ED3A94"/>
    <w:rsid w:val="00ED425A"/>
    <w:rsid w:val="00ED4EF5"/>
    <w:rsid w:val="00EE10A7"/>
    <w:rsid w:val="00EE260F"/>
    <w:rsid w:val="00EE46F4"/>
    <w:rsid w:val="00EE4BBC"/>
    <w:rsid w:val="00EE6187"/>
    <w:rsid w:val="00EE6867"/>
    <w:rsid w:val="00EE728D"/>
    <w:rsid w:val="00EE7E1B"/>
    <w:rsid w:val="00EF1667"/>
    <w:rsid w:val="00EF291B"/>
    <w:rsid w:val="00EF6036"/>
    <w:rsid w:val="00EF7467"/>
    <w:rsid w:val="00EF7DD6"/>
    <w:rsid w:val="00F0052E"/>
    <w:rsid w:val="00F01B99"/>
    <w:rsid w:val="00F02186"/>
    <w:rsid w:val="00F055E5"/>
    <w:rsid w:val="00F05CFD"/>
    <w:rsid w:val="00F10C00"/>
    <w:rsid w:val="00F135D5"/>
    <w:rsid w:val="00F15127"/>
    <w:rsid w:val="00F159B4"/>
    <w:rsid w:val="00F1697F"/>
    <w:rsid w:val="00F169B7"/>
    <w:rsid w:val="00F21BFB"/>
    <w:rsid w:val="00F23898"/>
    <w:rsid w:val="00F245BB"/>
    <w:rsid w:val="00F26729"/>
    <w:rsid w:val="00F2778E"/>
    <w:rsid w:val="00F31855"/>
    <w:rsid w:val="00F31FA6"/>
    <w:rsid w:val="00F3540B"/>
    <w:rsid w:val="00F43D9E"/>
    <w:rsid w:val="00F44089"/>
    <w:rsid w:val="00F4437D"/>
    <w:rsid w:val="00F44EEB"/>
    <w:rsid w:val="00F4502F"/>
    <w:rsid w:val="00F4693B"/>
    <w:rsid w:val="00F51A7A"/>
    <w:rsid w:val="00F53180"/>
    <w:rsid w:val="00F546EE"/>
    <w:rsid w:val="00F56EC3"/>
    <w:rsid w:val="00F6066E"/>
    <w:rsid w:val="00F61F9E"/>
    <w:rsid w:val="00F62BCE"/>
    <w:rsid w:val="00F64627"/>
    <w:rsid w:val="00F65434"/>
    <w:rsid w:val="00F654AD"/>
    <w:rsid w:val="00F7169A"/>
    <w:rsid w:val="00F71A17"/>
    <w:rsid w:val="00F734A9"/>
    <w:rsid w:val="00F739FB"/>
    <w:rsid w:val="00F8245E"/>
    <w:rsid w:val="00F82E6B"/>
    <w:rsid w:val="00F840D4"/>
    <w:rsid w:val="00F84F79"/>
    <w:rsid w:val="00F856D2"/>
    <w:rsid w:val="00F90461"/>
    <w:rsid w:val="00F93BEF"/>
    <w:rsid w:val="00F944CB"/>
    <w:rsid w:val="00F94B80"/>
    <w:rsid w:val="00F95992"/>
    <w:rsid w:val="00F9621E"/>
    <w:rsid w:val="00F9664B"/>
    <w:rsid w:val="00FA20C8"/>
    <w:rsid w:val="00FA2614"/>
    <w:rsid w:val="00FA43DE"/>
    <w:rsid w:val="00FA6C5C"/>
    <w:rsid w:val="00FA7E59"/>
    <w:rsid w:val="00FB1F98"/>
    <w:rsid w:val="00FB2F1A"/>
    <w:rsid w:val="00FB639C"/>
    <w:rsid w:val="00FB70DD"/>
    <w:rsid w:val="00FC07C5"/>
    <w:rsid w:val="00FC1100"/>
    <w:rsid w:val="00FC1EEC"/>
    <w:rsid w:val="00FC4A0F"/>
    <w:rsid w:val="00FC69A1"/>
    <w:rsid w:val="00FC7BF6"/>
    <w:rsid w:val="00FC7FDF"/>
    <w:rsid w:val="00FD2EB2"/>
    <w:rsid w:val="00FD521B"/>
    <w:rsid w:val="00FE0D73"/>
    <w:rsid w:val="00FE2EC2"/>
    <w:rsid w:val="00FE4409"/>
    <w:rsid w:val="00FE4716"/>
    <w:rsid w:val="00FE56D0"/>
    <w:rsid w:val="00FE76C0"/>
    <w:rsid w:val="00FE7976"/>
    <w:rsid w:val="00FF137E"/>
    <w:rsid w:val="00FF1B50"/>
    <w:rsid w:val="00FF2F4A"/>
    <w:rsid w:val="1AA6BC83"/>
    <w:rsid w:val="1C272044"/>
    <w:rsid w:val="322767D6"/>
    <w:rsid w:val="35813D6C"/>
    <w:rsid w:val="39A4FAA8"/>
    <w:rsid w:val="3B9EB734"/>
    <w:rsid w:val="57D8812F"/>
    <w:rsid w:val="7553B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B9B0F"/>
  <w15:chartTrackingRefBased/>
  <w15:docId w15:val="{26CDB588-9973-4B6D-8B2C-9885B4FC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66478E"/>
  </w:style>
  <w:style w:type="paragraph" w:styleId="Heading1">
    <w:name w:val="heading 1"/>
    <w:basedOn w:val="Normal"/>
    <w:next w:val="Normal"/>
    <w:link w:val="Heading1Char"/>
    <w:qFormat/>
    <w:rsid w:val="00874FE7"/>
    <w:pPr>
      <w:jc w:val="center"/>
      <w:outlineLvl w:val="0"/>
    </w:pPr>
    <w:rPr>
      <w:rFonts w:asciiTheme="majorHAnsi" w:hAnsiTheme="majorHAnsi"/>
      <w:b/>
      <w:color w:val="476166" w:themeColor="accent1"/>
      <w:sz w:val="52"/>
      <w:szCs w:val="52"/>
    </w:rPr>
  </w:style>
  <w:style w:type="paragraph" w:styleId="Heading2">
    <w:name w:val="heading 2"/>
    <w:basedOn w:val="Normal"/>
    <w:next w:val="Normal"/>
    <w:link w:val="Heading2Char"/>
    <w:uiPriority w:val="1"/>
    <w:qFormat/>
    <w:rsid w:val="00874FE7"/>
    <w:pPr>
      <w:jc w:val="center"/>
      <w:outlineLvl w:val="1"/>
    </w:pPr>
    <w:rPr>
      <w:b/>
      <w:sz w:val="48"/>
      <w:szCs w:val="48"/>
    </w:rPr>
  </w:style>
  <w:style w:type="paragraph" w:styleId="Heading3">
    <w:name w:val="heading 3"/>
    <w:basedOn w:val="Heading2"/>
    <w:next w:val="Normal"/>
    <w:link w:val="Heading3Char"/>
    <w:uiPriority w:val="2"/>
    <w:qFormat/>
    <w:rsid w:val="00874FE7"/>
    <w:pPr>
      <w:spacing w:after="240"/>
      <w:outlineLvl w:val="2"/>
    </w:pPr>
    <w:rPr>
      <w:b w:val="0"/>
      <w:sz w:val="36"/>
      <w:szCs w:val="36"/>
    </w:rPr>
  </w:style>
  <w:style w:type="paragraph" w:styleId="Heading4">
    <w:name w:val="heading 4"/>
    <w:basedOn w:val="Normal"/>
    <w:next w:val="Normal"/>
    <w:link w:val="Heading4Char"/>
    <w:uiPriority w:val="3"/>
    <w:qFormat/>
    <w:rsid w:val="00874FE7"/>
    <w:pPr>
      <w:jc w:val="center"/>
      <w:outlineLvl w:val="3"/>
    </w:pPr>
    <w:rPr>
      <w:rFonts w:asciiTheme="majorHAnsi" w:hAnsiTheme="majorHAnsi"/>
      <w:b/>
      <w:color w:val="476166" w:themeColor="accent1"/>
      <w:sz w:val="28"/>
      <w:szCs w:val="28"/>
    </w:rPr>
  </w:style>
  <w:style w:type="paragraph" w:styleId="Heading5">
    <w:name w:val="heading 5"/>
    <w:basedOn w:val="Normal"/>
    <w:next w:val="Normal"/>
    <w:link w:val="Heading5Char"/>
    <w:uiPriority w:val="4"/>
    <w:qFormat/>
    <w:rsid w:val="00874FE7"/>
    <w:pPr>
      <w:spacing w:before="240"/>
      <w:outlineLvl w:val="4"/>
    </w:pPr>
    <w:rPr>
      <w:rFonts w:asciiTheme="majorHAnsi" w:hAnsiTheme="majorHAnsi"/>
      <w:b/>
      <w:color w:val="476166" w:themeColor="accent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DF198B"/>
    <w:rPr>
      <w:sz w:val="10"/>
    </w:rPr>
  </w:style>
  <w:style w:type="paragraph" w:styleId="BalloonText">
    <w:name w:val="Balloon Text"/>
    <w:basedOn w:val="Normal"/>
    <w:link w:val="BalloonTextChar"/>
    <w:uiPriority w:val="99"/>
    <w:semiHidden/>
    <w:rsid w:val="00DF19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FE7"/>
    <w:rPr>
      <w:rFonts w:ascii="Times New Roman" w:hAnsi="Times New Roman" w:cs="Times New Roman"/>
      <w:sz w:val="18"/>
      <w:szCs w:val="18"/>
    </w:rPr>
  </w:style>
  <w:style w:type="table" w:styleId="TableGrid">
    <w:name w:val="Table Grid"/>
    <w:basedOn w:val="TableNormal"/>
    <w:uiPriority w:val="39"/>
    <w:rsid w:val="00DF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74FE7"/>
    <w:rPr>
      <w:rFonts w:asciiTheme="majorHAnsi" w:hAnsiTheme="majorHAnsi"/>
      <w:b/>
      <w:color w:val="476166" w:themeColor="accent1"/>
      <w:sz w:val="52"/>
      <w:szCs w:val="52"/>
    </w:rPr>
  </w:style>
  <w:style w:type="character" w:customStyle="1" w:styleId="Heading2Char">
    <w:name w:val="Heading 2 Char"/>
    <w:basedOn w:val="DefaultParagraphFont"/>
    <w:link w:val="Heading2"/>
    <w:uiPriority w:val="1"/>
    <w:rsid w:val="00874FE7"/>
    <w:rPr>
      <w:b/>
      <w:sz w:val="48"/>
      <w:szCs w:val="48"/>
    </w:rPr>
  </w:style>
  <w:style w:type="character" w:customStyle="1" w:styleId="Heading3Char">
    <w:name w:val="Heading 3 Char"/>
    <w:basedOn w:val="DefaultParagraphFont"/>
    <w:link w:val="Heading3"/>
    <w:uiPriority w:val="2"/>
    <w:rsid w:val="00874FE7"/>
    <w:rPr>
      <w:sz w:val="36"/>
      <w:szCs w:val="36"/>
    </w:rPr>
  </w:style>
  <w:style w:type="character" w:customStyle="1" w:styleId="Heading4Char">
    <w:name w:val="Heading 4 Char"/>
    <w:basedOn w:val="DefaultParagraphFont"/>
    <w:link w:val="Heading4"/>
    <w:uiPriority w:val="3"/>
    <w:rsid w:val="00874FE7"/>
    <w:rPr>
      <w:rFonts w:asciiTheme="majorHAnsi" w:hAnsiTheme="majorHAnsi"/>
      <w:b/>
      <w:color w:val="476166" w:themeColor="accent1"/>
      <w:sz w:val="28"/>
      <w:szCs w:val="28"/>
    </w:rPr>
  </w:style>
  <w:style w:type="paragraph" w:customStyle="1" w:styleId="Text">
    <w:name w:val="Text"/>
    <w:basedOn w:val="Normal"/>
    <w:uiPriority w:val="5"/>
    <w:qFormat/>
    <w:rsid w:val="00874FE7"/>
    <w:rPr>
      <w:sz w:val="28"/>
      <w:szCs w:val="28"/>
    </w:rPr>
  </w:style>
  <w:style w:type="paragraph" w:styleId="Header">
    <w:name w:val="header"/>
    <w:basedOn w:val="Footer"/>
    <w:link w:val="HeaderChar"/>
    <w:uiPriority w:val="99"/>
    <w:semiHidden/>
    <w:rsid w:val="00E74B29"/>
    <w:rPr>
      <w:rFonts w:ascii="Georgia" w:hAnsi="Georgia"/>
    </w:rPr>
  </w:style>
  <w:style w:type="character" w:customStyle="1" w:styleId="HeaderChar">
    <w:name w:val="Header Char"/>
    <w:basedOn w:val="DefaultParagraphFont"/>
    <w:link w:val="Header"/>
    <w:uiPriority w:val="99"/>
    <w:semiHidden/>
    <w:rsid w:val="00874FE7"/>
    <w:rPr>
      <w:rFonts w:ascii="Georgia" w:hAnsi="Georgia"/>
    </w:rPr>
  </w:style>
  <w:style w:type="paragraph" w:styleId="Footer">
    <w:name w:val="footer"/>
    <w:basedOn w:val="Normal"/>
    <w:link w:val="FooterChar"/>
    <w:uiPriority w:val="99"/>
    <w:rsid w:val="006709F1"/>
    <w:pPr>
      <w:tabs>
        <w:tab w:val="center" w:pos="4680"/>
        <w:tab w:val="right" w:pos="9360"/>
      </w:tabs>
    </w:pPr>
    <w:rPr>
      <w:rFonts w:asciiTheme="majorHAnsi" w:hAnsiTheme="majorHAnsi"/>
      <w:b/>
      <w:color w:val="476166" w:themeColor="accent1"/>
    </w:rPr>
  </w:style>
  <w:style w:type="character" w:customStyle="1" w:styleId="FooterChar">
    <w:name w:val="Footer Char"/>
    <w:basedOn w:val="DefaultParagraphFont"/>
    <w:link w:val="Footer"/>
    <w:uiPriority w:val="99"/>
    <w:rsid w:val="006709F1"/>
    <w:rPr>
      <w:rFonts w:asciiTheme="majorHAnsi" w:hAnsiTheme="majorHAnsi"/>
      <w:b/>
      <w:color w:val="476166" w:themeColor="accent1"/>
    </w:rPr>
  </w:style>
  <w:style w:type="character" w:styleId="PageNumber">
    <w:name w:val="page number"/>
    <w:basedOn w:val="DefaultParagraphFont"/>
    <w:uiPriority w:val="99"/>
    <w:semiHidden/>
    <w:rsid w:val="00E74B29"/>
  </w:style>
  <w:style w:type="character" w:customStyle="1" w:styleId="Heading5Char">
    <w:name w:val="Heading 5 Char"/>
    <w:basedOn w:val="DefaultParagraphFont"/>
    <w:link w:val="Heading5"/>
    <w:uiPriority w:val="4"/>
    <w:rsid w:val="00874FE7"/>
    <w:rPr>
      <w:rFonts w:asciiTheme="majorHAnsi" w:hAnsiTheme="majorHAnsi"/>
      <w:b/>
      <w:color w:val="476166" w:themeColor="accent1"/>
      <w:sz w:val="28"/>
      <w:szCs w:val="28"/>
    </w:rPr>
  </w:style>
  <w:style w:type="paragraph" w:styleId="Quote">
    <w:name w:val="Quote"/>
    <w:basedOn w:val="Normal"/>
    <w:next w:val="Normal"/>
    <w:link w:val="QuoteChar"/>
    <w:uiPriority w:val="6"/>
    <w:qFormat/>
    <w:rsid w:val="00874FE7"/>
    <w:rPr>
      <w:color w:val="476166" w:themeColor="accent1"/>
      <w:sz w:val="96"/>
      <w:szCs w:val="96"/>
    </w:rPr>
  </w:style>
  <w:style w:type="character" w:customStyle="1" w:styleId="QuoteChar">
    <w:name w:val="Quote Char"/>
    <w:basedOn w:val="DefaultParagraphFont"/>
    <w:link w:val="Quote"/>
    <w:uiPriority w:val="6"/>
    <w:rsid w:val="00874FE7"/>
    <w:rPr>
      <w:color w:val="476166" w:themeColor="accent1"/>
      <w:sz w:val="96"/>
      <w:szCs w:val="96"/>
    </w:rPr>
  </w:style>
  <w:style w:type="character" w:styleId="PlaceholderText">
    <w:name w:val="Placeholder Text"/>
    <w:basedOn w:val="DefaultParagraphFont"/>
    <w:uiPriority w:val="99"/>
    <w:semiHidden/>
    <w:rsid w:val="00874FE7"/>
    <w:rPr>
      <w:color w:val="808080"/>
    </w:rPr>
  </w:style>
  <w:style w:type="paragraph" w:styleId="ListParagraph">
    <w:name w:val="List Paragraph"/>
    <w:basedOn w:val="Normal"/>
    <w:uiPriority w:val="34"/>
    <w:semiHidden/>
    <w:qFormat/>
    <w:rsid w:val="006B3080"/>
    <w:pPr>
      <w:ind w:left="720"/>
      <w:contextualSpacing/>
    </w:pPr>
  </w:style>
  <w:style w:type="character" w:styleId="Hyperlink">
    <w:name w:val="Hyperlink"/>
    <w:basedOn w:val="DefaultParagraphFont"/>
    <w:uiPriority w:val="99"/>
    <w:semiHidden/>
    <w:rsid w:val="00A64DA3"/>
    <w:rPr>
      <w:color w:val="0000FF" w:themeColor="hyperlink"/>
      <w:u w:val="single"/>
    </w:rPr>
  </w:style>
  <w:style w:type="character" w:styleId="UnresolvedMention">
    <w:name w:val="Unresolved Mention"/>
    <w:basedOn w:val="DefaultParagraphFont"/>
    <w:uiPriority w:val="99"/>
    <w:semiHidden/>
    <w:unhideWhenUsed/>
    <w:rsid w:val="00A64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325161">
      <w:bodyDiv w:val="1"/>
      <w:marLeft w:val="0"/>
      <w:marRight w:val="0"/>
      <w:marTop w:val="0"/>
      <w:marBottom w:val="0"/>
      <w:divBdr>
        <w:top w:val="none" w:sz="0" w:space="0" w:color="auto"/>
        <w:left w:val="none" w:sz="0" w:space="0" w:color="auto"/>
        <w:bottom w:val="none" w:sz="0" w:space="0" w:color="auto"/>
        <w:right w:val="none" w:sz="0" w:space="0" w:color="auto"/>
      </w:divBdr>
      <w:divsChild>
        <w:div w:id="885874355">
          <w:marLeft w:val="0"/>
          <w:marRight w:val="0"/>
          <w:marTop w:val="0"/>
          <w:marBottom w:val="0"/>
          <w:divBdr>
            <w:top w:val="none" w:sz="0" w:space="0" w:color="auto"/>
            <w:left w:val="none" w:sz="0" w:space="0" w:color="auto"/>
            <w:bottom w:val="none" w:sz="0" w:space="0" w:color="auto"/>
            <w:right w:val="none" w:sz="0" w:space="0" w:color="auto"/>
          </w:divBdr>
        </w:div>
        <w:div w:id="398401934">
          <w:marLeft w:val="0"/>
          <w:marRight w:val="0"/>
          <w:marTop w:val="0"/>
          <w:marBottom w:val="0"/>
          <w:divBdr>
            <w:top w:val="none" w:sz="0" w:space="0" w:color="auto"/>
            <w:left w:val="none" w:sz="0" w:space="0" w:color="auto"/>
            <w:bottom w:val="none" w:sz="0" w:space="0" w:color="auto"/>
            <w:right w:val="none" w:sz="0" w:space="0" w:color="auto"/>
          </w:divBdr>
        </w:div>
        <w:div w:id="1191381843">
          <w:marLeft w:val="0"/>
          <w:marRight w:val="0"/>
          <w:marTop w:val="0"/>
          <w:marBottom w:val="0"/>
          <w:divBdr>
            <w:top w:val="none" w:sz="0" w:space="0" w:color="auto"/>
            <w:left w:val="none" w:sz="0" w:space="0" w:color="auto"/>
            <w:bottom w:val="none" w:sz="0" w:space="0" w:color="auto"/>
            <w:right w:val="none" w:sz="0" w:space="0" w:color="auto"/>
          </w:divBdr>
        </w:div>
        <w:div w:id="29305566">
          <w:marLeft w:val="0"/>
          <w:marRight w:val="0"/>
          <w:marTop w:val="0"/>
          <w:marBottom w:val="0"/>
          <w:divBdr>
            <w:top w:val="none" w:sz="0" w:space="0" w:color="auto"/>
            <w:left w:val="none" w:sz="0" w:space="0" w:color="auto"/>
            <w:bottom w:val="none" w:sz="0" w:space="0" w:color="auto"/>
            <w:right w:val="none" w:sz="0" w:space="0" w:color="auto"/>
          </w:divBdr>
        </w:div>
      </w:divsChild>
    </w:div>
    <w:div w:id="607007113">
      <w:bodyDiv w:val="1"/>
      <w:marLeft w:val="0"/>
      <w:marRight w:val="0"/>
      <w:marTop w:val="0"/>
      <w:marBottom w:val="0"/>
      <w:divBdr>
        <w:top w:val="none" w:sz="0" w:space="0" w:color="auto"/>
        <w:left w:val="none" w:sz="0" w:space="0" w:color="auto"/>
        <w:bottom w:val="none" w:sz="0" w:space="0" w:color="auto"/>
        <w:right w:val="none" w:sz="0" w:space="0" w:color="auto"/>
      </w:divBdr>
      <w:divsChild>
        <w:div w:id="1073359715">
          <w:marLeft w:val="0"/>
          <w:marRight w:val="0"/>
          <w:marTop w:val="0"/>
          <w:marBottom w:val="360"/>
          <w:divBdr>
            <w:top w:val="none" w:sz="0" w:space="0" w:color="auto"/>
            <w:left w:val="none" w:sz="0" w:space="0" w:color="auto"/>
            <w:bottom w:val="none" w:sz="0" w:space="0" w:color="auto"/>
            <w:right w:val="none" w:sz="0" w:space="0" w:color="auto"/>
          </w:divBdr>
          <w:divsChild>
            <w:div w:id="1190527681">
              <w:marLeft w:val="0"/>
              <w:marRight w:val="0"/>
              <w:marTop w:val="0"/>
              <w:marBottom w:val="0"/>
              <w:divBdr>
                <w:top w:val="none" w:sz="0" w:space="0" w:color="auto"/>
                <w:left w:val="none" w:sz="0" w:space="0" w:color="auto"/>
                <w:bottom w:val="none" w:sz="0" w:space="0" w:color="auto"/>
                <w:right w:val="none" w:sz="0" w:space="0" w:color="auto"/>
              </w:divBdr>
              <w:divsChild>
                <w:div w:id="530726788">
                  <w:marLeft w:val="0"/>
                  <w:marRight w:val="0"/>
                  <w:marTop w:val="0"/>
                  <w:marBottom w:val="0"/>
                  <w:divBdr>
                    <w:top w:val="none" w:sz="0" w:space="0" w:color="auto"/>
                    <w:left w:val="none" w:sz="0" w:space="0" w:color="auto"/>
                    <w:bottom w:val="none" w:sz="0" w:space="0" w:color="auto"/>
                    <w:right w:val="none" w:sz="0" w:space="0" w:color="auto"/>
                  </w:divBdr>
                  <w:divsChild>
                    <w:div w:id="1772162917">
                      <w:marLeft w:val="0"/>
                      <w:marRight w:val="0"/>
                      <w:marTop w:val="0"/>
                      <w:marBottom w:val="0"/>
                      <w:divBdr>
                        <w:top w:val="single" w:sz="6" w:space="18" w:color="E6EBEF"/>
                        <w:left w:val="single" w:sz="6" w:space="18" w:color="E6EBEF"/>
                        <w:bottom w:val="single" w:sz="6" w:space="18" w:color="E6EBEF"/>
                        <w:right w:val="single" w:sz="6" w:space="18" w:color="E6EBEF"/>
                      </w:divBdr>
                      <w:divsChild>
                        <w:div w:id="614143754">
                          <w:marLeft w:val="0"/>
                          <w:marRight w:val="0"/>
                          <w:marTop w:val="0"/>
                          <w:marBottom w:val="300"/>
                          <w:divBdr>
                            <w:top w:val="none" w:sz="0" w:space="0" w:color="auto"/>
                            <w:left w:val="none" w:sz="0" w:space="0" w:color="auto"/>
                            <w:bottom w:val="none" w:sz="0" w:space="0" w:color="auto"/>
                            <w:right w:val="none" w:sz="0" w:space="0" w:color="auto"/>
                          </w:divBdr>
                        </w:div>
                        <w:div w:id="1627085076">
                          <w:marLeft w:val="0"/>
                          <w:marRight w:val="0"/>
                          <w:marTop w:val="0"/>
                          <w:marBottom w:val="0"/>
                          <w:divBdr>
                            <w:top w:val="none" w:sz="0" w:space="0" w:color="auto"/>
                            <w:left w:val="none" w:sz="0" w:space="0" w:color="auto"/>
                            <w:bottom w:val="none" w:sz="0" w:space="0" w:color="auto"/>
                            <w:right w:val="none" w:sz="0" w:space="0" w:color="auto"/>
                          </w:divBdr>
                          <w:divsChild>
                            <w:div w:id="157964310">
                              <w:marLeft w:val="0"/>
                              <w:marRight w:val="0"/>
                              <w:marTop w:val="0"/>
                              <w:marBottom w:val="0"/>
                              <w:divBdr>
                                <w:top w:val="none" w:sz="0" w:space="0" w:color="auto"/>
                                <w:left w:val="none" w:sz="0" w:space="0" w:color="auto"/>
                                <w:bottom w:val="none" w:sz="0" w:space="0" w:color="auto"/>
                                <w:right w:val="none" w:sz="0" w:space="0" w:color="auto"/>
                              </w:divBdr>
                              <w:divsChild>
                                <w:div w:id="258221944">
                                  <w:marLeft w:val="0"/>
                                  <w:marRight w:val="0"/>
                                  <w:marTop w:val="0"/>
                                  <w:marBottom w:val="0"/>
                                  <w:divBdr>
                                    <w:top w:val="none" w:sz="0" w:space="0" w:color="auto"/>
                                    <w:left w:val="none" w:sz="0" w:space="0" w:color="auto"/>
                                    <w:bottom w:val="none" w:sz="0" w:space="0" w:color="auto"/>
                                    <w:right w:val="none" w:sz="0" w:space="0" w:color="auto"/>
                                  </w:divBdr>
                                  <w:divsChild>
                                    <w:div w:id="1385831409">
                                      <w:marLeft w:val="0"/>
                                      <w:marRight w:val="0"/>
                                      <w:marTop w:val="0"/>
                                      <w:marBottom w:val="0"/>
                                      <w:divBdr>
                                        <w:top w:val="none" w:sz="0" w:space="0" w:color="auto"/>
                                        <w:left w:val="none" w:sz="0" w:space="0" w:color="auto"/>
                                        <w:bottom w:val="none" w:sz="0" w:space="0" w:color="auto"/>
                                        <w:right w:val="none" w:sz="0" w:space="0" w:color="auto"/>
                                      </w:divBdr>
                                      <w:divsChild>
                                        <w:div w:id="1523128023">
                                          <w:marLeft w:val="0"/>
                                          <w:marRight w:val="0"/>
                                          <w:marTop w:val="0"/>
                                          <w:marBottom w:val="300"/>
                                          <w:divBdr>
                                            <w:top w:val="none" w:sz="0" w:space="0" w:color="auto"/>
                                            <w:left w:val="none" w:sz="0" w:space="0" w:color="auto"/>
                                            <w:bottom w:val="none" w:sz="0" w:space="0" w:color="auto"/>
                                            <w:right w:val="none" w:sz="0" w:space="0" w:color="auto"/>
                                          </w:divBdr>
                                        </w:div>
                                        <w:div w:id="1801025059">
                                          <w:marLeft w:val="0"/>
                                          <w:marRight w:val="0"/>
                                          <w:marTop w:val="0"/>
                                          <w:marBottom w:val="300"/>
                                          <w:divBdr>
                                            <w:top w:val="none" w:sz="0" w:space="0" w:color="auto"/>
                                            <w:left w:val="none" w:sz="0" w:space="0" w:color="auto"/>
                                            <w:bottom w:val="none" w:sz="0" w:space="0" w:color="auto"/>
                                            <w:right w:val="none" w:sz="0" w:space="0" w:color="auto"/>
                                          </w:divBdr>
                                          <w:divsChild>
                                            <w:div w:id="1539589541">
                                              <w:marLeft w:val="0"/>
                                              <w:marRight w:val="0"/>
                                              <w:marTop w:val="0"/>
                                              <w:marBottom w:val="0"/>
                                              <w:divBdr>
                                                <w:top w:val="none" w:sz="0" w:space="0" w:color="auto"/>
                                                <w:left w:val="none" w:sz="0" w:space="0" w:color="auto"/>
                                                <w:bottom w:val="none" w:sz="0" w:space="0" w:color="auto"/>
                                                <w:right w:val="none" w:sz="0" w:space="0" w:color="auto"/>
                                              </w:divBdr>
                                              <w:divsChild>
                                                <w:div w:id="8861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14611">
                                  <w:marLeft w:val="0"/>
                                  <w:marRight w:val="0"/>
                                  <w:marTop w:val="0"/>
                                  <w:marBottom w:val="0"/>
                                  <w:divBdr>
                                    <w:top w:val="none" w:sz="0" w:space="0" w:color="auto"/>
                                    <w:left w:val="none" w:sz="0" w:space="0" w:color="auto"/>
                                    <w:bottom w:val="none" w:sz="0" w:space="0" w:color="auto"/>
                                    <w:right w:val="none" w:sz="0" w:space="0" w:color="auto"/>
                                  </w:divBdr>
                                  <w:divsChild>
                                    <w:div w:id="1973443214">
                                      <w:marLeft w:val="0"/>
                                      <w:marRight w:val="0"/>
                                      <w:marTop w:val="0"/>
                                      <w:marBottom w:val="0"/>
                                      <w:divBdr>
                                        <w:top w:val="none" w:sz="0" w:space="0" w:color="auto"/>
                                        <w:left w:val="none" w:sz="0" w:space="0" w:color="auto"/>
                                        <w:bottom w:val="none" w:sz="0" w:space="0" w:color="auto"/>
                                        <w:right w:val="none" w:sz="0" w:space="0" w:color="auto"/>
                                      </w:divBdr>
                                      <w:divsChild>
                                        <w:div w:id="1153832309">
                                          <w:marLeft w:val="0"/>
                                          <w:marRight w:val="0"/>
                                          <w:marTop w:val="0"/>
                                          <w:marBottom w:val="0"/>
                                          <w:divBdr>
                                            <w:top w:val="none" w:sz="0" w:space="0" w:color="auto"/>
                                            <w:left w:val="none" w:sz="0" w:space="0" w:color="auto"/>
                                            <w:bottom w:val="none" w:sz="0" w:space="0" w:color="auto"/>
                                            <w:right w:val="none" w:sz="0" w:space="0" w:color="auto"/>
                                          </w:divBdr>
                                          <w:divsChild>
                                            <w:div w:id="1458529082">
                                              <w:marLeft w:val="0"/>
                                              <w:marRight w:val="0"/>
                                              <w:marTop w:val="0"/>
                                              <w:marBottom w:val="0"/>
                                              <w:divBdr>
                                                <w:top w:val="none" w:sz="0" w:space="0" w:color="auto"/>
                                                <w:left w:val="none" w:sz="0" w:space="0" w:color="auto"/>
                                                <w:bottom w:val="none" w:sz="0" w:space="0" w:color="auto"/>
                                                <w:right w:val="none" w:sz="0" w:space="0" w:color="auto"/>
                                              </w:divBdr>
                                            </w:div>
                                          </w:divsChild>
                                        </w:div>
                                        <w:div w:id="1347906580">
                                          <w:marLeft w:val="0"/>
                                          <w:marRight w:val="0"/>
                                          <w:marTop w:val="0"/>
                                          <w:marBottom w:val="0"/>
                                          <w:divBdr>
                                            <w:top w:val="none" w:sz="0" w:space="0" w:color="auto"/>
                                            <w:left w:val="none" w:sz="0" w:space="0" w:color="auto"/>
                                            <w:bottom w:val="none" w:sz="0" w:space="0" w:color="auto"/>
                                            <w:right w:val="none" w:sz="0" w:space="0" w:color="auto"/>
                                          </w:divBdr>
                                          <w:divsChild>
                                            <w:div w:id="82165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3593">
                                  <w:marLeft w:val="0"/>
                                  <w:marRight w:val="0"/>
                                  <w:marTop w:val="0"/>
                                  <w:marBottom w:val="0"/>
                                  <w:divBdr>
                                    <w:top w:val="none" w:sz="0" w:space="0" w:color="auto"/>
                                    <w:left w:val="none" w:sz="0" w:space="0" w:color="auto"/>
                                    <w:bottom w:val="none" w:sz="0" w:space="0" w:color="auto"/>
                                    <w:right w:val="none" w:sz="0" w:space="0" w:color="auto"/>
                                  </w:divBdr>
                                  <w:divsChild>
                                    <w:div w:id="1943798133">
                                      <w:marLeft w:val="0"/>
                                      <w:marRight w:val="0"/>
                                      <w:marTop w:val="0"/>
                                      <w:marBottom w:val="0"/>
                                      <w:divBdr>
                                        <w:top w:val="none" w:sz="0" w:space="0" w:color="auto"/>
                                        <w:left w:val="none" w:sz="0" w:space="0" w:color="auto"/>
                                        <w:bottom w:val="none" w:sz="0" w:space="0" w:color="auto"/>
                                        <w:right w:val="none" w:sz="0" w:space="0" w:color="auto"/>
                                      </w:divBdr>
                                      <w:divsChild>
                                        <w:div w:id="2018382726">
                                          <w:marLeft w:val="0"/>
                                          <w:marRight w:val="0"/>
                                          <w:marTop w:val="0"/>
                                          <w:marBottom w:val="0"/>
                                          <w:divBdr>
                                            <w:top w:val="none" w:sz="0" w:space="0" w:color="auto"/>
                                            <w:left w:val="none" w:sz="0" w:space="0" w:color="auto"/>
                                            <w:bottom w:val="none" w:sz="0" w:space="0" w:color="auto"/>
                                            <w:right w:val="none" w:sz="0" w:space="0" w:color="auto"/>
                                          </w:divBdr>
                                          <w:divsChild>
                                            <w:div w:id="1303655277">
                                              <w:marLeft w:val="0"/>
                                              <w:marRight w:val="0"/>
                                              <w:marTop w:val="0"/>
                                              <w:marBottom w:val="0"/>
                                              <w:divBdr>
                                                <w:top w:val="none" w:sz="0" w:space="0" w:color="auto"/>
                                                <w:left w:val="none" w:sz="0" w:space="0" w:color="auto"/>
                                                <w:bottom w:val="none" w:sz="0" w:space="0" w:color="auto"/>
                                                <w:right w:val="none" w:sz="0" w:space="0" w:color="auto"/>
                                              </w:divBdr>
                                            </w:div>
                                          </w:divsChild>
                                        </w:div>
                                        <w:div w:id="1568689127">
                                          <w:marLeft w:val="0"/>
                                          <w:marRight w:val="0"/>
                                          <w:marTop w:val="0"/>
                                          <w:marBottom w:val="0"/>
                                          <w:divBdr>
                                            <w:top w:val="none" w:sz="0" w:space="0" w:color="auto"/>
                                            <w:left w:val="none" w:sz="0" w:space="0" w:color="auto"/>
                                            <w:bottom w:val="none" w:sz="0" w:space="0" w:color="auto"/>
                                            <w:right w:val="none" w:sz="0" w:space="0" w:color="auto"/>
                                          </w:divBdr>
                                          <w:divsChild>
                                            <w:div w:id="1123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2770">
                                  <w:marLeft w:val="0"/>
                                  <w:marRight w:val="0"/>
                                  <w:marTop w:val="0"/>
                                  <w:marBottom w:val="0"/>
                                  <w:divBdr>
                                    <w:top w:val="none" w:sz="0" w:space="0" w:color="auto"/>
                                    <w:left w:val="none" w:sz="0" w:space="0" w:color="auto"/>
                                    <w:bottom w:val="none" w:sz="0" w:space="0" w:color="auto"/>
                                    <w:right w:val="none" w:sz="0" w:space="0" w:color="auto"/>
                                  </w:divBdr>
                                  <w:divsChild>
                                    <w:div w:id="164713615">
                                      <w:marLeft w:val="0"/>
                                      <w:marRight w:val="0"/>
                                      <w:marTop w:val="0"/>
                                      <w:marBottom w:val="0"/>
                                      <w:divBdr>
                                        <w:top w:val="none" w:sz="0" w:space="0" w:color="auto"/>
                                        <w:left w:val="none" w:sz="0" w:space="0" w:color="auto"/>
                                        <w:bottom w:val="none" w:sz="0" w:space="0" w:color="auto"/>
                                        <w:right w:val="none" w:sz="0" w:space="0" w:color="auto"/>
                                      </w:divBdr>
                                      <w:divsChild>
                                        <w:div w:id="1224025193">
                                          <w:marLeft w:val="0"/>
                                          <w:marRight w:val="0"/>
                                          <w:marTop w:val="0"/>
                                          <w:marBottom w:val="0"/>
                                          <w:divBdr>
                                            <w:top w:val="none" w:sz="0" w:space="0" w:color="auto"/>
                                            <w:left w:val="none" w:sz="0" w:space="0" w:color="auto"/>
                                            <w:bottom w:val="none" w:sz="0" w:space="0" w:color="auto"/>
                                            <w:right w:val="none" w:sz="0" w:space="0" w:color="auto"/>
                                          </w:divBdr>
                                          <w:divsChild>
                                            <w:div w:id="937835743">
                                              <w:marLeft w:val="0"/>
                                              <w:marRight w:val="0"/>
                                              <w:marTop w:val="0"/>
                                              <w:marBottom w:val="0"/>
                                              <w:divBdr>
                                                <w:top w:val="none" w:sz="0" w:space="0" w:color="auto"/>
                                                <w:left w:val="none" w:sz="0" w:space="0" w:color="auto"/>
                                                <w:bottom w:val="none" w:sz="0" w:space="0" w:color="auto"/>
                                                <w:right w:val="none" w:sz="0" w:space="0" w:color="auto"/>
                                              </w:divBdr>
                                            </w:div>
                                          </w:divsChild>
                                        </w:div>
                                        <w:div w:id="1611738078">
                                          <w:marLeft w:val="0"/>
                                          <w:marRight w:val="0"/>
                                          <w:marTop w:val="0"/>
                                          <w:marBottom w:val="0"/>
                                          <w:divBdr>
                                            <w:top w:val="none" w:sz="0" w:space="0" w:color="auto"/>
                                            <w:left w:val="none" w:sz="0" w:space="0" w:color="auto"/>
                                            <w:bottom w:val="none" w:sz="0" w:space="0" w:color="auto"/>
                                            <w:right w:val="none" w:sz="0" w:space="0" w:color="auto"/>
                                          </w:divBdr>
                                          <w:divsChild>
                                            <w:div w:id="14837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6510">
                                  <w:marLeft w:val="0"/>
                                  <w:marRight w:val="0"/>
                                  <w:marTop w:val="0"/>
                                  <w:marBottom w:val="0"/>
                                  <w:divBdr>
                                    <w:top w:val="none" w:sz="0" w:space="0" w:color="auto"/>
                                    <w:left w:val="none" w:sz="0" w:space="0" w:color="auto"/>
                                    <w:bottom w:val="none" w:sz="0" w:space="0" w:color="auto"/>
                                    <w:right w:val="none" w:sz="0" w:space="0" w:color="auto"/>
                                  </w:divBdr>
                                  <w:divsChild>
                                    <w:div w:id="287931168">
                                      <w:marLeft w:val="0"/>
                                      <w:marRight w:val="0"/>
                                      <w:marTop w:val="0"/>
                                      <w:marBottom w:val="0"/>
                                      <w:divBdr>
                                        <w:top w:val="none" w:sz="0" w:space="0" w:color="auto"/>
                                        <w:left w:val="none" w:sz="0" w:space="0" w:color="auto"/>
                                        <w:bottom w:val="none" w:sz="0" w:space="0" w:color="auto"/>
                                        <w:right w:val="none" w:sz="0" w:space="0" w:color="auto"/>
                                      </w:divBdr>
                                      <w:divsChild>
                                        <w:div w:id="1538278639">
                                          <w:marLeft w:val="0"/>
                                          <w:marRight w:val="0"/>
                                          <w:marTop w:val="0"/>
                                          <w:marBottom w:val="0"/>
                                          <w:divBdr>
                                            <w:top w:val="none" w:sz="0" w:space="0" w:color="auto"/>
                                            <w:left w:val="none" w:sz="0" w:space="0" w:color="auto"/>
                                            <w:bottom w:val="none" w:sz="0" w:space="0" w:color="auto"/>
                                            <w:right w:val="none" w:sz="0" w:space="0" w:color="auto"/>
                                          </w:divBdr>
                                          <w:divsChild>
                                            <w:div w:id="95642043">
                                              <w:marLeft w:val="0"/>
                                              <w:marRight w:val="0"/>
                                              <w:marTop w:val="0"/>
                                              <w:marBottom w:val="0"/>
                                              <w:divBdr>
                                                <w:top w:val="none" w:sz="0" w:space="0" w:color="auto"/>
                                                <w:left w:val="none" w:sz="0" w:space="0" w:color="auto"/>
                                                <w:bottom w:val="none" w:sz="0" w:space="0" w:color="auto"/>
                                                <w:right w:val="none" w:sz="0" w:space="0" w:color="auto"/>
                                              </w:divBdr>
                                            </w:div>
                                          </w:divsChild>
                                        </w:div>
                                        <w:div w:id="1064986511">
                                          <w:marLeft w:val="0"/>
                                          <w:marRight w:val="0"/>
                                          <w:marTop w:val="0"/>
                                          <w:marBottom w:val="0"/>
                                          <w:divBdr>
                                            <w:top w:val="none" w:sz="0" w:space="0" w:color="auto"/>
                                            <w:left w:val="none" w:sz="0" w:space="0" w:color="auto"/>
                                            <w:bottom w:val="none" w:sz="0" w:space="0" w:color="auto"/>
                                            <w:right w:val="none" w:sz="0" w:space="0" w:color="auto"/>
                                          </w:divBdr>
                                          <w:divsChild>
                                            <w:div w:id="4303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3119">
                                  <w:marLeft w:val="0"/>
                                  <w:marRight w:val="0"/>
                                  <w:marTop w:val="0"/>
                                  <w:marBottom w:val="0"/>
                                  <w:divBdr>
                                    <w:top w:val="none" w:sz="0" w:space="0" w:color="auto"/>
                                    <w:left w:val="none" w:sz="0" w:space="0" w:color="auto"/>
                                    <w:bottom w:val="none" w:sz="0" w:space="0" w:color="auto"/>
                                    <w:right w:val="none" w:sz="0" w:space="0" w:color="auto"/>
                                  </w:divBdr>
                                  <w:divsChild>
                                    <w:div w:id="829174021">
                                      <w:marLeft w:val="0"/>
                                      <w:marRight w:val="0"/>
                                      <w:marTop w:val="0"/>
                                      <w:marBottom w:val="0"/>
                                      <w:divBdr>
                                        <w:top w:val="none" w:sz="0" w:space="0" w:color="auto"/>
                                        <w:left w:val="none" w:sz="0" w:space="0" w:color="auto"/>
                                        <w:bottom w:val="none" w:sz="0" w:space="0" w:color="auto"/>
                                        <w:right w:val="none" w:sz="0" w:space="0" w:color="auto"/>
                                      </w:divBdr>
                                      <w:divsChild>
                                        <w:div w:id="380636505">
                                          <w:marLeft w:val="0"/>
                                          <w:marRight w:val="0"/>
                                          <w:marTop w:val="0"/>
                                          <w:marBottom w:val="0"/>
                                          <w:divBdr>
                                            <w:top w:val="none" w:sz="0" w:space="0" w:color="auto"/>
                                            <w:left w:val="none" w:sz="0" w:space="0" w:color="auto"/>
                                            <w:bottom w:val="none" w:sz="0" w:space="0" w:color="auto"/>
                                            <w:right w:val="none" w:sz="0" w:space="0" w:color="auto"/>
                                          </w:divBdr>
                                          <w:divsChild>
                                            <w:div w:id="1610891432">
                                              <w:marLeft w:val="0"/>
                                              <w:marRight w:val="0"/>
                                              <w:marTop w:val="0"/>
                                              <w:marBottom w:val="0"/>
                                              <w:divBdr>
                                                <w:top w:val="none" w:sz="0" w:space="0" w:color="auto"/>
                                                <w:left w:val="none" w:sz="0" w:space="0" w:color="auto"/>
                                                <w:bottom w:val="none" w:sz="0" w:space="0" w:color="auto"/>
                                                <w:right w:val="none" w:sz="0" w:space="0" w:color="auto"/>
                                              </w:divBdr>
                                            </w:div>
                                          </w:divsChild>
                                        </w:div>
                                        <w:div w:id="1572035605">
                                          <w:marLeft w:val="0"/>
                                          <w:marRight w:val="0"/>
                                          <w:marTop w:val="0"/>
                                          <w:marBottom w:val="0"/>
                                          <w:divBdr>
                                            <w:top w:val="none" w:sz="0" w:space="0" w:color="auto"/>
                                            <w:left w:val="none" w:sz="0" w:space="0" w:color="auto"/>
                                            <w:bottom w:val="none" w:sz="0" w:space="0" w:color="auto"/>
                                            <w:right w:val="none" w:sz="0" w:space="0" w:color="auto"/>
                                          </w:divBdr>
                                          <w:divsChild>
                                            <w:div w:id="21036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4632">
                                  <w:marLeft w:val="0"/>
                                  <w:marRight w:val="0"/>
                                  <w:marTop w:val="0"/>
                                  <w:marBottom w:val="0"/>
                                  <w:divBdr>
                                    <w:top w:val="none" w:sz="0" w:space="0" w:color="auto"/>
                                    <w:left w:val="none" w:sz="0" w:space="0" w:color="auto"/>
                                    <w:bottom w:val="none" w:sz="0" w:space="0" w:color="auto"/>
                                    <w:right w:val="none" w:sz="0" w:space="0" w:color="auto"/>
                                  </w:divBdr>
                                  <w:divsChild>
                                    <w:div w:id="1552762648">
                                      <w:marLeft w:val="0"/>
                                      <w:marRight w:val="0"/>
                                      <w:marTop w:val="0"/>
                                      <w:marBottom w:val="0"/>
                                      <w:divBdr>
                                        <w:top w:val="none" w:sz="0" w:space="0" w:color="auto"/>
                                        <w:left w:val="none" w:sz="0" w:space="0" w:color="auto"/>
                                        <w:bottom w:val="none" w:sz="0" w:space="0" w:color="auto"/>
                                        <w:right w:val="none" w:sz="0" w:space="0" w:color="auto"/>
                                      </w:divBdr>
                                      <w:divsChild>
                                        <w:div w:id="1174800918">
                                          <w:marLeft w:val="0"/>
                                          <w:marRight w:val="0"/>
                                          <w:marTop w:val="0"/>
                                          <w:marBottom w:val="0"/>
                                          <w:divBdr>
                                            <w:top w:val="none" w:sz="0" w:space="0" w:color="auto"/>
                                            <w:left w:val="none" w:sz="0" w:space="0" w:color="auto"/>
                                            <w:bottom w:val="none" w:sz="0" w:space="0" w:color="auto"/>
                                            <w:right w:val="none" w:sz="0" w:space="0" w:color="auto"/>
                                          </w:divBdr>
                                          <w:divsChild>
                                            <w:div w:id="1729452780">
                                              <w:marLeft w:val="0"/>
                                              <w:marRight w:val="0"/>
                                              <w:marTop w:val="0"/>
                                              <w:marBottom w:val="0"/>
                                              <w:divBdr>
                                                <w:top w:val="none" w:sz="0" w:space="0" w:color="auto"/>
                                                <w:left w:val="none" w:sz="0" w:space="0" w:color="auto"/>
                                                <w:bottom w:val="none" w:sz="0" w:space="0" w:color="auto"/>
                                                <w:right w:val="none" w:sz="0" w:space="0" w:color="auto"/>
                                              </w:divBdr>
                                            </w:div>
                                          </w:divsChild>
                                        </w:div>
                                        <w:div w:id="244530536">
                                          <w:marLeft w:val="0"/>
                                          <w:marRight w:val="0"/>
                                          <w:marTop w:val="0"/>
                                          <w:marBottom w:val="0"/>
                                          <w:divBdr>
                                            <w:top w:val="none" w:sz="0" w:space="0" w:color="auto"/>
                                            <w:left w:val="none" w:sz="0" w:space="0" w:color="auto"/>
                                            <w:bottom w:val="none" w:sz="0" w:space="0" w:color="auto"/>
                                            <w:right w:val="none" w:sz="0" w:space="0" w:color="auto"/>
                                          </w:divBdr>
                                          <w:divsChild>
                                            <w:div w:id="20833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332208">
          <w:marLeft w:val="0"/>
          <w:marRight w:val="0"/>
          <w:marTop w:val="0"/>
          <w:marBottom w:val="360"/>
          <w:divBdr>
            <w:top w:val="single" w:sz="6" w:space="0" w:color="E6EBEF"/>
            <w:left w:val="single" w:sz="6" w:space="0" w:color="E6EBEF"/>
            <w:bottom w:val="single" w:sz="6" w:space="0" w:color="E6EBEF"/>
            <w:right w:val="single" w:sz="6" w:space="0" w:color="E6EBEF"/>
          </w:divBdr>
          <w:divsChild>
            <w:div w:id="1670324873">
              <w:marLeft w:val="0"/>
              <w:marRight w:val="0"/>
              <w:marTop w:val="0"/>
              <w:marBottom w:val="0"/>
              <w:divBdr>
                <w:top w:val="none" w:sz="0" w:space="0" w:color="auto"/>
                <w:left w:val="none" w:sz="0" w:space="0" w:color="auto"/>
                <w:bottom w:val="none" w:sz="0" w:space="0" w:color="auto"/>
                <w:right w:val="none" w:sz="0" w:space="0" w:color="auto"/>
              </w:divBdr>
              <w:divsChild>
                <w:div w:id="32703474">
                  <w:marLeft w:val="0"/>
                  <w:marRight w:val="0"/>
                  <w:marTop w:val="0"/>
                  <w:marBottom w:val="0"/>
                  <w:divBdr>
                    <w:top w:val="none" w:sz="0" w:space="0" w:color="auto"/>
                    <w:left w:val="none" w:sz="0" w:space="0" w:color="auto"/>
                    <w:bottom w:val="none" w:sz="0" w:space="0" w:color="auto"/>
                    <w:right w:val="none" w:sz="0" w:space="0" w:color="auto"/>
                  </w:divBdr>
                  <w:divsChild>
                    <w:div w:id="1041246091">
                      <w:marLeft w:val="0"/>
                      <w:marRight w:val="0"/>
                      <w:marTop w:val="0"/>
                      <w:marBottom w:val="0"/>
                      <w:divBdr>
                        <w:top w:val="none" w:sz="0" w:space="0" w:color="auto"/>
                        <w:left w:val="none" w:sz="0" w:space="0" w:color="auto"/>
                        <w:bottom w:val="none" w:sz="0" w:space="0" w:color="auto"/>
                        <w:right w:val="none" w:sz="0" w:space="0" w:color="auto"/>
                      </w:divBdr>
                      <w:divsChild>
                        <w:div w:id="341276598">
                          <w:marLeft w:val="0"/>
                          <w:marRight w:val="0"/>
                          <w:marTop w:val="0"/>
                          <w:marBottom w:val="0"/>
                          <w:divBdr>
                            <w:top w:val="none" w:sz="0" w:space="0" w:color="auto"/>
                            <w:left w:val="none" w:sz="0" w:space="0" w:color="auto"/>
                            <w:bottom w:val="none" w:sz="0" w:space="0" w:color="auto"/>
                            <w:right w:val="none" w:sz="0" w:space="0" w:color="auto"/>
                          </w:divBdr>
                        </w:div>
                      </w:divsChild>
                    </w:div>
                    <w:div w:id="955217621">
                      <w:marLeft w:val="0"/>
                      <w:marRight w:val="0"/>
                      <w:marTop w:val="0"/>
                      <w:marBottom w:val="0"/>
                      <w:divBdr>
                        <w:top w:val="none" w:sz="0" w:space="0" w:color="auto"/>
                        <w:left w:val="none" w:sz="0" w:space="0" w:color="auto"/>
                        <w:bottom w:val="none" w:sz="0" w:space="0" w:color="auto"/>
                        <w:right w:val="none" w:sz="0" w:space="0" w:color="auto"/>
                      </w:divBdr>
                      <w:divsChild>
                        <w:div w:id="481578354">
                          <w:marLeft w:val="0"/>
                          <w:marRight w:val="0"/>
                          <w:marTop w:val="0"/>
                          <w:marBottom w:val="0"/>
                          <w:divBdr>
                            <w:top w:val="none" w:sz="0" w:space="0" w:color="auto"/>
                            <w:left w:val="none" w:sz="0" w:space="0" w:color="auto"/>
                            <w:bottom w:val="none" w:sz="0" w:space="0" w:color="auto"/>
                            <w:right w:val="none" w:sz="0" w:space="0" w:color="auto"/>
                          </w:divBdr>
                        </w:div>
                      </w:divsChild>
                    </w:div>
                    <w:div w:id="1207716806">
                      <w:marLeft w:val="0"/>
                      <w:marRight w:val="0"/>
                      <w:marTop w:val="0"/>
                      <w:marBottom w:val="0"/>
                      <w:divBdr>
                        <w:top w:val="none" w:sz="0" w:space="0" w:color="auto"/>
                        <w:left w:val="none" w:sz="0" w:space="0" w:color="auto"/>
                        <w:bottom w:val="none" w:sz="0" w:space="0" w:color="auto"/>
                        <w:right w:val="none" w:sz="0" w:space="0" w:color="auto"/>
                      </w:divBdr>
                      <w:divsChild>
                        <w:div w:id="1848209925">
                          <w:marLeft w:val="0"/>
                          <w:marRight w:val="0"/>
                          <w:marTop w:val="0"/>
                          <w:marBottom w:val="0"/>
                          <w:divBdr>
                            <w:top w:val="none" w:sz="0" w:space="0" w:color="auto"/>
                            <w:left w:val="none" w:sz="0" w:space="0" w:color="auto"/>
                            <w:bottom w:val="none" w:sz="0" w:space="0" w:color="auto"/>
                            <w:right w:val="none" w:sz="0" w:space="0" w:color="auto"/>
                          </w:divBdr>
                        </w:div>
                      </w:divsChild>
                    </w:div>
                    <w:div w:id="1665667573">
                      <w:marLeft w:val="0"/>
                      <w:marRight w:val="0"/>
                      <w:marTop w:val="0"/>
                      <w:marBottom w:val="0"/>
                      <w:divBdr>
                        <w:top w:val="none" w:sz="0" w:space="0" w:color="auto"/>
                        <w:left w:val="none" w:sz="0" w:space="0" w:color="auto"/>
                        <w:bottom w:val="none" w:sz="0" w:space="0" w:color="auto"/>
                        <w:right w:val="none" w:sz="0" w:space="0" w:color="auto"/>
                      </w:divBdr>
                      <w:divsChild>
                        <w:div w:id="2074816741">
                          <w:marLeft w:val="0"/>
                          <w:marRight w:val="0"/>
                          <w:marTop w:val="0"/>
                          <w:marBottom w:val="0"/>
                          <w:divBdr>
                            <w:top w:val="none" w:sz="0" w:space="0" w:color="auto"/>
                            <w:left w:val="none" w:sz="0" w:space="0" w:color="auto"/>
                            <w:bottom w:val="none" w:sz="0" w:space="0" w:color="auto"/>
                            <w:right w:val="none" w:sz="0" w:space="0" w:color="auto"/>
                          </w:divBdr>
                        </w:div>
                      </w:divsChild>
                    </w:div>
                    <w:div w:id="1310670970">
                      <w:marLeft w:val="0"/>
                      <w:marRight w:val="0"/>
                      <w:marTop w:val="0"/>
                      <w:marBottom w:val="0"/>
                      <w:divBdr>
                        <w:top w:val="none" w:sz="0" w:space="0" w:color="auto"/>
                        <w:left w:val="none" w:sz="0" w:space="0" w:color="auto"/>
                        <w:bottom w:val="none" w:sz="0" w:space="0" w:color="auto"/>
                        <w:right w:val="none" w:sz="0" w:space="0" w:color="auto"/>
                      </w:divBdr>
                      <w:divsChild>
                        <w:div w:id="1939176332">
                          <w:marLeft w:val="0"/>
                          <w:marRight w:val="0"/>
                          <w:marTop w:val="0"/>
                          <w:marBottom w:val="0"/>
                          <w:divBdr>
                            <w:top w:val="none" w:sz="0" w:space="0" w:color="auto"/>
                            <w:left w:val="none" w:sz="0" w:space="0" w:color="auto"/>
                            <w:bottom w:val="none" w:sz="0" w:space="0" w:color="auto"/>
                            <w:right w:val="none" w:sz="0" w:space="0" w:color="auto"/>
                          </w:divBdr>
                        </w:div>
                      </w:divsChild>
                    </w:div>
                    <w:div w:id="1505129418">
                      <w:marLeft w:val="0"/>
                      <w:marRight w:val="0"/>
                      <w:marTop w:val="0"/>
                      <w:marBottom w:val="0"/>
                      <w:divBdr>
                        <w:top w:val="none" w:sz="0" w:space="0" w:color="auto"/>
                        <w:left w:val="none" w:sz="0" w:space="0" w:color="auto"/>
                        <w:bottom w:val="none" w:sz="0" w:space="0" w:color="auto"/>
                        <w:right w:val="none" w:sz="0" w:space="0" w:color="auto"/>
                      </w:divBdr>
                      <w:divsChild>
                        <w:div w:id="477040882">
                          <w:marLeft w:val="0"/>
                          <w:marRight w:val="0"/>
                          <w:marTop w:val="0"/>
                          <w:marBottom w:val="0"/>
                          <w:divBdr>
                            <w:top w:val="none" w:sz="0" w:space="0" w:color="auto"/>
                            <w:left w:val="none" w:sz="0" w:space="0" w:color="auto"/>
                            <w:bottom w:val="none" w:sz="0" w:space="0" w:color="auto"/>
                            <w:right w:val="none" w:sz="0" w:space="0" w:color="auto"/>
                          </w:divBdr>
                        </w:div>
                        <w:div w:id="353729620">
                          <w:marLeft w:val="0"/>
                          <w:marRight w:val="0"/>
                          <w:marTop w:val="0"/>
                          <w:marBottom w:val="0"/>
                          <w:divBdr>
                            <w:top w:val="none" w:sz="0" w:space="0" w:color="auto"/>
                            <w:left w:val="none" w:sz="0" w:space="0" w:color="auto"/>
                            <w:bottom w:val="none" w:sz="0" w:space="0" w:color="auto"/>
                            <w:right w:val="none" w:sz="0" w:space="0" w:color="auto"/>
                          </w:divBdr>
                        </w:div>
                      </w:divsChild>
                    </w:div>
                    <w:div w:id="496967488">
                      <w:marLeft w:val="0"/>
                      <w:marRight w:val="0"/>
                      <w:marTop w:val="0"/>
                      <w:marBottom w:val="0"/>
                      <w:divBdr>
                        <w:top w:val="none" w:sz="0" w:space="0" w:color="auto"/>
                        <w:left w:val="none" w:sz="0" w:space="0" w:color="auto"/>
                        <w:bottom w:val="none" w:sz="0" w:space="0" w:color="auto"/>
                        <w:right w:val="none" w:sz="0" w:space="0" w:color="auto"/>
                      </w:divBdr>
                      <w:divsChild>
                        <w:div w:id="1092555338">
                          <w:marLeft w:val="0"/>
                          <w:marRight w:val="0"/>
                          <w:marTop w:val="0"/>
                          <w:marBottom w:val="0"/>
                          <w:divBdr>
                            <w:top w:val="none" w:sz="0" w:space="0" w:color="auto"/>
                            <w:left w:val="none" w:sz="0" w:space="0" w:color="auto"/>
                            <w:bottom w:val="none" w:sz="0" w:space="0" w:color="auto"/>
                            <w:right w:val="none" w:sz="0" w:space="0" w:color="auto"/>
                          </w:divBdr>
                        </w:div>
                      </w:divsChild>
                    </w:div>
                    <w:div w:id="2133284523">
                      <w:marLeft w:val="0"/>
                      <w:marRight w:val="0"/>
                      <w:marTop w:val="0"/>
                      <w:marBottom w:val="0"/>
                      <w:divBdr>
                        <w:top w:val="none" w:sz="0" w:space="0" w:color="auto"/>
                        <w:left w:val="none" w:sz="0" w:space="0" w:color="auto"/>
                        <w:bottom w:val="none" w:sz="0" w:space="0" w:color="auto"/>
                        <w:right w:val="none" w:sz="0" w:space="0" w:color="auto"/>
                      </w:divBdr>
                      <w:divsChild>
                        <w:div w:id="2088379581">
                          <w:marLeft w:val="0"/>
                          <w:marRight w:val="0"/>
                          <w:marTop w:val="0"/>
                          <w:marBottom w:val="0"/>
                          <w:divBdr>
                            <w:top w:val="none" w:sz="0" w:space="0" w:color="auto"/>
                            <w:left w:val="none" w:sz="0" w:space="0" w:color="auto"/>
                            <w:bottom w:val="none" w:sz="0" w:space="0" w:color="auto"/>
                            <w:right w:val="none" w:sz="0" w:space="0" w:color="auto"/>
                          </w:divBdr>
                        </w:div>
                      </w:divsChild>
                    </w:div>
                    <w:div w:id="950287217">
                      <w:marLeft w:val="0"/>
                      <w:marRight w:val="0"/>
                      <w:marTop w:val="0"/>
                      <w:marBottom w:val="0"/>
                      <w:divBdr>
                        <w:top w:val="none" w:sz="0" w:space="0" w:color="auto"/>
                        <w:left w:val="none" w:sz="0" w:space="0" w:color="auto"/>
                        <w:bottom w:val="none" w:sz="0" w:space="0" w:color="auto"/>
                        <w:right w:val="none" w:sz="0" w:space="0" w:color="auto"/>
                      </w:divBdr>
                      <w:divsChild>
                        <w:div w:id="39984311">
                          <w:marLeft w:val="0"/>
                          <w:marRight w:val="0"/>
                          <w:marTop w:val="0"/>
                          <w:marBottom w:val="0"/>
                          <w:divBdr>
                            <w:top w:val="none" w:sz="0" w:space="0" w:color="auto"/>
                            <w:left w:val="none" w:sz="0" w:space="0" w:color="auto"/>
                            <w:bottom w:val="none" w:sz="0" w:space="0" w:color="auto"/>
                            <w:right w:val="none" w:sz="0" w:space="0" w:color="auto"/>
                          </w:divBdr>
                        </w:div>
                      </w:divsChild>
                    </w:div>
                    <w:div w:id="874462010">
                      <w:marLeft w:val="0"/>
                      <w:marRight w:val="0"/>
                      <w:marTop w:val="0"/>
                      <w:marBottom w:val="0"/>
                      <w:divBdr>
                        <w:top w:val="none" w:sz="0" w:space="0" w:color="auto"/>
                        <w:left w:val="none" w:sz="0" w:space="0" w:color="auto"/>
                        <w:bottom w:val="none" w:sz="0" w:space="0" w:color="auto"/>
                        <w:right w:val="none" w:sz="0" w:space="0" w:color="auto"/>
                      </w:divBdr>
                      <w:divsChild>
                        <w:div w:id="2015454782">
                          <w:marLeft w:val="0"/>
                          <w:marRight w:val="0"/>
                          <w:marTop w:val="0"/>
                          <w:marBottom w:val="0"/>
                          <w:divBdr>
                            <w:top w:val="none" w:sz="0" w:space="0" w:color="auto"/>
                            <w:left w:val="none" w:sz="0" w:space="0" w:color="auto"/>
                            <w:bottom w:val="none" w:sz="0" w:space="0" w:color="auto"/>
                            <w:right w:val="none" w:sz="0" w:space="0" w:color="auto"/>
                          </w:divBdr>
                        </w:div>
                        <w:div w:id="162937701">
                          <w:marLeft w:val="0"/>
                          <w:marRight w:val="0"/>
                          <w:marTop w:val="0"/>
                          <w:marBottom w:val="0"/>
                          <w:divBdr>
                            <w:top w:val="none" w:sz="0" w:space="0" w:color="auto"/>
                            <w:left w:val="none" w:sz="0" w:space="0" w:color="auto"/>
                            <w:bottom w:val="none" w:sz="0" w:space="0" w:color="auto"/>
                            <w:right w:val="none" w:sz="0" w:space="0" w:color="auto"/>
                          </w:divBdr>
                        </w:div>
                      </w:divsChild>
                    </w:div>
                    <w:div w:id="397172392">
                      <w:marLeft w:val="0"/>
                      <w:marRight w:val="0"/>
                      <w:marTop w:val="0"/>
                      <w:marBottom w:val="0"/>
                      <w:divBdr>
                        <w:top w:val="none" w:sz="0" w:space="0" w:color="auto"/>
                        <w:left w:val="none" w:sz="0" w:space="0" w:color="auto"/>
                        <w:bottom w:val="none" w:sz="0" w:space="0" w:color="auto"/>
                        <w:right w:val="none" w:sz="0" w:space="0" w:color="auto"/>
                      </w:divBdr>
                      <w:divsChild>
                        <w:div w:id="783884684">
                          <w:marLeft w:val="0"/>
                          <w:marRight w:val="0"/>
                          <w:marTop w:val="0"/>
                          <w:marBottom w:val="0"/>
                          <w:divBdr>
                            <w:top w:val="none" w:sz="0" w:space="0" w:color="auto"/>
                            <w:left w:val="none" w:sz="0" w:space="0" w:color="auto"/>
                            <w:bottom w:val="none" w:sz="0" w:space="0" w:color="auto"/>
                            <w:right w:val="none" w:sz="0" w:space="0" w:color="auto"/>
                          </w:divBdr>
                        </w:div>
                      </w:divsChild>
                    </w:div>
                    <w:div w:id="1222790678">
                      <w:marLeft w:val="0"/>
                      <w:marRight w:val="0"/>
                      <w:marTop w:val="0"/>
                      <w:marBottom w:val="0"/>
                      <w:divBdr>
                        <w:top w:val="none" w:sz="0" w:space="0" w:color="auto"/>
                        <w:left w:val="none" w:sz="0" w:space="0" w:color="auto"/>
                        <w:bottom w:val="none" w:sz="0" w:space="0" w:color="auto"/>
                        <w:right w:val="none" w:sz="0" w:space="0" w:color="auto"/>
                      </w:divBdr>
                      <w:divsChild>
                        <w:div w:id="1904368992">
                          <w:marLeft w:val="0"/>
                          <w:marRight w:val="0"/>
                          <w:marTop w:val="0"/>
                          <w:marBottom w:val="0"/>
                          <w:divBdr>
                            <w:top w:val="none" w:sz="0" w:space="0" w:color="auto"/>
                            <w:left w:val="none" w:sz="0" w:space="0" w:color="auto"/>
                            <w:bottom w:val="none" w:sz="0" w:space="0" w:color="auto"/>
                            <w:right w:val="none" w:sz="0" w:space="0" w:color="auto"/>
                          </w:divBdr>
                        </w:div>
                      </w:divsChild>
                    </w:div>
                    <w:div w:id="1594051011">
                      <w:marLeft w:val="0"/>
                      <w:marRight w:val="0"/>
                      <w:marTop w:val="0"/>
                      <w:marBottom w:val="0"/>
                      <w:divBdr>
                        <w:top w:val="none" w:sz="0" w:space="0" w:color="auto"/>
                        <w:left w:val="none" w:sz="0" w:space="0" w:color="auto"/>
                        <w:bottom w:val="none" w:sz="0" w:space="0" w:color="auto"/>
                        <w:right w:val="none" w:sz="0" w:space="0" w:color="auto"/>
                      </w:divBdr>
                      <w:divsChild>
                        <w:div w:id="1260676275">
                          <w:marLeft w:val="0"/>
                          <w:marRight w:val="0"/>
                          <w:marTop w:val="0"/>
                          <w:marBottom w:val="0"/>
                          <w:divBdr>
                            <w:top w:val="none" w:sz="0" w:space="0" w:color="auto"/>
                            <w:left w:val="none" w:sz="0" w:space="0" w:color="auto"/>
                            <w:bottom w:val="none" w:sz="0" w:space="0" w:color="auto"/>
                            <w:right w:val="none" w:sz="0" w:space="0" w:color="auto"/>
                          </w:divBdr>
                        </w:div>
                        <w:div w:id="1144272755">
                          <w:marLeft w:val="0"/>
                          <w:marRight w:val="0"/>
                          <w:marTop w:val="0"/>
                          <w:marBottom w:val="0"/>
                          <w:divBdr>
                            <w:top w:val="none" w:sz="0" w:space="0" w:color="auto"/>
                            <w:left w:val="none" w:sz="0" w:space="0" w:color="auto"/>
                            <w:bottom w:val="none" w:sz="0" w:space="0" w:color="auto"/>
                            <w:right w:val="none" w:sz="0" w:space="0" w:color="auto"/>
                          </w:divBdr>
                        </w:div>
                      </w:divsChild>
                    </w:div>
                    <w:div w:id="383674551">
                      <w:marLeft w:val="0"/>
                      <w:marRight w:val="0"/>
                      <w:marTop w:val="0"/>
                      <w:marBottom w:val="0"/>
                      <w:divBdr>
                        <w:top w:val="none" w:sz="0" w:space="0" w:color="auto"/>
                        <w:left w:val="none" w:sz="0" w:space="0" w:color="auto"/>
                        <w:bottom w:val="none" w:sz="0" w:space="0" w:color="auto"/>
                        <w:right w:val="none" w:sz="0" w:space="0" w:color="auto"/>
                      </w:divBdr>
                      <w:divsChild>
                        <w:div w:id="1221793724">
                          <w:marLeft w:val="0"/>
                          <w:marRight w:val="0"/>
                          <w:marTop w:val="0"/>
                          <w:marBottom w:val="0"/>
                          <w:divBdr>
                            <w:top w:val="none" w:sz="0" w:space="0" w:color="auto"/>
                            <w:left w:val="none" w:sz="0" w:space="0" w:color="auto"/>
                            <w:bottom w:val="none" w:sz="0" w:space="0" w:color="auto"/>
                            <w:right w:val="none" w:sz="0" w:space="0" w:color="auto"/>
                          </w:divBdr>
                        </w:div>
                      </w:divsChild>
                    </w:div>
                    <w:div w:id="1121068805">
                      <w:marLeft w:val="0"/>
                      <w:marRight w:val="0"/>
                      <w:marTop w:val="0"/>
                      <w:marBottom w:val="0"/>
                      <w:divBdr>
                        <w:top w:val="none" w:sz="0" w:space="0" w:color="auto"/>
                        <w:left w:val="none" w:sz="0" w:space="0" w:color="auto"/>
                        <w:bottom w:val="none" w:sz="0" w:space="0" w:color="auto"/>
                        <w:right w:val="none" w:sz="0" w:space="0" w:color="auto"/>
                      </w:divBdr>
                      <w:divsChild>
                        <w:div w:id="1377701067">
                          <w:marLeft w:val="0"/>
                          <w:marRight w:val="0"/>
                          <w:marTop w:val="0"/>
                          <w:marBottom w:val="0"/>
                          <w:divBdr>
                            <w:top w:val="none" w:sz="0" w:space="0" w:color="auto"/>
                            <w:left w:val="none" w:sz="0" w:space="0" w:color="auto"/>
                            <w:bottom w:val="none" w:sz="0" w:space="0" w:color="auto"/>
                            <w:right w:val="none" w:sz="0" w:space="0" w:color="auto"/>
                          </w:divBdr>
                        </w:div>
                      </w:divsChild>
                    </w:div>
                    <w:div w:id="1361206412">
                      <w:marLeft w:val="0"/>
                      <w:marRight w:val="0"/>
                      <w:marTop w:val="0"/>
                      <w:marBottom w:val="0"/>
                      <w:divBdr>
                        <w:top w:val="none" w:sz="0" w:space="0" w:color="auto"/>
                        <w:left w:val="none" w:sz="0" w:space="0" w:color="auto"/>
                        <w:bottom w:val="none" w:sz="0" w:space="0" w:color="auto"/>
                        <w:right w:val="none" w:sz="0" w:space="0" w:color="auto"/>
                      </w:divBdr>
                      <w:divsChild>
                        <w:div w:id="230433903">
                          <w:marLeft w:val="0"/>
                          <w:marRight w:val="0"/>
                          <w:marTop w:val="0"/>
                          <w:marBottom w:val="0"/>
                          <w:divBdr>
                            <w:top w:val="none" w:sz="0" w:space="0" w:color="auto"/>
                            <w:left w:val="none" w:sz="0" w:space="0" w:color="auto"/>
                            <w:bottom w:val="none" w:sz="0" w:space="0" w:color="auto"/>
                            <w:right w:val="none" w:sz="0" w:space="0" w:color="auto"/>
                          </w:divBdr>
                        </w:div>
                        <w:div w:id="937104227">
                          <w:marLeft w:val="0"/>
                          <w:marRight w:val="0"/>
                          <w:marTop w:val="0"/>
                          <w:marBottom w:val="0"/>
                          <w:divBdr>
                            <w:top w:val="none" w:sz="0" w:space="0" w:color="auto"/>
                            <w:left w:val="none" w:sz="0" w:space="0" w:color="auto"/>
                            <w:bottom w:val="none" w:sz="0" w:space="0" w:color="auto"/>
                            <w:right w:val="none" w:sz="0" w:space="0" w:color="auto"/>
                          </w:divBdr>
                        </w:div>
                      </w:divsChild>
                    </w:div>
                    <w:div w:id="557982630">
                      <w:marLeft w:val="0"/>
                      <w:marRight w:val="0"/>
                      <w:marTop w:val="0"/>
                      <w:marBottom w:val="0"/>
                      <w:divBdr>
                        <w:top w:val="none" w:sz="0" w:space="0" w:color="auto"/>
                        <w:left w:val="none" w:sz="0" w:space="0" w:color="auto"/>
                        <w:bottom w:val="none" w:sz="0" w:space="0" w:color="auto"/>
                        <w:right w:val="none" w:sz="0" w:space="0" w:color="auto"/>
                      </w:divBdr>
                      <w:divsChild>
                        <w:div w:id="103236513">
                          <w:marLeft w:val="0"/>
                          <w:marRight w:val="0"/>
                          <w:marTop w:val="0"/>
                          <w:marBottom w:val="0"/>
                          <w:divBdr>
                            <w:top w:val="none" w:sz="0" w:space="0" w:color="auto"/>
                            <w:left w:val="none" w:sz="0" w:space="0" w:color="auto"/>
                            <w:bottom w:val="none" w:sz="0" w:space="0" w:color="auto"/>
                            <w:right w:val="none" w:sz="0" w:space="0" w:color="auto"/>
                          </w:divBdr>
                        </w:div>
                      </w:divsChild>
                    </w:div>
                    <w:div w:id="1766266579">
                      <w:marLeft w:val="0"/>
                      <w:marRight w:val="0"/>
                      <w:marTop w:val="0"/>
                      <w:marBottom w:val="0"/>
                      <w:divBdr>
                        <w:top w:val="none" w:sz="0" w:space="0" w:color="auto"/>
                        <w:left w:val="none" w:sz="0" w:space="0" w:color="auto"/>
                        <w:bottom w:val="none" w:sz="0" w:space="0" w:color="auto"/>
                        <w:right w:val="none" w:sz="0" w:space="0" w:color="auto"/>
                      </w:divBdr>
                      <w:divsChild>
                        <w:div w:id="703209056">
                          <w:marLeft w:val="0"/>
                          <w:marRight w:val="0"/>
                          <w:marTop w:val="0"/>
                          <w:marBottom w:val="0"/>
                          <w:divBdr>
                            <w:top w:val="none" w:sz="0" w:space="0" w:color="auto"/>
                            <w:left w:val="none" w:sz="0" w:space="0" w:color="auto"/>
                            <w:bottom w:val="none" w:sz="0" w:space="0" w:color="auto"/>
                            <w:right w:val="none" w:sz="0" w:space="0" w:color="auto"/>
                          </w:divBdr>
                        </w:div>
                      </w:divsChild>
                    </w:div>
                    <w:div w:id="561912261">
                      <w:marLeft w:val="0"/>
                      <w:marRight w:val="0"/>
                      <w:marTop w:val="0"/>
                      <w:marBottom w:val="0"/>
                      <w:divBdr>
                        <w:top w:val="none" w:sz="0" w:space="0" w:color="auto"/>
                        <w:left w:val="none" w:sz="0" w:space="0" w:color="auto"/>
                        <w:bottom w:val="none" w:sz="0" w:space="0" w:color="auto"/>
                        <w:right w:val="none" w:sz="0" w:space="0" w:color="auto"/>
                      </w:divBdr>
                      <w:divsChild>
                        <w:div w:id="745107751">
                          <w:marLeft w:val="0"/>
                          <w:marRight w:val="0"/>
                          <w:marTop w:val="0"/>
                          <w:marBottom w:val="0"/>
                          <w:divBdr>
                            <w:top w:val="none" w:sz="0" w:space="0" w:color="auto"/>
                            <w:left w:val="none" w:sz="0" w:space="0" w:color="auto"/>
                            <w:bottom w:val="none" w:sz="0" w:space="0" w:color="auto"/>
                            <w:right w:val="none" w:sz="0" w:space="0" w:color="auto"/>
                          </w:divBdr>
                        </w:div>
                      </w:divsChild>
                    </w:div>
                    <w:div w:id="147283390">
                      <w:marLeft w:val="0"/>
                      <w:marRight w:val="0"/>
                      <w:marTop w:val="0"/>
                      <w:marBottom w:val="0"/>
                      <w:divBdr>
                        <w:top w:val="none" w:sz="0" w:space="0" w:color="auto"/>
                        <w:left w:val="none" w:sz="0" w:space="0" w:color="auto"/>
                        <w:bottom w:val="none" w:sz="0" w:space="0" w:color="auto"/>
                        <w:right w:val="none" w:sz="0" w:space="0" w:color="auto"/>
                      </w:divBdr>
                      <w:divsChild>
                        <w:div w:id="672880233">
                          <w:marLeft w:val="0"/>
                          <w:marRight w:val="0"/>
                          <w:marTop w:val="0"/>
                          <w:marBottom w:val="0"/>
                          <w:divBdr>
                            <w:top w:val="none" w:sz="0" w:space="0" w:color="auto"/>
                            <w:left w:val="none" w:sz="0" w:space="0" w:color="auto"/>
                            <w:bottom w:val="none" w:sz="0" w:space="0" w:color="auto"/>
                            <w:right w:val="none" w:sz="0" w:space="0" w:color="auto"/>
                          </w:divBdr>
                        </w:div>
                      </w:divsChild>
                    </w:div>
                    <w:div w:id="2078700376">
                      <w:marLeft w:val="0"/>
                      <w:marRight w:val="0"/>
                      <w:marTop w:val="0"/>
                      <w:marBottom w:val="0"/>
                      <w:divBdr>
                        <w:top w:val="none" w:sz="0" w:space="0" w:color="auto"/>
                        <w:left w:val="none" w:sz="0" w:space="0" w:color="auto"/>
                        <w:bottom w:val="none" w:sz="0" w:space="0" w:color="auto"/>
                        <w:right w:val="none" w:sz="0" w:space="0" w:color="auto"/>
                      </w:divBdr>
                      <w:divsChild>
                        <w:div w:id="1914850900">
                          <w:marLeft w:val="0"/>
                          <w:marRight w:val="0"/>
                          <w:marTop w:val="0"/>
                          <w:marBottom w:val="0"/>
                          <w:divBdr>
                            <w:top w:val="none" w:sz="0" w:space="0" w:color="auto"/>
                            <w:left w:val="none" w:sz="0" w:space="0" w:color="auto"/>
                            <w:bottom w:val="none" w:sz="0" w:space="0" w:color="auto"/>
                            <w:right w:val="none" w:sz="0" w:space="0" w:color="auto"/>
                          </w:divBdr>
                        </w:div>
                      </w:divsChild>
                    </w:div>
                    <w:div w:id="1374965228">
                      <w:marLeft w:val="0"/>
                      <w:marRight w:val="0"/>
                      <w:marTop w:val="0"/>
                      <w:marBottom w:val="0"/>
                      <w:divBdr>
                        <w:top w:val="none" w:sz="0" w:space="0" w:color="auto"/>
                        <w:left w:val="none" w:sz="0" w:space="0" w:color="auto"/>
                        <w:bottom w:val="none" w:sz="0" w:space="0" w:color="auto"/>
                        <w:right w:val="none" w:sz="0" w:space="0" w:color="auto"/>
                      </w:divBdr>
                      <w:divsChild>
                        <w:div w:id="735471543">
                          <w:marLeft w:val="0"/>
                          <w:marRight w:val="0"/>
                          <w:marTop w:val="0"/>
                          <w:marBottom w:val="0"/>
                          <w:divBdr>
                            <w:top w:val="none" w:sz="0" w:space="0" w:color="auto"/>
                            <w:left w:val="none" w:sz="0" w:space="0" w:color="auto"/>
                            <w:bottom w:val="none" w:sz="0" w:space="0" w:color="auto"/>
                            <w:right w:val="none" w:sz="0" w:space="0" w:color="auto"/>
                          </w:divBdr>
                        </w:div>
                        <w:div w:id="2591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936718">
      <w:bodyDiv w:val="1"/>
      <w:marLeft w:val="0"/>
      <w:marRight w:val="0"/>
      <w:marTop w:val="0"/>
      <w:marBottom w:val="0"/>
      <w:divBdr>
        <w:top w:val="none" w:sz="0" w:space="0" w:color="auto"/>
        <w:left w:val="none" w:sz="0" w:space="0" w:color="auto"/>
        <w:bottom w:val="none" w:sz="0" w:space="0" w:color="auto"/>
        <w:right w:val="none" w:sz="0" w:space="0" w:color="auto"/>
      </w:divBdr>
      <w:divsChild>
        <w:div w:id="193421573">
          <w:marLeft w:val="0"/>
          <w:marRight w:val="0"/>
          <w:marTop w:val="0"/>
          <w:marBottom w:val="360"/>
          <w:divBdr>
            <w:top w:val="none" w:sz="0" w:space="0" w:color="auto"/>
            <w:left w:val="none" w:sz="0" w:space="0" w:color="auto"/>
            <w:bottom w:val="none" w:sz="0" w:space="0" w:color="auto"/>
            <w:right w:val="none" w:sz="0" w:space="0" w:color="auto"/>
          </w:divBdr>
          <w:divsChild>
            <w:div w:id="973144391">
              <w:marLeft w:val="0"/>
              <w:marRight w:val="0"/>
              <w:marTop w:val="0"/>
              <w:marBottom w:val="0"/>
              <w:divBdr>
                <w:top w:val="none" w:sz="0" w:space="0" w:color="auto"/>
                <w:left w:val="none" w:sz="0" w:space="0" w:color="auto"/>
                <w:bottom w:val="none" w:sz="0" w:space="0" w:color="auto"/>
                <w:right w:val="none" w:sz="0" w:space="0" w:color="auto"/>
              </w:divBdr>
              <w:divsChild>
                <w:div w:id="128330206">
                  <w:marLeft w:val="0"/>
                  <w:marRight w:val="0"/>
                  <w:marTop w:val="0"/>
                  <w:marBottom w:val="0"/>
                  <w:divBdr>
                    <w:top w:val="none" w:sz="0" w:space="0" w:color="auto"/>
                    <w:left w:val="none" w:sz="0" w:space="0" w:color="auto"/>
                    <w:bottom w:val="none" w:sz="0" w:space="0" w:color="auto"/>
                    <w:right w:val="none" w:sz="0" w:space="0" w:color="auto"/>
                  </w:divBdr>
                  <w:divsChild>
                    <w:div w:id="1845631728">
                      <w:marLeft w:val="0"/>
                      <w:marRight w:val="0"/>
                      <w:marTop w:val="0"/>
                      <w:marBottom w:val="0"/>
                      <w:divBdr>
                        <w:top w:val="single" w:sz="6" w:space="18" w:color="E6EBEF"/>
                        <w:left w:val="single" w:sz="6" w:space="18" w:color="E6EBEF"/>
                        <w:bottom w:val="single" w:sz="6" w:space="18" w:color="E6EBEF"/>
                        <w:right w:val="single" w:sz="6" w:space="18" w:color="E6EBEF"/>
                      </w:divBdr>
                      <w:divsChild>
                        <w:div w:id="377703773">
                          <w:marLeft w:val="0"/>
                          <w:marRight w:val="0"/>
                          <w:marTop w:val="0"/>
                          <w:marBottom w:val="300"/>
                          <w:divBdr>
                            <w:top w:val="none" w:sz="0" w:space="0" w:color="auto"/>
                            <w:left w:val="none" w:sz="0" w:space="0" w:color="auto"/>
                            <w:bottom w:val="none" w:sz="0" w:space="0" w:color="auto"/>
                            <w:right w:val="none" w:sz="0" w:space="0" w:color="auto"/>
                          </w:divBdr>
                        </w:div>
                        <w:div w:id="1662705">
                          <w:marLeft w:val="0"/>
                          <w:marRight w:val="0"/>
                          <w:marTop w:val="0"/>
                          <w:marBottom w:val="0"/>
                          <w:divBdr>
                            <w:top w:val="none" w:sz="0" w:space="0" w:color="auto"/>
                            <w:left w:val="none" w:sz="0" w:space="0" w:color="auto"/>
                            <w:bottom w:val="none" w:sz="0" w:space="0" w:color="auto"/>
                            <w:right w:val="none" w:sz="0" w:space="0" w:color="auto"/>
                          </w:divBdr>
                          <w:divsChild>
                            <w:div w:id="2087264178">
                              <w:marLeft w:val="0"/>
                              <w:marRight w:val="0"/>
                              <w:marTop w:val="0"/>
                              <w:marBottom w:val="0"/>
                              <w:divBdr>
                                <w:top w:val="none" w:sz="0" w:space="0" w:color="auto"/>
                                <w:left w:val="none" w:sz="0" w:space="0" w:color="auto"/>
                                <w:bottom w:val="none" w:sz="0" w:space="0" w:color="auto"/>
                                <w:right w:val="none" w:sz="0" w:space="0" w:color="auto"/>
                              </w:divBdr>
                              <w:divsChild>
                                <w:div w:id="1121149243">
                                  <w:marLeft w:val="0"/>
                                  <w:marRight w:val="0"/>
                                  <w:marTop w:val="0"/>
                                  <w:marBottom w:val="0"/>
                                  <w:divBdr>
                                    <w:top w:val="none" w:sz="0" w:space="0" w:color="auto"/>
                                    <w:left w:val="none" w:sz="0" w:space="0" w:color="auto"/>
                                    <w:bottom w:val="none" w:sz="0" w:space="0" w:color="auto"/>
                                    <w:right w:val="none" w:sz="0" w:space="0" w:color="auto"/>
                                  </w:divBdr>
                                  <w:divsChild>
                                    <w:div w:id="150409409">
                                      <w:marLeft w:val="0"/>
                                      <w:marRight w:val="0"/>
                                      <w:marTop w:val="0"/>
                                      <w:marBottom w:val="0"/>
                                      <w:divBdr>
                                        <w:top w:val="none" w:sz="0" w:space="0" w:color="auto"/>
                                        <w:left w:val="none" w:sz="0" w:space="0" w:color="auto"/>
                                        <w:bottom w:val="none" w:sz="0" w:space="0" w:color="auto"/>
                                        <w:right w:val="none" w:sz="0" w:space="0" w:color="auto"/>
                                      </w:divBdr>
                                      <w:divsChild>
                                        <w:div w:id="808935279">
                                          <w:marLeft w:val="0"/>
                                          <w:marRight w:val="0"/>
                                          <w:marTop w:val="0"/>
                                          <w:marBottom w:val="300"/>
                                          <w:divBdr>
                                            <w:top w:val="none" w:sz="0" w:space="0" w:color="auto"/>
                                            <w:left w:val="none" w:sz="0" w:space="0" w:color="auto"/>
                                            <w:bottom w:val="none" w:sz="0" w:space="0" w:color="auto"/>
                                            <w:right w:val="none" w:sz="0" w:space="0" w:color="auto"/>
                                          </w:divBdr>
                                        </w:div>
                                        <w:div w:id="1044405445">
                                          <w:marLeft w:val="0"/>
                                          <w:marRight w:val="0"/>
                                          <w:marTop w:val="0"/>
                                          <w:marBottom w:val="300"/>
                                          <w:divBdr>
                                            <w:top w:val="none" w:sz="0" w:space="0" w:color="auto"/>
                                            <w:left w:val="none" w:sz="0" w:space="0" w:color="auto"/>
                                            <w:bottom w:val="none" w:sz="0" w:space="0" w:color="auto"/>
                                            <w:right w:val="none" w:sz="0" w:space="0" w:color="auto"/>
                                          </w:divBdr>
                                          <w:divsChild>
                                            <w:div w:id="83452393">
                                              <w:marLeft w:val="0"/>
                                              <w:marRight w:val="0"/>
                                              <w:marTop w:val="0"/>
                                              <w:marBottom w:val="0"/>
                                              <w:divBdr>
                                                <w:top w:val="none" w:sz="0" w:space="0" w:color="auto"/>
                                                <w:left w:val="none" w:sz="0" w:space="0" w:color="auto"/>
                                                <w:bottom w:val="none" w:sz="0" w:space="0" w:color="auto"/>
                                                <w:right w:val="none" w:sz="0" w:space="0" w:color="auto"/>
                                              </w:divBdr>
                                              <w:divsChild>
                                                <w:div w:id="1152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5674">
                                  <w:marLeft w:val="0"/>
                                  <w:marRight w:val="0"/>
                                  <w:marTop w:val="0"/>
                                  <w:marBottom w:val="0"/>
                                  <w:divBdr>
                                    <w:top w:val="none" w:sz="0" w:space="0" w:color="auto"/>
                                    <w:left w:val="none" w:sz="0" w:space="0" w:color="auto"/>
                                    <w:bottom w:val="none" w:sz="0" w:space="0" w:color="auto"/>
                                    <w:right w:val="none" w:sz="0" w:space="0" w:color="auto"/>
                                  </w:divBdr>
                                  <w:divsChild>
                                    <w:div w:id="1695421015">
                                      <w:marLeft w:val="0"/>
                                      <w:marRight w:val="0"/>
                                      <w:marTop w:val="0"/>
                                      <w:marBottom w:val="0"/>
                                      <w:divBdr>
                                        <w:top w:val="none" w:sz="0" w:space="0" w:color="auto"/>
                                        <w:left w:val="none" w:sz="0" w:space="0" w:color="auto"/>
                                        <w:bottom w:val="none" w:sz="0" w:space="0" w:color="auto"/>
                                        <w:right w:val="none" w:sz="0" w:space="0" w:color="auto"/>
                                      </w:divBdr>
                                      <w:divsChild>
                                        <w:div w:id="1657609287">
                                          <w:marLeft w:val="0"/>
                                          <w:marRight w:val="0"/>
                                          <w:marTop w:val="0"/>
                                          <w:marBottom w:val="0"/>
                                          <w:divBdr>
                                            <w:top w:val="none" w:sz="0" w:space="0" w:color="auto"/>
                                            <w:left w:val="none" w:sz="0" w:space="0" w:color="auto"/>
                                            <w:bottom w:val="none" w:sz="0" w:space="0" w:color="auto"/>
                                            <w:right w:val="none" w:sz="0" w:space="0" w:color="auto"/>
                                          </w:divBdr>
                                          <w:divsChild>
                                            <w:div w:id="622931060">
                                              <w:marLeft w:val="0"/>
                                              <w:marRight w:val="0"/>
                                              <w:marTop w:val="0"/>
                                              <w:marBottom w:val="0"/>
                                              <w:divBdr>
                                                <w:top w:val="none" w:sz="0" w:space="0" w:color="auto"/>
                                                <w:left w:val="none" w:sz="0" w:space="0" w:color="auto"/>
                                                <w:bottom w:val="none" w:sz="0" w:space="0" w:color="auto"/>
                                                <w:right w:val="none" w:sz="0" w:space="0" w:color="auto"/>
                                              </w:divBdr>
                                            </w:div>
                                          </w:divsChild>
                                        </w:div>
                                        <w:div w:id="616063846">
                                          <w:marLeft w:val="0"/>
                                          <w:marRight w:val="0"/>
                                          <w:marTop w:val="0"/>
                                          <w:marBottom w:val="0"/>
                                          <w:divBdr>
                                            <w:top w:val="none" w:sz="0" w:space="0" w:color="auto"/>
                                            <w:left w:val="none" w:sz="0" w:space="0" w:color="auto"/>
                                            <w:bottom w:val="none" w:sz="0" w:space="0" w:color="auto"/>
                                            <w:right w:val="none" w:sz="0" w:space="0" w:color="auto"/>
                                          </w:divBdr>
                                          <w:divsChild>
                                            <w:div w:id="14500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89815">
                                  <w:marLeft w:val="0"/>
                                  <w:marRight w:val="0"/>
                                  <w:marTop w:val="0"/>
                                  <w:marBottom w:val="0"/>
                                  <w:divBdr>
                                    <w:top w:val="none" w:sz="0" w:space="0" w:color="auto"/>
                                    <w:left w:val="none" w:sz="0" w:space="0" w:color="auto"/>
                                    <w:bottom w:val="none" w:sz="0" w:space="0" w:color="auto"/>
                                    <w:right w:val="none" w:sz="0" w:space="0" w:color="auto"/>
                                  </w:divBdr>
                                  <w:divsChild>
                                    <w:div w:id="1333992456">
                                      <w:marLeft w:val="0"/>
                                      <w:marRight w:val="0"/>
                                      <w:marTop w:val="0"/>
                                      <w:marBottom w:val="0"/>
                                      <w:divBdr>
                                        <w:top w:val="none" w:sz="0" w:space="0" w:color="auto"/>
                                        <w:left w:val="none" w:sz="0" w:space="0" w:color="auto"/>
                                        <w:bottom w:val="none" w:sz="0" w:space="0" w:color="auto"/>
                                        <w:right w:val="none" w:sz="0" w:space="0" w:color="auto"/>
                                      </w:divBdr>
                                      <w:divsChild>
                                        <w:div w:id="424375608">
                                          <w:marLeft w:val="0"/>
                                          <w:marRight w:val="0"/>
                                          <w:marTop w:val="0"/>
                                          <w:marBottom w:val="0"/>
                                          <w:divBdr>
                                            <w:top w:val="none" w:sz="0" w:space="0" w:color="auto"/>
                                            <w:left w:val="none" w:sz="0" w:space="0" w:color="auto"/>
                                            <w:bottom w:val="none" w:sz="0" w:space="0" w:color="auto"/>
                                            <w:right w:val="none" w:sz="0" w:space="0" w:color="auto"/>
                                          </w:divBdr>
                                          <w:divsChild>
                                            <w:div w:id="1701123024">
                                              <w:marLeft w:val="0"/>
                                              <w:marRight w:val="0"/>
                                              <w:marTop w:val="0"/>
                                              <w:marBottom w:val="0"/>
                                              <w:divBdr>
                                                <w:top w:val="none" w:sz="0" w:space="0" w:color="auto"/>
                                                <w:left w:val="none" w:sz="0" w:space="0" w:color="auto"/>
                                                <w:bottom w:val="none" w:sz="0" w:space="0" w:color="auto"/>
                                                <w:right w:val="none" w:sz="0" w:space="0" w:color="auto"/>
                                              </w:divBdr>
                                            </w:div>
                                          </w:divsChild>
                                        </w:div>
                                        <w:div w:id="741636750">
                                          <w:marLeft w:val="0"/>
                                          <w:marRight w:val="0"/>
                                          <w:marTop w:val="0"/>
                                          <w:marBottom w:val="0"/>
                                          <w:divBdr>
                                            <w:top w:val="none" w:sz="0" w:space="0" w:color="auto"/>
                                            <w:left w:val="none" w:sz="0" w:space="0" w:color="auto"/>
                                            <w:bottom w:val="none" w:sz="0" w:space="0" w:color="auto"/>
                                            <w:right w:val="none" w:sz="0" w:space="0" w:color="auto"/>
                                          </w:divBdr>
                                          <w:divsChild>
                                            <w:div w:id="11662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12823">
                                  <w:marLeft w:val="0"/>
                                  <w:marRight w:val="0"/>
                                  <w:marTop w:val="0"/>
                                  <w:marBottom w:val="0"/>
                                  <w:divBdr>
                                    <w:top w:val="none" w:sz="0" w:space="0" w:color="auto"/>
                                    <w:left w:val="none" w:sz="0" w:space="0" w:color="auto"/>
                                    <w:bottom w:val="none" w:sz="0" w:space="0" w:color="auto"/>
                                    <w:right w:val="none" w:sz="0" w:space="0" w:color="auto"/>
                                  </w:divBdr>
                                  <w:divsChild>
                                    <w:div w:id="1295335316">
                                      <w:marLeft w:val="0"/>
                                      <w:marRight w:val="0"/>
                                      <w:marTop w:val="0"/>
                                      <w:marBottom w:val="0"/>
                                      <w:divBdr>
                                        <w:top w:val="none" w:sz="0" w:space="0" w:color="auto"/>
                                        <w:left w:val="none" w:sz="0" w:space="0" w:color="auto"/>
                                        <w:bottom w:val="none" w:sz="0" w:space="0" w:color="auto"/>
                                        <w:right w:val="none" w:sz="0" w:space="0" w:color="auto"/>
                                      </w:divBdr>
                                      <w:divsChild>
                                        <w:div w:id="1531991114">
                                          <w:marLeft w:val="0"/>
                                          <w:marRight w:val="0"/>
                                          <w:marTop w:val="0"/>
                                          <w:marBottom w:val="0"/>
                                          <w:divBdr>
                                            <w:top w:val="none" w:sz="0" w:space="0" w:color="auto"/>
                                            <w:left w:val="none" w:sz="0" w:space="0" w:color="auto"/>
                                            <w:bottom w:val="none" w:sz="0" w:space="0" w:color="auto"/>
                                            <w:right w:val="none" w:sz="0" w:space="0" w:color="auto"/>
                                          </w:divBdr>
                                          <w:divsChild>
                                            <w:div w:id="1124226670">
                                              <w:marLeft w:val="0"/>
                                              <w:marRight w:val="0"/>
                                              <w:marTop w:val="0"/>
                                              <w:marBottom w:val="0"/>
                                              <w:divBdr>
                                                <w:top w:val="none" w:sz="0" w:space="0" w:color="auto"/>
                                                <w:left w:val="none" w:sz="0" w:space="0" w:color="auto"/>
                                                <w:bottom w:val="none" w:sz="0" w:space="0" w:color="auto"/>
                                                <w:right w:val="none" w:sz="0" w:space="0" w:color="auto"/>
                                              </w:divBdr>
                                            </w:div>
                                          </w:divsChild>
                                        </w:div>
                                        <w:div w:id="1621497206">
                                          <w:marLeft w:val="0"/>
                                          <w:marRight w:val="0"/>
                                          <w:marTop w:val="0"/>
                                          <w:marBottom w:val="0"/>
                                          <w:divBdr>
                                            <w:top w:val="none" w:sz="0" w:space="0" w:color="auto"/>
                                            <w:left w:val="none" w:sz="0" w:space="0" w:color="auto"/>
                                            <w:bottom w:val="none" w:sz="0" w:space="0" w:color="auto"/>
                                            <w:right w:val="none" w:sz="0" w:space="0" w:color="auto"/>
                                          </w:divBdr>
                                          <w:divsChild>
                                            <w:div w:id="5411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9480">
                                  <w:marLeft w:val="0"/>
                                  <w:marRight w:val="0"/>
                                  <w:marTop w:val="0"/>
                                  <w:marBottom w:val="0"/>
                                  <w:divBdr>
                                    <w:top w:val="none" w:sz="0" w:space="0" w:color="auto"/>
                                    <w:left w:val="none" w:sz="0" w:space="0" w:color="auto"/>
                                    <w:bottom w:val="none" w:sz="0" w:space="0" w:color="auto"/>
                                    <w:right w:val="none" w:sz="0" w:space="0" w:color="auto"/>
                                  </w:divBdr>
                                  <w:divsChild>
                                    <w:div w:id="2072927060">
                                      <w:marLeft w:val="0"/>
                                      <w:marRight w:val="0"/>
                                      <w:marTop w:val="0"/>
                                      <w:marBottom w:val="0"/>
                                      <w:divBdr>
                                        <w:top w:val="none" w:sz="0" w:space="0" w:color="auto"/>
                                        <w:left w:val="none" w:sz="0" w:space="0" w:color="auto"/>
                                        <w:bottom w:val="none" w:sz="0" w:space="0" w:color="auto"/>
                                        <w:right w:val="none" w:sz="0" w:space="0" w:color="auto"/>
                                      </w:divBdr>
                                      <w:divsChild>
                                        <w:div w:id="332999425">
                                          <w:marLeft w:val="0"/>
                                          <w:marRight w:val="0"/>
                                          <w:marTop w:val="0"/>
                                          <w:marBottom w:val="0"/>
                                          <w:divBdr>
                                            <w:top w:val="none" w:sz="0" w:space="0" w:color="auto"/>
                                            <w:left w:val="none" w:sz="0" w:space="0" w:color="auto"/>
                                            <w:bottom w:val="none" w:sz="0" w:space="0" w:color="auto"/>
                                            <w:right w:val="none" w:sz="0" w:space="0" w:color="auto"/>
                                          </w:divBdr>
                                          <w:divsChild>
                                            <w:div w:id="1452549917">
                                              <w:marLeft w:val="0"/>
                                              <w:marRight w:val="0"/>
                                              <w:marTop w:val="0"/>
                                              <w:marBottom w:val="0"/>
                                              <w:divBdr>
                                                <w:top w:val="none" w:sz="0" w:space="0" w:color="auto"/>
                                                <w:left w:val="none" w:sz="0" w:space="0" w:color="auto"/>
                                                <w:bottom w:val="none" w:sz="0" w:space="0" w:color="auto"/>
                                                <w:right w:val="none" w:sz="0" w:space="0" w:color="auto"/>
                                              </w:divBdr>
                                            </w:div>
                                          </w:divsChild>
                                        </w:div>
                                        <w:div w:id="158425235">
                                          <w:marLeft w:val="0"/>
                                          <w:marRight w:val="0"/>
                                          <w:marTop w:val="0"/>
                                          <w:marBottom w:val="0"/>
                                          <w:divBdr>
                                            <w:top w:val="none" w:sz="0" w:space="0" w:color="auto"/>
                                            <w:left w:val="none" w:sz="0" w:space="0" w:color="auto"/>
                                            <w:bottom w:val="none" w:sz="0" w:space="0" w:color="auto"/>
                                            <w:right w:val="none" w:sz="0" w:space="0" w:color="auto"/>
                                          </w:divBdr>
                                          <w:divsChild>
                                            <w:div w:id="15269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49326">
                                  <w:marLeft w:val="0"/>
                                  <w:marRight w:val="0"/>
                                  <w:marTop w:val="0"/>
                                  <w:marBottom w:val="0"/>
                                  <w:divBdr>
                                    <w:top w:val="none" w:sz="0" w:space="0" w:color="auto"/>
                                    <w:left w:val="none" w:sz="0" w:space="0" w:color="auto"/>
                                    <w:bottom w:val="none" w:sz="0" w:space="0" w:color="auto"/>
                                    <w:right w:val="none" w:sz="0" w:space="0" w:color="auto"/>
                                  </w:divBdr>
                                  <w:divsChild>
                                    <w:div w:id="197816694">
                                      <w:marLeft w:val="0"/>
                                      <w:marRight w:val="0"/>
                                      <w:marTop w:val="0"/>
                                      <w:marBottom w:val="0"/>
                                      <w:divBdr>
                                        <w:top w:val="none" w:sz="0" w:space="0" w:color="auto"/>
                                        <w:left w:val="none" w:sz="0" w:space="0" w:color="auto"/>
                                        <w:bottom w:val="none" w:sz="0" w:space="0" w:color="auto"/>
                                        <w:right w:val="none" w:sz="0" w:space="0" w:color="auto"/>
                                      </w:divBdr>
                                      <w:divsChild>
                                        <w:div w:id="396172772">
                                          <w:marLeft w:val="0"/>
                                          <w:marRight w:val="0"/>
                                          <w:marTop w:val="0"/>
                                          <w:marBottom w:val="0"/>
                                          <w:divBdr>
                                            <w:top w:val="none" w:sz="0" w:space="0" w:color="auto"/>
                                            <w:left w:val="none" w:sz="0" w:space="0" w:color="auto"/>
                                            <w:bottom w:val="none" w:sz="0" w:space="0" w:color="auto"/>
                                            <w:right w:val="none" w:sz="0" w:space="0" w:color="auto"/>
                                          </w:divBdr>
                                          <w:divsChild>
                                            <w:div w:id="1533494881">
                                              <w:marLeft w:val="0"/>
                                              <w:marRight w:val="0"/>
                                              <w:marTop w:val="0"/>
                                              <w:marBottom w:val="0"/>
                                              <w:divBdr>
                                                <w:top w:val="none" w:sz="0" w:space="0" w:color="auto"/>
                                                <w:left w:val="none" w:sz="0" w:space="0" w:color="auto"/>
                                                <w:bottom w:val="none" w:sz="0" w:space="0" w:color="auto"/>
                                                <w:right w:val="none" w:sz="0" w:space="0" w:color="auto"/>
                                              </w:divBdr>
                                            </w:div>
                                          </w:divsChild>
                                        </w:div>
                                        <w:div w:id="1684166706">
                                          <w:marLeft w:val="0"/>
                                          <w:marRight w:val="0"/>
                                          <w:marTop w:val="0"/>
                                          <w:marBottom w:val="0"/>
                                          <w:divBdr>
                                            <w:top w:val="none" w:sz="0" w:space="0" w:color="auto"/>
                                            <w:left w:val="none" w:sz="0" w:space="0" w:color="auto"/>
                                            <w:bottom w:val="none" w:sz="0" w:space="0" w:color="auto"/>
                                            <w:right w:val="none" w:sz="0" w:space="0" w:color="auto"/>
                                          </w:divBdr>
                                          <w:divsChild>
                                            <w:div w:id="10926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456840">
                                  <w:marLeft w:val="0"/>
                                  <w:marRight w:val="0"/>
                                  <w:marTop w:val="0"/>
                                  <w:marBottom w:val="0"/>
                                  <w:divBdr>
                                    <w:top w:val="none" w:sz="0" w:space="0" w:color="auto"/>
                                    <w:left w:val="none" w:sz="0" w:space="0" w:color="auto"/>
                                    <w:bottom w:val="none" w:sz="0" w:space="0" w:color="auto"/>
                                    <w:right w:val="none" w:sz="0" w:space="0" w:color="auto"/>
                                  </w:divBdr>
                                  <w:divsChild>
                                    <w:div w:id="1599215052">
                                      <w:marLeft w:val="0"/>
                                      <w:marRight w:val="0"/>
                                      <w:marTop w:val="0"/>
                                      <w:marBottom w:val="0"/>
                                      <w:divBdr>
                                        <w:top w:val="none" w:sz="0" w:space="0" w:color="auto"/>
                                        <w:left w:val="none" w:sz="0" w:space="0" w:color="auto"/>
                                        <w:bottom w:val="none" w:sz="0" w:space="0" w:color="auto"/>
                                        <w:right w:val="none" w:sz="0" w:space="0" w:color="auto"/>
                                      </w:divBdr>
                                      <w:divsChild>
                                        <w:div w:id="1196387400">
                                          <w:marLeft w:val="0"/>
                                          <w:marRight w:val="0"/>
                                          <w:marTop w:val="0"/>
                                          <w:marBottom w:val="0"/>
                                          <w:divBdr>
                                            <w:top w:val="none" w:sz="0" w:space="0" w:color="auto"/>
                                            <w:left w:val="none" w:sz="0" w:space="0" w:color="auto"/>
                                            <w:bottom w:val="none" w:sz="0" w:space="0" w:color="auto"/>
                                            <w:right w:val="none" w:sz="0" w:space="0" w:color="auto"/>
                                          </w:divBdr>
                                          <w:divsChild>
                                            <w:div w:id="556279159">
                                              <w:marLeft w:val="0"/>
                                              <w:marRight w:val="0"/>
                                              <w:marTop w:val="0"/>
                                              <w:marBottom w:val="0"/>
                                              <w:divBdr>
                                                <w:top w:val="none" w:sz="0" w:space="0" w:color="auto"/>
                                                <w:left w:val="none" w:sz="0" w:space="0" w:color="auto"/>
                                                <w:bottom w:val="none" w:sz="0" w:space="0" w:color="auto"/>
                                                <w:right w:val="none" w:sz="0" w:space="0" w:color="auto"/>
                                              </w:divBdr>
                                            </w:div>
                                          </w:divsChild>
                                        </w:div>
                                        <w:div w:id="939323">
                                          <w:marLeft w:val="0"/>
                                          <w:marRight w:val="0"/>
                                          <w:marTop w:val="0"/>
                                          <w:marBottom w:val="0"/>
                                          <w:divBdr>
                                            <w:top w:val="none" w:sz="0" w:space="0" w:color="auto"/>
                                            <w:left w:val="none" w:sz="0" w:space="0" w:color="auto"/>
                                            <w:bottom w:val="none" w:sz="0" w:space="0" w:color="auto"/>
                                            <w:right w:val="none" w:sz="0" w:space="0" w:color="auto"/>
                                          </w:divBdr>
                                          <w:divsChild>
                                            <w:div w:id="19604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537402">
          <w:marLeft w:val="0"/>
          <w:marRight w:val="0"/>
          <w:marTop w:val="0"/>
          <w:marBottom w:val="360"/>
          <w:divBdr>
            <w:top w:val="single" w:sz="6" w:space="0" w:color="E6EBEF"/>
            <w:left w:val="single" w:sz="6" w:space="0" w:color="E6EBEF"/>
            <w:bottom w:val="single" w:sz="6" w:space="0" w:color="E6EBEF"/>
            <w:right w:val="single" w:sz="6" w:space="0" w:color="E6EBEF"/>
          </w:divBdr>
          <w:divsChild>
            <w:div w:id="1968119616">
              <w:marLeft w:val="0"/>
              <w:marRight w:val="0"/>
              <w:marTop w:val="0"/>
              <w:marBottom w:val="0"/>
              <w:divBdr>
                <w:top w:val="none" w:sz="0" w:space="0" w:color="auto"/>
                <w:left w:val="none" w:sz="0" w:space="0" w:color="auto"/>
                <w:bottom w:val="none" w:sz="0" w:space="0" w:color="auto"/>
                <w:right w:val="none" w:sz="0" w:space="0" w:color="auto"/>
              </w:divBdr>
              <w:divsChild>
                <w:div w:id="120730300">
                  <w:marLeft w:val="0"/>
                  <w:marRight w:val="0"/>
                  <w:marTop w:val="0"/>
                  <w:marBottom w:val="0"/>
                  <w:divBdr>
                    <w:top w:val="none" w:sz="0" w:space="0" w:color="auto"/>
                    <w:left w:val="none" w:sz="0" w:space="0" w:color="auto"/>
                    <w:bottom w:val="none" w:sz="0" w:space="0" w:color="auto"/>
                    <w:right w:val="none" w:sz="0" w:space="0" w:color="auto"/>
                  </w:divBdr>
                  <w:divsChild>
                    <w:div w:id="606354875">
                      <w:marLeft w:val="0"/>
                      <w:marRight w:val="0"/>
                      <w:marTop w:val="0"/>
                      <w:marBottom w:val="0"/>
                      <w:divBdr>
                        <w:top w:val="none" w:sz="0" w:space="0" w:color="auto"/>
                        <w:left w:val="none" w:sz="0" w:space="0" w:color="auto"/>
                        <w:bottom w:val="none" w:sz="0" w:space="0" w:color="auto"/>
                        <w:right w:val="none" w:sz="0" w:space="0" w:color="auto"/>
                      </w:divBdr>
                      <w:divsChild>
                        <w:div w:id="759986292">
                          <w:marLeft w:val="0"/>
                          <w:marRight w:val="0"/>
                          <w:marTop w:val="0"/>
                          <w:marBottom w:val="0"/>
                          <w:divBdr>
                            <w:top w:val="none" w:sz="0" w:space="0" w:color="auto"/>
                            <w:left w:val="none" w:sz="0" w:space="0" w:color="auto"/>
                            <w:bottom w:val="none" w:sz="0" w:space="0" w:color="auto"/>
                            <w:right w:val="none" w:sz="0" w:space="0" w:color="auto"/>
                          </w:divBdr>
                        </w:div>
                      </w:divsChild>
                    </w:div>
                    <w:div w:id="410085168">
                      <w:marLeft w:val="0"/>
                      <w:marRight w:val="0"/>
                      <w:marTop w:val="0"/>
                      <w:marBottom w:val="0"/>
                      <w:divBdr>
                        <w:top w:val="none" w:sz="0" w:space="0" w:color="auto"/>
                        <w:left w:val="none" w:sz="0" w:space="0" w:color="auto"/>
                        <w:bottom w:val="none" w:sz="0" w:space="0" w:color="auto"/>
                        <w:right w:val="none" w:sz="0" w:space="0" w:color="auto"/>
                      </w:divBdr>
                      <w:divsChild>
                        <w:div w:id="1471173922">
                          <w:marLeft w:val="0"/>
                          <w:marRight w:val="0"/>
                          <w:marTop w:val="0"/>
                          <w:marBottom w:val="0"/>
                          <w:divBdr>
                            <w:top w:val="none" w:sz="0" w:space="0" w:color="auto"/>
                            <w:left w:val="none" w:sz="0" w:space="0" w:color="auto"/>
                            <w:bottom w:val="none" w:sz="0" w:space="0" w:color="auto"/>
                            <w:right w:val="none" w:sz="0" w:space="0" w:color="auto"/>
                          </w:divBdr>
                        </w:div>
                      </w:divsChild>
                    </w:div>
                    <w:div w:id="488055582">
                      <w:marLeft w:val="0"/>
                      <w:marRight w:val="0"/>
                      <w:marTop w:val="0"/>
                      <w:marBottom w:val="0"/>
                      <w:divBdr>
                        <w:top w:val="none" w:sz="0" w:space="0" w:color="auto"/>
                        <w:left w:val="none" w:sz="0" w:space="0" w:color="auto"/>
                        <w:bottom w:val="none" w:sz="0" w:space="0" w:color="auto"/>
                        <w:right w:val="none" w:sz="0" w:space="0" w:color="auto"/>
                      </w:divBdr>
                      <w:divsChild>
                        <w:div w:id="1021125358">
                          <w:marLeft w:val="0"/>
                          <w:marRight w:val="0"/>
                          <w:marTop w:val="0"/>
                          <w:marBottom w:val="0"/>
                          <w:divBdr>
                            <w:top w:val="none" w:sz="0" w:space="0" w:color="auto"/>
                            <w:left w:val="none" w:sz="0" w:space="0" w:color="auto"/>
                            <w:bottom w:val="none" w:sz="0" w:space="0" w:color="auto"/>
                            <w:right w:val="none" w:sz="0" w:space="0" w:color="auto"/>
                          </w:divBdr>
                        </w:div>
                      </w:divsChild>
                    </w:div>
                    <w:div w:id="90859152">
                      <w:marLeft w:val="0"/>
                      <w:marRight w:val="0"/>
                      <w:marTop w:val="0"/>
                      <w:marBottom w:val="0"/>
                      <w:divBdr>
                        <w:top w:val="none" w:sz="0" w:space="0" w:color="auto"/>
                        <w:left w:val="none" w:sz="0" w:space="0" w:color="auto"/>
                        <w:bottom w:val="none" w:sz="0" w:space="0" w:color="auto"/>
                        <w:right w:val="none" w:sz="0" w:space="0" w:color="auto"/>
                      </w:divBdr>
                      <w:divsChild>
                        <w:div w:id="1057624579">
                          <w:marLeft w:val="0"/>
                          <w:marRight w:val="0"/>
                          <w:marTop w:val="0"/>
                          <w:marBottom w:val="0"/>
                          <w:divBdr>
                            <w:top w:val="none" w:sz="0" w:space="0" w:color="auto"/>
                            <w:left w:val="none" w:sz="0" w:space="0" w:color="auto"/>
                            <w:bottom w:val="none" w:sz="0" w:space="0" w:color="auto"/>
                            <w:right w:val="none" w:sz="0" w:space="0" w:color="auto"/>
                          </w:divBdr>
                        </w:div>
                      </w:divsChild>
                    </w:div>
                    <w:div w:id="109512962">
                      <w:marLeft w:val="0"/>
                      <w:marRight w:val="0"/>
                      <w:marTop w:val="0"/>
                      <w:marBottom w:val="0"/>
                      <w:divBdr>
                        <w:top w:val="none" w:sz="0" w:space="0" w:color="auto"/>
                        <w:left w:val="none" w:sz="0" w:space="0" w:color="auto"/>
                        <w:bottom w:val="none" w:sz="0" w:space="0" w:color="auto"/>
                        <w:right w:val="none" w:sz="0" w:space="0" w:color="auto"/>
                      </w:divBdr>
                      <w:divsChild>
                        <w:div w:id="919751395">
                          <w:marLeft w:val="0"/>
                          <w:marRight w:val="0"/>
                          <w:marTop w:val="0"/>
                          <w:marBottom w:val="0"/>
                          <w:divBdr>
                            <w:top w:val="none" w:sz="0" w:space="0" w:color="auto"/>
                            <w:left w:val="none" w:sz="0" w:space="0" w:color="auto"/>
                            <w:bottom w:val="none" w:sz="0" w:space="0" w:color="auto"/>
                            <w:right w:val="none" w:sz="0" w:space="0" w:color="auto"/>
                          </w:divBdr>
                        </w:div>
                      </w:divsChild>
                    </w:div>
                    <w:div w:id="9181526">
                      <w:marLeft w:val="0"/>
                      <w:marRight w:val="0"/>
                      <w:marTop w:val="0"/>
                      <w:marBottom w:val="0"/>
                      <w:divBdr>
                        <w:top w:val="none" w:sz="0" w:space="0" w:color="auto"/>
                        <w:left w:val="none" w:sz="0" w:space="0" w:color="auto"/>
                        <w:bottom w:val="none" w:sz="0" w:space="0" w:color="auto"/>
                        <w:right w:val="none" w:sz="0" w:space="0" w:color="auto"/>
                      </w:divBdr>
                      <w:divsChild>
                        <w:div w:id="310258925">
                          <w:marLeft w:val="0"/>
                          <w:marRight w:val="0"/>
                          <w:marTop w:val="0"/>
                          <w:marBottom w:val="0"/>
                          <w:divBdr>
                            <w:top w:val="none" w:sz="0" w:space="0" w:color="auto"/>
                            <w:left w:val="none" w:sz="0" w:space="0" w:color="auto"/>
                            <w:bottom w:val="none" w:sz="0" w:space="0" w:color="auto"/>
                            <w:right w:val="none" w:sz="0" w:space="0" w:color="auto"/>
                          </w:divBdr>
                        </w:div>
                        <w:div w:id="613831415">
                          <w:marLeft w:val="0"/>
                          <w:marRight w:val="0"/>
                          <w:marTop w:val="0"/>
                          <w:marBottom w:val="0"/>
                          <w:divBdr>
                            <w:top w:val="none" w:sz="0" w:space="0" w:color="auto"/>
                            <w:left w:val="none" w:sz="0" w:space="0" w:color="auto"/>
                            <w:bottom w:val="none" w:sz="0" w:space="0" w:color="auto"/>
                            <w:right w:val="none" w:sz="0" w:space="0" w:color="auto"/>
                          </w:divBdr>
                        </w:div>
                      </w:divsChild>
                    </w:div>
                    <w:div w:id="858200801">
                      <w:marLeft w:val="0"/>
                      <w:marRight w:val="0"/>
                      <w:marTop w:val="0"/>
                      <w:marBottom w:val="0"/>
                      <w:divBdr>
                        <w:top w:val="none" w:sz="0" w:space="0" w:color="auto"/>
                        <w:left w:val="none" w:sz="0" w:space="0" w:color="auto"/>
                        <w:bottom w:val="none" w:sz="0" w:space="0" w:color="auto"/>
                        <w:right w:val="none" w:sz="0" w:space="0" w:color="auto"/>
                      </w:divBdr>
                      <w:divsChild>
                        <w:div w:id="406223792">
                          <w:marLeft w:val="0"/>
                          <w:marRight w:val="0"/>
                          <w:marTop w:val="0"/>
                          <w:marBottom w:val="0"/>
                          <w:divBdr>
                            <w:top w:val="none" w:sz="0" w:space="0" w:color="auto"/>
                            <w:left w:val="none" w:sz="0" w:space="0" w:color="auto"/>
                            <w:bottom w:val="none" w:sz="0" w:space="0" w:color="auto"/>
                            <w:right w:val="none" w:sz="0" w:space="0" w:color="auto"/>
                          </w:divBdr>
                        </w:div>
                      </w:divsChild>
                    </w:div>
                    <w:div w:id="1892574463">
                      <w:marLeft w:val="0"/>
                      <w:marRight w:val="0"/>
                      <w:marTop w:val="0"/>
                      <w:marBottom w:val="0"/>
                      <w:divBdr>
                        <w:top w:val="none" w:sz="0" w:space="0" w:color="auto"/>
                        <w:left w:val="none" w:sz="0" w:space="0" w:color="auto"/>
                        <w:bottom w:val="none" w:sz="0" w:space="0" w:color="auto"/>
                        <w:right w:val="none" w:sz="0" w:space="0" w:color="auto"/>
                      </w:divBdr>
                      <w:divsChild>
                        <w:div w:id="1248073883">
                          <w:marLeft w:val="0"/>
                          <w:marRight w:val="0"/>
                          <w:marTop w:val="0"/>
                          <w:marBottom w:val="0"/>
                          <w:divBdr>
                            <w:top w:val="none" w:sz="0" w:space="0" w:color="auto"/>
                            <w:left w:val="none" w:sz="0" w:space="0" w:color="auto"/>
                            <w:bottom w:val="none" w:sz="0" w:space="0" w:color="auto"/>
                            <w:right w:val="none" w:sz="0" w:space="0" w:color="auto"/>
                          </w:divBdr>
                        </w:div>
                      </w:divsChild>
                    </w:div>
                    <w:div w:id="1719090954">
                      <w:marLeft w:val="0"/>
                      <w:marRight w:val="0"/>
                      <w:marTop w:val="0"/>
                      <w:marBottom w:val="0"/>
                      <w:divBdr>
                        <w:top w:val="none" w:sz="0" w:space="0" w:color="auto"/>
                        <w:left w:val="none" w:sz="0" w:space="0" w:color="auto"/>
                        <w:bottom w:val="none" w:sz="0" w:space="0" w:color="auto"/>
                        <w:right w:val="none" w:sz="0" w:space="0" w:color="auto"/>
                      </w:divBdr>
                      <w:divsChild>
                        <w:div w:id="538476058">
                          <w:marLeft w:val="0"/>
                          <w:marRight w:val="0"/>
                          <w:marTop w:val="0"/>
                          <w:marBottom w:val="0"/>
                          <w:divBdr>
                            <w:top w:val="none" w:sz="0" w:space="0" w:color="auto"/>
                            <w:left w:val="none" w:sz="0" w:space="0" w:color="auto"/>
                            <w:bottom w:val="none" w:sz="0" w:space="0" w:color="auto"/>
                            <w:right w:val="none" w:sz="0" w:space="0" w:color="auto"/>
                          </w:divBdr>
                        </w:div>
                      </w:divsChild>
                    </w:div>
                    <w:div w:id="2703656">
                      <w:marLeft w:val="0"/>
                      <w:marRight w:val="0"/>
                      <w:marTop w:val="0"/>
                      <w:marBottom w:val="0"/>
                      <w:divBdr>
                        <w:top w:val="none" w:sz="0" w:space="0" w:color="auto"/>
                        <w:left w:val="none" w:sz="0" w:space="0" w:color="auto"/>
                        <w:bottom w:val="none" w:sz="0" w:space="0" w:color="auto"/>
                        <w:right w:val="none" w:sz="0" w:space="0" w:color="auto"/>
                      </w:divBdr>
                      <w:divsChild>
                        <w:div w:id="221134128">
                          <w:marLeft w:val="0"/>
                          <w:marRight w:val="0"/>
                          <w:marTop w:val="0"/>
                          <w:marBottom w:val="0"/>
                          <w:divBdr>
                            <w:top w:val="none" w:sz="0" w:space="0" w:color="auto"/>
                            <w:left w:val="none" w:sz="0" w:space="0" w:color="auto"/>
                            <w:bottom w:val="none" w:sz="0" w:space="0" w:color="auto"/>
                            <w:right w:val="none" w:sz="0" w:space="0" w:color="auto"/>
                          </w:divBdr>
                        </w:div>
                        <w:div w:id="1820070176">
                          <w:marLeft w:val="0"/>
                          <w:marRight w:val="0"/>
                          <w:marTop w:val="0"/>
                          <w:marBottom w:val="0"/>
                          <w:divBdr>
                            <w:top w:val="none" w:sz="0" w:space="0" w:color="auto"/>
                            <w:left w:val="none" w:sz="0" w:space="0" w:color="auto"/>
                            <w:bottom w:val="none" w:sz="0" w:space="0" w:color="auto"/>
                            <w:right w:val="none" w:sz="0" w:space="0" w:color="auto"/>
                          </w:divBdr>
                        </w:div>
                      </w:divsChild>
                    </w:div>
                    <w:div w:id="796142932">
                      <w:marLeft w:val="0"/>
                      <w:marRight w:val="0"/>
                      <w:marTop w:val="0"/>
                      <w:marBottom w:val="0"/>
                      <w:divBdr>
                        <w:top w:val="none" w:sz="0" w:space="0" w:color="auto"/>
                        <w:left w:val="none" w:sz="0" w:space="0" w:color="auto"/>
                        <w:bottom w:val="none" w:sz="0" w:space="0" w:color="auto"/>
                        <w:right w:val="none" w:sz="0" w:space="0" w:color="auto"/>
                      </w:divBdr>
                      <w:divsChild>
                        <w:div w:id="1160852645">
                          <w:marLeft w:val="0"/>
                          <w:marRight w:val="0"/>
                          <w:marTop w:val="0"/>
                          <w:marBottom w:val="0"/>
                          <w:divBdr>
                            <w:top w:val="none" w:sz="0" w:space="0" w:color="auto"/>
                            <w:left w:val="none" w:sz="0" w:space="0" w:color="auto"/>
                            <w:bottom w:val="none" w:sz="0" w:space="0" w:color="auto"/>
                            <w:right w:val="none" w:sz="0" w:space="0" w:color="auto"/>
                          </w:divBdr>
                        </w:div>
                      </w:divsChild>
                    </w:div>
                    <w:div w:id="1712614112">
                      <w:marLeft w:val="0"/>
                      <w:marRight w:val="0"/>
                      <w:marTop w:val="0"/>
                      <w:marBottom w:val="0"/>
                      <w:divBdr>
                        <w:top w:val="none" w:sz="0" w:space="0" w:color="auto"/>
                        <w:left w:val="none" w:sz="0" w:space="0" w:color="auto"/>
                        <w:bottom w:val="none" w:sz="0" w:space="0" w:color="auto"/>
                        <w:right w:val="none" w:sz="0" w:space="0" w:color="auto"/>
                      </w:divBdr>
                      <w:divsChild>
                        <w:div w:id="1959526863">
                          <w:marLeft w:val="0"/>
                          <w:marRight w:val="0"/>
                          <w:marTop w:val="0"/>
                          <w:marBottom w:val="0"/>
                          <w:divBdr>
                            <w:top w:val="none" w:sz="0" w:space="0" w:color="auto"/>
                            <w:left w:val="none" w:sz="0" w:space="0" w:color="auto"/>
                            <w:bottom w:val="none" w:sz="0" w:space="0" w:color="auto"/>
                            <w:right w:val="none" w:sz="0" w:space="0" w:color="auto"/>
                          </w:divBdr>
                        </w:div>
                      </w:divsChild>
                    </w:div>
                    <w:div w:id="70084490">
                      <w:marLeft w:val="0"/>
                      <w:marRight w:val="0"/>
                      <w:marTop w:val="0"/>
                      <w:marBottom w:val="0"/>
                      <w:divBdr>
                        <w:top w:val="none" w:sz="0" w:space="0" w:color="auto"/>
                        <w:left w:val="none" w:sz="0" w:space="0" w:color="auto"/>
                        <w:bottom w:val="none" w:sz="0" w:space="0" w:color="auto"/>
                        <w:right w:val="none" w:sz="0" w:space="0" w:color="auto"/>
                      </w:divBdr>
                      <w:divsChild>
                        <w:div w:id="1243836269">
                          <w:marLeft w:val="0"/>
                          <w:marRight w:val="0"/>
                          <w:marTop w:val="0"/>
                          <w:marBottom w:val="0"/>
                          <w:divBdr>
                            <w:top w:val="none" w:sz="0" w:space="0" w:color="auto"/>
                            <w:left w:val="none" w:sz="0" w:space="0" w:color="auto"/>
                            <w:bottom w:val="none" w:sz="0" w:space="0" w:color="auto"/>
                            <w:right w:val="none" w:sz="0" w:space="0" w:color="auto"/>
                          </w:divBdr>
                        </w:div>
                        <w:div w:id="1104576444">
                          <w:marLeft w:val="0"/>
                          <w:marRight w:val="0"/>
                          <w:marTop w:val="0"/>
                          <w:marBottom w:val="0"/>
                          <w:divBdr>
                            <w:top w:val="none" w:sz="0" w:space="0" w:color="auto"/>
                            <w:left w:val="none" w:sz="0" w:space="0" w:color="auto"/>
                            <w:bottom w:val="none" w:sz="0" w:space="0" w:color="auto"/>
                            <w:right w:val="none" w:sz="0" w:space="0" w:color="auto"/>
                          </w:divBdr>
                        </w:div>
                      </w:divsChild>
                    </w:div>
                    <w:div w:id="64954688">
                      <w:marLeft w:val="0"/>
                      <w:marRight w:val="0"/>
                      <w:marTop w:val="0"/>
                      <w:marBottom w:val="0"/>
                      <w:divBdr>
                        <w:top w:val="none" w:sz="0" w:space="0" w:color="auto"/>
                        <w:left w:val="none" w:sz="0" w:space="0" w:color="auto"/>
                        <w:bottom w:val="none" w:sz="0" w:space="0" w:color="auto"/>
                        <w:right w:val="none" w:sz="0" w:space="0" w:color="auto"/>
                      </w:divBdr>
                      <w:divsChild>
                        <w:div w:id="1056509676">
                          <w:marLeft w:val="0"/>
                          <w:marRight w:val="0"/>
                          <w:marTop w:val="0"/>
                          <w:marBottom w:val="0"/>
                          <w:divBdr>
                            <w:top w:val="none" w:sz="0" w:space="0" w:color="auto"/>
                            <w:left w:val="none" w:sz="0" w:space="0" w:color="auto"/>
                            <w:bottom w:val="none" w:sz="0" w:space="0" w:color="auto"/>
                            <w:right w:val="none" w:sz="0" w:space="0" w:color="auto"/>
                          </w:divBdr>
                        </w:div>
                      </w:divsChild>
                    </w:div>
                    <w:div w:id="263001685">
                      <w:marLeft w:val="0"/>
                      <w:marRight w:val="0"/>
                      <w:marTop w:val="0"/>
                      <w:marBottom w:val="0"/>
                      <w:divBdr>
                        <w:top w:val="none" w:sz="0" w:space="0" w:color="auto"/>
                        <w:left w:val="none" w:sz="0" w:space="0" w:color="auto"/>
                        <w:bottom w:val="none" w:sz="0" w:space="0" w:color="auto"/>
                        <w:right w:val="none" w:sz="0" w:space="0" w:color="auto"/>
                      </w:divBdr>
                      <w:divsChild>
                        <w:div w:id="941834999">
                          <w:marLeft w:val="0"/>
                          <w:marRight w:val="0"/>
                          <w:marTop w:val="0"/>
                          <w:marBottom w:val="0"/>
                          <w:divBdr>
                            <w:top w:val="none" w:sz="0" w:space="0" w:color="auto"/>
                            <w:left w:val="none" w:sz="0" w:space="0" w:color="auto"/>
                            <w:bottom w:val="none" w:sz="0" w:space="0" w:color="auto"/>
                            <w:right w:val="none" w:sz="0" w:space="0" w:color="auto"/>
                          </w:divBdr>
                        </w:div>
                      </w:divsChild>
                    </w:div>
                    <w:div w:id="1364137110">
                      <w:marLeft w:val="0"/>
                      <w:marRight w:val="0"/>
                      <w:marTop w:val="0"/>
                      <w:marBottom w:val="0"/>
                      <w:divBdr>
                        <w:top w:val="none" w:sz="0" w:space="0" w:color="auto"/>
                        <w:left w:val="none" w:sz="0" w:space="0" w:color="auto"/>
                        <w:bottom w:val="none" w:sz="0" w:space="0" w:color="auto"/>
                        <w:right w:val="none" w:sz="0" w:space="0" w:color="auto"/>
                      </w:divBdr>
                      <w:divsChild>
                        <w:div w:id="1151211603">
                          <w:marLeft w:val="0"/>
                          <w:marRight w:val="0"/>
                          <w:marTop w:val="0"/>
                          <w:marBottom w:val="0"/>
                          <w:divBdr>
                            <w:top w:val="none" w:sz="0" w:space="0" w:color="auto"/>
                            <w:left w:val="none" w:sz="0" w:space="0" w:color="auto"/>
                            <w:bottom w:val="none" w:sz="0" w:space="0" w:color="auto"/>
                            <w:right w:val="none" w:sz="0" w:space="0" w:color="auto"/>
                          </w:divBdr>
                        </w:div>
                        <w:div w:id="866799604">
                          <w:marLeft w:val="0"/>
                          <w:marRight w:val="0"/>
                          <w:marTop w:val="0"/>
                          <w:marBottom w:val="0"/>
                          <w:divBdr>
                            <w:top w:val="none" w:sz="0" w:space="0" w:color="auto"/>
                            <w:left w:val="none" w:sz="0" w:space="0" w:color="auto"/>
                            <w:bottom w:val="none" w:sz="0" w:space="0" w:color="auto"/>
                            <w:right w:val="none" w:sz="0" w:space="0" w:color="auto"/>
                          </w:divBdr>
                        </w:div>
                      </w:divsChild>
                    </w:div>
                    <w:div w:id="1289311018">
                      <w:marLeft w:val="0"/>
                      <w:marRight w:val="0"/>
                      <w:marTop w:val="0"/>
                      <w:marBottom w:val="0"/>
                      <w:divBdr>
                        <w:top w:val="none" w:sz="0" w:space="0" w:color="auto"/>
                        <w:left w:val="none" w:sz="0" w:space="0" w:color="auto"/>
                        <w:bottom w:val="none" w:sz="0" w:space="0" w:color="auto"/>
                        <w:right w:val="none" w:sz="0" w:space="0" w:color="auto"/>
                      </w:divBdr>
                      <w:divsChild>
                        <w:div w:id="1229222999">
                          <w:marLeft w:val="0"/>
                          <w:marRight w:val="0"/>
                          <w:marTop w:val="0"/>
                          <w:marBottom w:val="0"/>
                          <w:divBdr>
                            <w:top w:val="none" w:sz="0" w:space="0" w:color="auto"/>
                            <w:left w:val="none" w:sz="0" w:space="0" w:color="auto"/>
                            <w:bottom w:val="none" w:sz="0" w:space="0" w:color="auto"/>
                            <w:right w:val="none" w:sz="0" w:space="0" w:color="auto"/>
                          </w:divBdr>
                        </w:div>
                      </w:divsChild>
                    </w:div>
                    <w:div w:id="551115839">
                      <w:marLeft w:val="0"/>
                      <w:marRight w:val="0"/>
                      <w:marTop w:val="0"/>
                      <w:marBottom w:val="0"/>
                      <w:divBdr>
                        <w:top w:val="none" w:sz="0" w:space="0" w:color="auto"/>
                        <w:left w:val="none" w:sz="0" w:space="0" w:color="auto"/>
                        <w:bottom w:val="none" w:sz="0" w:space="0" w:color="auto"/>
                        <w:right w:val="none" w:sz="0" w:space="0" w:color="auto"/>
                      </w:divBdr>
                      <w:divsChild>
                        <w:div w:id="350690600">
                          <w:marLeft w:val="0"/>
                          <w:marRight w:val="0"/>
                          <w:marTop w:val="0"/>
                          <w:marBottom w:val="0"/>
                          <w:divBdr>
                            <w:top w:val="none" w:sz="0" w:space="0" w:color="auto"/>
                            <w:left w:val="none" w:sz="0" w:space="0" w:color="auto"/>
                            <w:bottom w:val="none" w:sz="0" w:space="0" w:color="auto"/>
                            <w:right w:val="none" w:sz="0" w:space="0" w:color="auto"/>
                          </w:divBdr>
                        </w:div>
                      </w:divsChild>
                    </w:div>
                    <w:div w:id="592203316">
                      <w:marLeft w:val="0"/>
                      <w:marRight w:val="0"/>
                      <w:marTop w:val="0"/>
                      <w:marBottom w:val="0"/>
                      <w:divBdr>
                        <w:top w:val="none" w:sz="0" w:space="0" w:color="auto"/>
                        <w:left w:val="none" w:sz="0" w:space="0" w:color="auto"/>
                        <w:bottom w:val="none" w:sz="0" w:space="0" w:color="auto"/>
                        <w:right w:val="none" w:sz="0" w:space="0" w:color="auto"/>
                      </w:divBdr>
                      <w:divsChild>
                        <w:div w:id="221059655">
                          <w:marLeft w:val="0"/>
                          <w:marRight w:val="0"/>
                          <w:marTop w:val="0"/>
                          <w:marBottom w:val="0"/>
                          <w:divBdr>
                            <w:top w:val="none" w:sz="0" w:space="0" w:color="auto"/>
                            <w:left w:val="none" w:sz="0" w:space="0" w:color="auto"/>
                            <w:bottom w:val="none" w:sz="0" w:space="0" w:color="auto"/>
                            <w:right w:val="none" w:sz="0" w:space="0" w:color="auto"/>
                          </w:divBdr>
                        </w:div>
                      </w:divsChild>
                    </w:div>
                    <w:div w:id="525023744">
                      <w:marLeft w:val="0"/>
                      <w:marRight w:val="0"/>
                      <w:marTop w:val="0"/>
                      <w:marBottom w:val="0"/>
                      <w:divBdr>
                        <w:top w:val="none" w:sz="0" w:space="0" w:color="auto"/>
                        <w:left w:val="none" w:sz="0" w:space="0" w:color="auto"/>
                        <w:bottom w:val="none" w:sz="0" w:space="0" w:color="auto"/>
                        <w:right w:val="none" w:sz="0" w:space="0" w:color="auto"/>
                      </w:divBdr>
                      <w:divsChild>
                        <w:div w:id="770979604">
                          <w:marLeft w:val="0"/>
                          <w:marRight w:val="0"/>
                          <w:marTop w:val="0"/>
                          <w:marBottom w:val="0"/>
                          <w:divBdr>
                            <w:top w:val="none" w:sz="0" w:space="0" w:color="auto"/>
                            <w:left w:val="none" w:sz="0" w:space="0" w:color="auto"/>
                            <w:bottom w:val="none" w:sz="0" w:space="0" w:color="auto"/>
                            <w:right w:val="none" w:sz="0" w:space="0" w:color="auto"/>
                          </w:divBdr>
                        </w:div>
                      </w:divsChild>
                    </w:div>
                    <w:div w:id="564142352">
                      <w:marLeft w:val="0"/>
                      <w:marRight w:val="0"/>
                      <w:marTop w:val="0"/>
                      <w:marBottom w:val="0"/>
                      <w:divBdr>
                        <w:top w:val="none" w:sz="0" w:space="0" w:color="auto"/>
                        <w:left w:val="none" w:sz="0" w:space="0" w:color="auto"/>
                        <w:bottom w:val="none" w:sz="0" w:space="0" w:color="auto"/>
                        <w:right w:val="none" w:sz="0" w:space="0" w:color="auto"/>
                      </w:divBdr>
                      <w:divsChild>
                        <w:div w:id="700782181">
                          <w:marLeft w:val="0"/>
                          <w:marRight w:val="0"/>
                          <w:marTop w:val="0"/>
                          <w:marBottom w:val="0"/>
                          <w:divBdr>
                            <w:top w:val="none" w:sz="0" w:space="0" w:color="auto"/>
                            <w:left w:val="none" w:sz="0" w:space="0" w:color="auto"/>
                            <w:bottom w:val="none" w:sz="0" w:space="0" w:color="auto"/>
                            <w:right w:val="none" w:sz="0" w:space="0" w:color="auto"/>
                          </w:divBdr>
                        </w:div>
                      </w:divsChild>
                    </w:div>
                    <w:div w:id="354381366">
                      <w:marLeft w:val="0"/>
                      <w:marRight w:val="0"/>
                      <w:marTop w:val="0"/>
                      <w:marBottom w:val="0"/>
                      <w:divBdr>
                        <w:top w:val="none" w:sz="0" w:space="0" w:color="auto"/>
                        <w:left w:val="none" w:sz="0" w:space="0" w:color="auto"/>
                        <w:bottom w:val="none" w:sz="0" w:space="0" w:color="auto"/>
                        <w:right w:val="none" w:sz="0" w:space="0" w:color="auto"/>
                      </w:divBdr>
                      <w:divsChild>
                        <w:div w:id="1675766326">
                          <w:marLeft w:val="0"/>
                          <w:marRight w:val="0"/>
                          <w:marTop w:val="0"/>
                          <w:marBottom w:val="0"/>
                          <w:divBdr>
                            <w:top w:val="none" w:sz="0" w:space="0" w:color="auto"/>
                            <w:left w:val="none" w:sz="0" w:space="0" w:color="auto"/>
                            <w:bottom w:val="none" w:sz="0" w:space="0" w:color="auto"/>
                            <w:right w:val="none" w:sz="0" w:space="0" w:color="auto"/>
                          </w:divBdr>
                        </w:div>
                        <w:div w:id="17775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373609">
      <w:bodyDiv w:val="1"/>
      <w:marLeft w:val="0"/>
      <w:marRight w:val="0"/>
      <w:marTop w:val="0"/>
      <w:marBottom w:val="0"/>
      <w:divBdr>
        <w:top w:val="none" w:sz="0" w:space="0" w:color="auto"/>
        <w:left w:val="none" w:sz="0" w:space="0" w:color="auto"/>
        <w:bottom w:val="none" w:sz="0" w:space="0" w:color="auto"/>
        <w:right w:val="none" w:sz="0" w:space="0" w:color="auto"/>
      </w:divBdr>
      <w:divsChild>
        <w:div w:id="1263338523">
          <w:marLeft w:val="0"/>
          <w:marRight w:val="0"/>
          <w:marTop w:val="0"/>
          <w:marBottom w:val="0"/>
          <w:divBdr>
            <w:top w:val="none" w:sz="0" w:space="0" w:color="auto"/>
            <w:left w:val="none" w:sz="0" w:space="0" w:color="auto"/>
            <w:bottom w:val="none" w:sz="0" w:space="0" w:color="auto"/>
            <w:right w:val="none" w:sz="0" w:space="0" w:color="auto"/>
          </w:divBdr>
        </w:div>
        <w:div w:id="387336465">
          <w:marLeft w:val="0"/>
          <w:marRight w:val="0"/>
          <w:marTop w:val="0"/>
          <w:marBottom w:val="0"/>
          <w:divBdr>
            <w:top w:val="none" w:sz="0" w:space="0" w:color="auto"/>
            <w:left w:val="none" w:sz="0" w:space="0" w:color="auto"/>
            <w:bottom w:val="none" w:sz="0" w:space="0" w:color="auto"/>
            <w:right w:val="none" w:sz="0" w:space="0" w:color="auto"/>
          </w:divBdr>
        </w:div>
        <w:div w:id="892154421">
          <w:marLeft w:val="0"/>
          <w:marRight w:val="0"/>
          <w:marTop w:val="0"/>
          <w:marBottom w:val="0"/>
          <w:divBdr>
            <w:top w:val="none" w:sz="0" w:space="0" w:color="auto"/>
            <w:left w:val="none" w:sz="0" w:space="0" w:color="auto"/>
            <w:bottom w:val="none" w:sz="0" w:space="0" w:color="auto"/>
            <w:right w:val="none" w:sz="0" w:space="0" w:color="auto"/>
          </w:divBdr>
        </w:div>
        <w:div w:id="693190775">
          <w:marLeft w:val="0"/>
          <w:marRight w:val="0"/>
          <w:marTop w:val="0"/>
          <w:marBottom w:val="0"/>
          <w:divBdr>
            <w:top w:val="none" w:sz="0" w:space="0" w:color="auto"/>
            <w:left w:val="none" w:sz="0" w:space="0" w:color="auto"/>
            <w:bottom w:val="none" w:sz="0" w:space="0" w:color="auto"/>
            <w:right w:val="none" w:sz="0" w:space="0" w:color="auto"/>
          </w:divBdr>
        </w:div>
        <w:div w:id="1046872513">
          <w:marLeft w:val="0"/>
          <w:marRight w:val="0"/>
          <w:marTop w:val="0"/>
          <w:marBottom w:val="0"/>
          <w:divBdr>
            <w:top w:val="none" w:sz="0" w:space="0" w:color="auto"/>
            <w:left w:val="none" w:sz="0" w:space="0" w:color="auto"/>
            <w:bottom w:val="none" w:sz="0" w:space="0" w:color="auto"/>
            <w:right w:val="none" w:sz="0" w:space="0" w:color="auto"/>
          </w:divBdr>
        </w:div>
        <w:div w:id="1472478060">
          <w:marLeft w:val="0"/>
          <w:marRight w:val="0"/>
          <w:marTop w:val="0"/>
          <w:marBottom w:val="0"/>
          <w:divBdr>
            <w:top w:val="none" w:sz="0" w:space="0" w:color="auto"/>
            <w:left w:val="none" w:sz="0" w:space="0" w:color="auto"/>
            <w:bottom w:val="none" w:sz="0" w:space="0" w:color="auto"/>
            <w:right w:val="none" w:sz="0" w:space="0" w:color="auto"/>
          </w:divBdr>
        </w:div>
        <w:div w:id="851532108">
          <w:marLeft w:val="0"/>
          <w:marRight w:val="0"/>
          <w:marTop w:val="0"/>
          <w:marBottom w:val="0"/>
          <w:divBdr>
            <w:top w:val="none" w:sz="0" w:space="0" w:color="auto"/>
            <w:left w:val="none" w:sz="0" w:space="0" w:color="auto"/>
            <w:bottom w:val="none" w:sz="0" w:space="0" w:color="auto"/>
            <w:right w:val="none" w:sz="0" w:space="0" w:color="auto"/>
          </w:divBdr>
        </w:div>
        <w:div w:id="1835605596">
          <w:marLeft w:val="0"/>
          <w:marRight w:val="0"/>
          <w:marTop w:val="0"/>
          <w:marBottom w:val="0"/>
          <w:divBdr>
            <w:top w:val="none" w:sz="0" w:space="0" w:color="auto"/>
            <w:left w:val="none" w:sz="0" w:space="0" w:color="auto"/>
            <w:bottom w:val="none" w:sz="0" w:space="0" w:color="auto"/>
            <w:right w:val="none" w:sz="0" w:space="0" w:color="auto"/>
          </w:divBdr>
        </w:div>
        <w:div w:id="943612865">
          <w:marLeft w:val="0"/>
          <w:marRight w:val="0"/>
          <w:marTop w:val="0"/>
          <w:marBottom w:val="0"/>
          <w:divBdr>
            <w:top w:val="none" w:sz="0" w:space="0" w:color="auto"/>
            <w:left w:val="none" w:sz="0" w:space="0" w:color="auto"/>
            <w:bottom w:val="none" w:sz="0" w:space="0" w:color="auto"/>
            <w:right w:val="none" w:sz="0" w:space="0" w:color="auto"/>
          </w:divBdr>
        </w:div>
        <w:div w:id="365106048">
          <w:marLeft w:val="0"/>
          <w:marRight w:val="0"/>
          <w:marTop w:val="0"/>
          <w:marBottom w:val="0"/>
          <w:divBdr>
            <w:top w:val="none" w:sz="0" w:space="0" w:color="auto"/>
            <w:left w:val="none" w:sz="0" w:space="0" w:color="auto"/>
            <w:bottom w:val="none" w:sz="0" w:space="0" w:color="auto"/>
            <w:right w:val="none" w:sz="0" w:space="0" w:color="auto"/>
          </w:divBdr>
        </w:div>
      </w:divsChild>
    </w:div>
    <w:div w:id="753817449">
      <w:bodyDiv w:val="1"/>
      <w:marLeft w:val="0"/>
      <w:marRight w:val="0"/>
      <w:marTop w:val="0"/>
      <w:marBottom w:val="0"/>
      <w:divBdr>
        <w:top w:val="none" w:sz="0" w:space="0" w:color="auto"/>
        <w:left w:val="none" w:sz="0" w:space="0" w:color="auto"/>
        <w:bottom w:val="none" w:sz="0" w:space="0" w:color="auto"/>
        <w:right w:val="none" w:sz="0" w:space="0" w:color="auto"/>
      </w:divBdr>
      <w:divsChild>
        <w:div w:id="778909871">
          <w:marLeft w:val="0"/>
          <w:marRight w:val="0"/>
          <w:marTop w:val="0"/>
          <w:marBottom w:val="0"/>
          <w:divBdr>
            <w:top w:val="none" w:sz="0" w:space="0" w:color="auto"/>
            <w:left w:val="none" w:sz="0" w:space="0" w:color="auto"/>
            <w:bottom w:val="none" w:sz="0" w:space="0" w:color="auto"/>
            <w:right w:val="none" w:sz="0" w:space="0" w:color="auto"/>
          </w:divBdr>
        </w:div>
        <w:div w:id="405959236">
          <w:marLeft w:val="0"/>
          <w:marRight w:val="0"/>
          <w:marTop w:val="0"/>
          <w:marBottom w:val="0"/>
          <w:divBdr>
            <w:top w:val="none" w:sz="0" w:space="0" w:color="auto"/>
            <w:left w:val="none" w:sz="0" w:space="0" w:color="auto"/>
            <w:bottom w:val="none" w:sz="0" w:space="0" w:color="auto"/>
            <w:right w:val="none" w:sz="0" w:space="0" w:color="auto"/>
          </w:divBdr>
        </w:div>
        <w:div w:id="873735752">
          <w:marLeft w:val="0"/>
          <w:marRight w:val="0"/>
          <w:marTop w:val="0"/>
          <w:marBottom w:val="0"/>
          <w:divBdr>
            <w:top w:val="none" w:sz="0" w:space="0" w:color="auto"/>
            <w:left w:val="none" w:sz="0" w:space="0" w:color="auto"/>
            <w:bottom w:val="none" w:sz="0" w:space="0" w:color="auto"/>
            <w:right w:val="none" w:sz="0" w:space="0" w:color="auto"/>
          </w:divBdr>
        </w:div>
        <w:div w:id="789857763">
          <w:marLeft w:val="0"/>
          <w:marRight w:val="0"/>
          <w:marTop w:val="0"/>
          <w:marBottom w:val="0"/>
          <w:divBdr>
            <w:top w:val="none" w:sz="0" w:space="0" w:color="auto"/>
            <w:left w:val="none" w:sz="0" w:space="0" w:color="auto"/>
            <w:bottom w:val="none" w:sz="0" w:space="0" w:color="auto"/>
            <w:right w:val="none" w:sz="0" w:space="0" w:color="auto"/>
          </w:divBdr>
        </w:div>
        <w:div w:id="820006829">
          <w:marLeft w:val="0"/>
          <w:marRight w:val="0"/>
          <w:marTop w:val="0"/>
          <w:marBottom w:val="0"/>
          <w:divBdr>
            <w:top w:val="none" w:sz="0" w:space="0" w:color="auto"/>
            <w:left w:val="none" w:sz="0" w:space="0" w:color="auto"/>
            <w:bottom w:val="none" w:sz="0" w:space="0" w:color="auto"/>
            <w:right w:val="none" w:sz="0" w:space="0" w:color="auto"/>
          </w:divBdr>
        </w:div>
        <w:div w:id="1239438131">
          <w:marLeft w:val="0"/>
          <w:marRight w:val="0"/>
          <w:marTop w:val="0"/>
          <w:marBottom w:val="0"/>
          <w:divBdr>
            <w:top w:val="none" w:sz="0" w:space="0" w:color="auto"/>
            <w:left w:val="none" w:sz="0" w:space="0" w:color="auto"/>
            <w:bottom w:val="none" w:sz="0" w:space="0" w:color="auto"/>
            <w:right w:val="none" w:sz="0" w:space="0" w:color="auto"/>
          </w:divBdr>
        </w:div>
        <w:div w:id="1883319795">
          <w:marLeft w:val="0"/>
          <w:marRight w:val="0"/>
          <w:marTop w:val="0"/>
          <w:marBottom w:val="0"/>
          <w:divBdr>
            <w:top w:val="none" w:sz="0" w:space="0" w:color="auto"/>
            <w:left w:val="none" w:sz="0" w:space="0" w:color="auto"/>
            <w:bottom w:val="none" w:sz="0" w:space="0" w:color="auto"/>
            <w:right w:val="none" w:sz="0" w:space="0" w:color="auto"/>
          </w:divBdr>
        </w:div>
        <w:div w:id="1595361321">
          <w:marLeft w:val="0"/>
          <w:marRight w:val="0"/>
          <w:marTop w:val="0"/>
          <w:marBottom w:val="0"/>
          <w:divBdr>
            <w:top w:val="none" w:sz="0" w:space="0" w:color="auto"/>
            <w:left w:val="none" w:sz="0" w:space="0" w:color="auto"/>
            <w:bottom w:val="none" w:sz="0" w:space="0" w:color="auto"/>
            <w:right w:val="none" w:sz="0" w:space="0" w:color="auto"/>
          </w:divBdr>
        </w:div>
        <w:div w:id="2088377536">
          <w:marLeft w:val="0"/>
          <w:marRight w:val="0"/>
          <w:marTop w:val="0"/>
          <w:marBottom w:val="0"/>
          <w:divBdr>
            <w:top w:val="none" w:sz="0" w:space="0" w:color="auto"/>
            <w:left w:val="none" w:sz="0" w:space="0" w:color="auto"/>
            <w:bottom w:val="none" w:sz="0" w:space="0" w:color="auto"/>
            <w:right w:val="none" w:sz="0" w:space="0" w:color="auto"/>
          </w:divBdr>
        </w:div>
        <w:div w:id="2033913115">
          <w:marLeft w:val="0"/>
          <w:marRight w:val="0"/>
          <w:marTop w:val="0"/>
          <w:marBottom w:val="0"/>
          <w:divBdr>
            <w:top w:val="none" w:sz="0" w:space="0" w:color="auto"/>
            <w:left w:val="none" w:sz="0" w:space="0" w:color="auto"/>
            <w:bottom w:val="none" w:sz="0" w:space="0" w:color="auto"/>
            <w:right w:val="none" w:sz="0" w:space="0" w:color="auto"/>
          </w:divBdr>
        </w:div>
        <w:div w:id="1387338769">
          <w:marLeft w:val="0"/>
          <w:marRight w:val="0"/>
          <w:marTop w:val="0"/>
          <w:marBottom w:val="0"/>
          <w:divBdr>
            <w:top w:val="none" w:sz="0" w:space="0" w:color="auto"/>
            <w:left w:val="none" w:sz="0" w:space="0" w:color="auto"/>
            <w:bottom w:val="none" w:sz="0" w:space="0" w:color="auto"/>
            <w:right w:val="none" w:sz="0" w:space="0" w:color="auto"/>
          </w:divBdr>
        </w:div>
        <w:div w:id="1236278755">
          <w:marLeft w:val="0"/>
          <w:marRight w:val="0"/>
          <w:marTop w:val="0"/>
          <w:marBottom w:val="0"/>
          <w:divBdr>
            <w:top w:val="none" w:sz="0" w:space="0" w:color="auto"/>
            <w:left w:val="none" w:sz="0" w:space="0" w:color="auto"/>
            <w:bottom w:val="none" w:sz="0" w:space="0" w:color="auto"/>
            <w:right w:val="none" w:sz="0" w:space="0" w:color="auto"/>
          </w:divBdr>
        </w:div>
        <w:div w:id="614286656">
          <w:marLeft w:val="0"/>
          <w:marRight w:val="0"/>
          <w:marTop w:val="0"/>
          <w:marBottom w:val="0"/>
          <w:divBdr>
            <w:top w:val="none" w:sz="0" w:space="0" w:color="auto"/>
            <w:left w:val="none" w:sz="0" w:space="0" w:color="auto"/>
            <w:bottom w:val="none" w:sz="0" w:space="0" w:color="auto"/>
            <w:right w:val="none" w:sz="0" w:space="0" w:color="auto"/>
          </w:divBdr>
        </w:div>
        <w:div w:id="936017808">
          <w:marLeft w:val="0"/>
          <w:marRight w:val="0"/>
          <w:marTop w:val="0"/>
          <w:marBottom w:val="0"/>
          <w:divBdr>
            <w:top w:val="none" w:sz="0" w:space="0" w:color="auto"/>
            <w:left w:val="none" w:sz="0" w:space="0" w:color="auto"/>
            <w:bottom w:val="none" w:sz="0" w:space="0" w:color="auto"/>
            <w:right w:val="none" w:sz="0" w:space="0" w:color="auto"/>
          </w:divBdr>
        </w:div>
        <w:div w:id="1861550200">
          <w:marLeft w:val="0"/>
          <w:marRight w:val="0"/>
          <w:marTop w:val="0"/>
          <w:marBottom w:val="0"/>
          <w:divBdr>
            <w:top w:val="none" w:sz="0" w:space="0" w:color="auto"/>
            <w:left w:val="none" w:sz="0" w:space="0" w:color="auto"/>
            <w:bottom w:val="none" w:sz="0" w:space="0" w:color="auto"/>
            <w:right w:val="none" w:sz="0" w:space="0" w:color="auto"/>
          </w:divBdr>
        </w:div>
        <w:div w:id="244342371">
          <w:marLeft w:val="0"/>
          <w:marRight w:val="0"/>
          <w:marTop w:val="0"/>
          <w:marBottom w:val="0"/>
          <w:divBdr>
            <w:top w:val="none" w:sz="0" w:space="0" w:color="auto"/>
            <w:left w:val="none" w:sz="0" w:space="0" w:color="auto"/>
            <w:bottom w:val="none" w:sz="0" w:space="0" w:color="auto"/>
            <w:right w:val="none" w:sz="0" w:space="0" w:color="auto"/>
          </w:divBdr>
        </w:div>
      </w:divsChild>
    </w:div>
    <w:div w:id="774637476">
      <w:bodyDiv w:val="1"/>
      <w:marLeft w:val="0"/>
      <w:marRight w:val="0"/>
      <w:marTop w:val="0"/>
      <w:marBottom w:val="0"/>
      <w:divBdr>
        <w:top w:val="none" w:sz="0" w:space="0" w:color="auto"/>
        <w:left w:val="none" w:sz="0" w:space="0" w:color="auto"/>
        <w:bottom w:val="none" w:sz="0" w:space="0" w:color="auto"/>
        <w:right w:val="none" w:sz="0" w:space="0" w:color="auto"/>
      </w:divBdr>
    </w:div>
    <w:div w:id="994803140">
      <w:bodyDiv w:val="1"/>
      <w:marLeft w:val="0"/>
      <w:marRight w:val="0"/>
      <w:marTop w:val="0"/>
      <w:marBottom w:val="0"/>
      <w:divBdr>
        <w:top w:val="none" w:sz="0" w:space="0" w:color="auto"/>
        <w:left w:val="none" w:sz="0" w:space="0" w:color="auto"/>
        <w:bottom w:val="none" w:sz="0" w:space="0" w:color="auto"/>
        <w:right w:val="none" w:sz="0" w:space="0" w:color="auto"/>
      </w:divBdr>
      <w:divsChild>
        <w:div w:id="1760833441">
          <w:marLeft w:val="0"/>
          <w:marRight w:val="0"/>
          <w:marTop w:val="0"/>
          <w:marBottom w:val="0"/>
          <w:divBdr>
            <w:top w:val="none" w:sz="0" w:space="0" w:color="auto"/>
            <w:left w:val="none" w:sz="0" w:space="0" w:color="auto"/>
            <w:bottom w:val="none" w:sz="0" w:space="0" w:color="auto"/>
            <w:right w:val="none" w:sz="0" w:space="0" w:color="auto"/>
          </w:divBdr>
        </w:div>
        <w:div w:id="1236814878">
          <w:marLeft w:val="0"/>
          <w:marRight w:val="0"/>
          <w:marTop w:val="0"/>
          <w:marBottom w:val="0"/>
          <w:divBdr>
            <w:top w:val="none" w:sz="0" w:space="0" w:color="auto"/>
            <w:left w:val="none" w:sz="0" w:space="0" w:color="auto"/>
            <w:bottom w:val="none" w:sz="0" w:space="0" w:color="auto"/>
            <w:right w:val="none" w:sz="0" w:space="0" w:color="auto"/>
          </w:divBdr>
        </w:div>
        <w:div w:id="1214777845">
          <w:marLeft w:val="0"/>
          <w:marRight w:val="0"/>
          <w:marTop w:val="0"/>
          <w:marBottom w:val="0"/>
          <w:divBdr>
            <w:top w:val="none" w:sz="0" w:space="0" w:color="auto"/>
            <w:left w:val="none" w:sz="0" w:space="0" w:color="auto"/>
            <w:bottom w:val="none" w:sz="0" w:space="0" w:color="auto"/>
            <w:right w:val="none" w:sz="0" w:space="0" w:color="auto"/>
          </w:divBdr>
        </w:div>
        <w:div w:id="354501729">
          <w:marLeft w:val="0"/>
          <w:marRight w:val="0"/>
          <w:marTop w:val="0"/>
          <w:marBottom w:val="0"/>
          <w:divBdr>
            <w:top w:val="none" w:sz="0" w:space="0" w:color="auto"/>
            <w:left w:val="none" w:sz="0" w:space="0" w:color="auto"/>
            <w:bottom w:val="none" w:sz="0" w:space="0" w:color="auto"/>
            <w:right w:val="none" w:sz="0" w:space="0" w:color="auto"/>
          </w:divBdr>
        </w:div>
        <w:div w:id="1576742130">
          <w:marLeft w:val="0"/>
          <w:marRight w:val="0"/>
          <w:marTop w:val="0"/>
          <w:marBottom w:val="0"/>
          <w:divBdr>
            <w:top w:val="none" w:sz="0" w:space="0" w:color="auto"/>
            <w:left w:val="none" w:sz="0" w:space="0" w:color="auto"/>
            <w:bottom w:val="none" w:sz="0" w:space="0" w:color="auto"/>
            <w:right w:val="none" w:sz="0" w:space="0" w:color="auto"/>
          </w:divBdr>
        </w:div>
        <w:div w:id="1684503854">
          <w:marLeft w:val="0"/>
          <w:marRight w:val="0"/>
          <w:marTop w:val="0"/>
          <w:marBottom w:val="0"/>
          <w:divBdr>
            <w:top w:val="none" w:sz="0" w:space="0" w:color="auto"/>
            <w:left w:val="none" w:sz="0" w:space="0" w:color="auto"/>
            <w:bottom w:val="none" w:sz="0" w:space="0" w:color="auto"/>
            <w:right w:val="none" w:sz="0" w:space="0" w:color="auto"/>
          </w:divBdr>
        </w:div>
        <w:div w:id="1983731208">
          <w:marLeft w:val="0"/>
          <w:marRight w:val="0"/>
          <w:marTop w:val="0"/>
          <w:marBottom w:val="0"/>
          <w:divBdr>
            <w:top w:val="none" w:sz="0" w:space="0" w:color="auto"/>
            <w:left w:val="none" w:sz="0" w:space="0" w:color="auto"/>
            <w:bottom w:val="none" w:sz="0" w:space="0" w:color="auto"/>
            <w:right w:val="none" w:sz="0" w:space="0" w:color="auto"/>
          </w:divBdr>
        </w:div>
        <w:div w:id="359939867">
          <w:marLeft w:val="0"/>
          <w:marRight w:val="0"/>
          <w:marTop w:val="0"/>
          <w:marBottom w:val="0"/>
          <w:divBdr>
            <w:top w:val="none" w:sz="0" w:space="0" w:color="auto"/>
            <w:left w:val="none" w:sz="0" w:space="0" w:color="auto"/>
            <w:bottom w:val="none" w:sz="0" w:space="0" w:color="auto"/>
            <w:right w:val="none" w:sz="0" w:space="0" w:color="auto"/>
          </w:divBdr>
        </w:div>
        <w:div w:id="2143814064">
          <w:marLeft w:val="0"/>
          <w:marRight w:val="0"/>
          <w:marTop w:val="0"/>
          <w:marBottom w:val="0"/>
          <w:divBdr>
            <w:top w:val="none" w:sz="0" w:space="0" w:color="auto"/>
            <w:left w:val="none" w:sz="0" w:space="0" w:color="auto"/>
            <w:bottom w:val="none" w:sz="0" w:space="0" w:color="auto"/>
            <w:right w:val="none" w:sz="0" w:space="0" w:color="auto"/>
          </w:divBdr>
        </w:div>
        <w:div w:id="1191333985">
          <w:marLeft w:val="0"/>
          <w:marRight w:val="0"/>
          <w:marTop w:val="0"/>
          <w:marBottom w:val="0"/>
          <w:divBdr>
            <w:top w:val="none" w:sz="0" w:space="0" w:color="auto"/>
            <w:left w:val="none" w:sz="0" w:space="0" w:color="auto"/>
            <w:bottom w:val="none" w:sz="0" w:space="0" w:color="auto"/>
            <w:right w:val="none" w:sz="0" w:space="0" w:color="auto"/>
          </w:divBdr>
        </w:div>
      </w:divsChild>
    </w:div>
    <w:div w:id="1074619412">
      <w:bodyDiv w:val="1"/>
      <w:marLeft w:val="0"/>
      <w:marRight w:val="0"/>
      <w:marTop w:val="0"/>
      <w:marBottom w:val="0"/>
      <w:divBdr>
        <w:top w:val="none" w:sz="0" w:space="0" w:color="auto"/>
        <w:left w:val="none" w:sz="0" w:space="0" w:color="auto"/>
        <w:bottom w:val="none" w:sz="0" w:space="0" w:color="auto"/>
        <w:right w:val="none" w:sz="0" w:space="0" w:color="auto"/>
      </w:divBdr>
      <w:divsChild>
        <w:div w:id="1097216847">
          <w:marLeft w:val="0"/>
          <w:marRight w:val="0"/>
          <w:marTop w:val="0"/>
          <w:marBottom w:val="0"/>
          <w:divBdr>
            <w:top w:val="none" w:sz="0" w:space="0" w:color="auto"/>
            <w:left w:val="none" w:sz="0" w:space="0" w:color="auto"/>
            <w:bottom w:val="none" w:sz="0" w:space="0" w:color="auto"/>
            <w:right w:val="none" w:sz="0" w:space="0" w:color="auto"/>
          </w:divBdr>
        </w:div>
        <w:div w:id="1894272170">
          <w:marLeft w:val="0"/>
          <w:marRight w:val="0"/>
          <w:marTop w:val="0"/>
          <w:marBottom w:val="0"/>
          <w:divBdr>
            <w:top w:val="none" w:sz="0" w:space="0" w:color="auto"/>
            <w:left w:val="none" w:sz="0" w:space="0" w:color="auto"/>
            <w:bottom w:val="none" w:sz="0" w:space="0" w:color="auto"/>
            <w:right w:val="none" w:sz="0" w:space="0" w:color="auto"/>
          </w:divBdr>
        </w:div>
        <w:div w:id="755828130">
          <w:marLeft w:val="0"/>
          <w:marRight w:val="0"/>
          <w:marTop w:val="0"/>
          <w:marBottom w:val="0"/>
          <w:divBdr>
            <w:top w:val="none" w:sz="0" w:space="0" w:color="auto"/>
            <w:left w:val="none" w:sz="0" w:space="0" w:color="auto"/>
            <w:bottom w:val="none" w:sz="0" w:space="0" w:color="auto"/>
            <w:right w:val="none" w:sz="0" w:space="0" w:color="auto"/>
          </w:divBdr>
        </w:div>
        <w:div w:id="617177506">
          <w:marLeft w:val="0"/>
          <w:marRight w:val="0"/>
          <w:marTop w:val="0"/>
          <w:marBottom w:val="0"/>
          <w:divBdr>
            <w:top w:val="none" w:sz="0" w:space="0" w:color="auto"/>
            <w:left w:val="none" w:sz="0" w:space="0" w:color="auto"/>
            <w:bottom w:val="none" w:sz="0" w:space="0" w:color="auto"/>
            <w:right w:val="none" w:sz="0" w:space="0" w:color="auto"/>
          </w:divBdr>
        </w:div>
        <w:div w:id="666325371">
          <w:marLeft w:val="0"/>
          <w:marRight w:val="0"/>
          <w:marTop w:val="0"/>
          <w:marBottom w:val="0"/>
          <w:divBdr>
            <w:top w:val="none" w:sz="0" w:space="0" w:color="auto"/>
            <w:left w:val="none" w:sz="0" w:space="0" w:color="auto"/>
            <w:bottom w:val="none" w:sz="0" w:space="0" w:color="auto"/>
            <w:right w:val="none" w:sz="0" w:space="0" w:color="auto"/>
          </w:divBdr>
        </w:div>
        <w:div w:id="1911570812">
          <w:marLeft w:val="0"/>
          <w:marRight w:val="0"/>
          <w:marTop w:val="0"/>
          <w:marBottom w:val="0"/>
          <w:divBdr>
            <w:top w:val="none" w:sz="0" w:space="0" w:color="auto"/>
            <w:left w:val="none" w:sz="0" w:space="0" w:color="auto"/>
            <w:bottom w:val="none" w:sz="0" w:space="0" w:color="auto"/>
            <w:right w:val="none" w:sz="0" w:space="0" w:color="auto"/>
          </w:divBdr>
        </w:div>
        <w:div w:id="1193301589">
          <w:marLeft w:val="0"/>
          <w:marRight w:val="0"/>
          <w:marTop w:val="0"/>
          <w:marBottom w:val="0"/>
          <w:divBdr>
            <w:top w:val="none" w:sz="0" w:space="0" w:color="auto"/>
            <w:left w:val="none" w:sz="0" w:space="0" w:color="auto"/>
            <w:bottom w:val="none" w:sz="0" w:space="0" w:color="auto"/>
            <w:right w:val="none" w:sz="0" w:space="0" w:color="auto"/>
          </w:divBdr>
        </w:div>
        <w:div w:id="374696020">
          <w:marLeft w:val="0"/>
          <w:marRight w:val="0"/>
          <w:marTop w:val="0"/>
          <w:marBottom w:val="0"/>
          <w:divBdr>
            <w:top w:val="none" w:sz="0" w:space="0" w:color="auto"/>
            <w:left w:val="none" w:sz="0" w:space="0" w:color="auto"/>
            <w:bottom w:val="none" w:sz="0" w:space="0" w:color="auto"/>
            <w:right w:val="none" w:sz="0" w:space="0" w:color="auto"/>
          </w:divBdr>
        </w:div>
        <w:div w:id="379591803">
          <w:marLeft w:val="0"/>
          <w:marRight w:val="0"/>
          <w:marTop w:val="0"/>
          <w:marBottom w:val="0"/>
          <w:divBdr>
            <w:top w:val="none" w:sz="0" w:space="0" w:color="auto"/>
            <w:left w:val="none" w:sz="0" w:space="0" w:color="auto"/>
            <w:bottom w:val="none" w:sz="0" w:space="0" w:color="auto"/>
            <w:right w:val="none" w:sz="0" w:space="0" w:color="auto"/>
          </w:divBdr>
        </w:div>
        <w:div w:id="911164701">
          <w:marLeft w:val="0"/>
          <w:marRight w:val="0"/>
          <w:marTop w:val="0"/>
          <w:marBottom w:val="0"/>
          <w:divBdr>
            <w:top w:val="none" w:sz="0" w:space="0" w:color="auto"/>
            <w:left w:val="none" w:sz="0" w:space="0" w:color="auto"/>
            <w:bottom w:val="none" w:sz="0" w:space="0" w:color="auto"/>
            <w:right w:val="none" w:sz="0" w:space="0" w:color="auto"/>
          </w:divBdr>
        </w:div>
        <w:div w:id="2057503994">
          <w:marLeft w:val="0"/>
          <w:marRight w:val="0"/>
          <w:marTop w:val="0"/>
          <w:marBottom w:val="0"/>
          <w:divBdr>
            <w:top w:val="none" w:sz="0" w:space="0" w:color="auto"/>
            <w:left w:val="none" w:sz="0" w:space="0" w:color="auto"/>
            <w:bottom w:val="none" w:sz="0" w:space="0" w:color="auto"/>
            <w:right w:val="none" w:sz="0" w:space="0" w:color="auto"/>
          </w:divBdr>
        </w:div>
        <w:div w:id="2118061400">
          <w:marLeft w:val="0"/>
          <w:marRight w:val="0"/>
          <w:marTop w:val="0"/>
          <w:marBottom w:val="0"/>
          <w:divBdr>
            <w:top w:val="none" w:sz="0" w:space="0" w:color="auto"/>
            <w:left w:val="none" w:sz="0" w:space="0" w:color="auto"/>
            <w:bottom w:val="none" w:sz="0" w:space="0" w:color="auto"/>
            <w:right w:val="none" w:sz="0" w:space="0" w:color="auto"/>
          </w:divBdr>
        </w:div>
        <w:div w:id="1946499387">
          <w:marLeft w:val="0"/>
          <w:marRight w:val="0"/>
          <w:marTop w:val="0"/>
          <w:marBottom w:val="0"/>
          <w:divBdr>
            <w:top w:val="none" w:sz="0" w:space="0" w:color="auto"/>
            <w:left w:val="none" w:sz="0" w:space="0" w:color="auto"/>
            <w:bottom w:val="none" w:sz="0" w:space="0" w:color="auto"/>
            <w:right w:val="none" w:sz="0" w:space="0" w:color="auto"/>
          </w:divBdr>
        </w:div>
        <w:div w:id="446122399">
          <w:marLeft w:val="0"/>
          <w:marRight w:val="0"/>
          <w:marTop w:val="0"/>
          <w:marBottom w:val="0"/>
          <w:divBdr>
            <w:top w:val="none" w:sz="0" w:space="0" w:color="auto"/>
            <w:left w:val="none" w:sz="0" w:space="0" w:color="auto"/>
            <w:bottom w:val="none" w:sz="0" w:space="0" w:color="auto"/>
            <w:right w:val="none" w:sz="0" w:space="0" w:color="auto"/>
          </w:divBdr>
        </w:div>
        <w:div w:id="37820537">
          <w:marLeft w:val="0"/>
          <w:marRight w:val="0"/>
          <w:marTop w:val="0"/>
          <w:marBottom w:val="0"/>
          <w:divBdr>
            <w:top w:val="none" w:sz="0" w:space="0" w:color="auto"/>
            <w:left w:val="none" w:sz="0" w:space="0" w:color="auto"/>
            <w:bottom w:val="none" w:sz="0" w:space="0" w:color="auto"/>
            <w:right w:val="none" w:sz="0" w:space="0" w:color="auto"/>
          </w:divBdr>
        </w:div>
        <w:div w:id="1703557289">
          <w:marLeft w:val="0"/>
          <w:marRight w:val="0"/>
          <w:marTop w:val="0"/>
          <w:marBottom w:val="0"/>
          <w:divBdr>
            <w:top w:val="none" w:sz="0" w:space="0" w:color="auto"/>
            <w:left w:val="none" w:sz="0" w:space="0" w:color="auto"/>
            <w:bottom w:val="none" w:sz="0" w:space="0" w:color="auto"/>
            <w:right w:val="none" w:sz="0" w:space="0" w:color="auto"/>
          </w:divBdr>
        </w:div>
      </w:divsChild>
    </w:div>
    <w:div w:id="1188058691">
      <w:bodyDiv w:val="1"/>
      <w:marLeft w:val="0"/>
      <w:marRight w:val="0"/>
      <w:marTop w:val="0"/>
      <w:marBottom w:val="0"/>
      <w:divBdr>
        <w:top w:val="none" w:sz="0" w:space="0" w:color="auto"/>
        <w:left w:val="none" w:sz="0" w:space="0" w:color="auto"/>
        <w:bottom w:val="none" w:sz="0" w:space="0" w:color="auto"/>
        <w:right w:val="none" w:sz="0" w:space="0" w:color="auto"/>
      </w:divBdr>
    </w:div>
    <w:div w:id="1208183433">
      <w:bodyDiv w:val="1"/>
      <w:marLeft w:val="0"/>
      <w:marRight w:val="0"/>
      <w:marTop w:val="0"/>
      <w:marBottom w:val="0"/>
      <w:divBdr>
        <w:top w:val="none" w:sz="0" w:space="0" w:color="auto"/>
        <w:left w:val="none" w:sz="0" w:space="0" w:color="auto"/>
        <w:bottom w:val="none" w:sz="0" w:space="0" w:color="auto"/>
        <w:right w:val="none" w:sz="0" w:space="0" w:color="auto"/>
      </w:divBdr>
      <w:divsChild>
        <w:div w:id="205679687">
          <w:marLeft w:val="0"/>
          <w:marRight w:val="0"/>
          <w:marTop w:val="0"/>
          <w:marBottom w:val="0"/>
          <w:divBdr>
            <w:top w:val="none" w:sz="0" w:space="0" w:color="auto"/>
            <w:left w:val="none" w:sz="0" w:space="0" w:color="auto"/>
            <w:bottom w:val="none" w:sz="0" w:space="0" w:color="auto"/>
            <w:right w:val="none" w:sz="0" w:space="0" w:color="auto"/>
          </w:divBdr>
        </w:div>
        <w:div w:id="2011061729">
          <w:marLeft w:val="0"/>
          <w:marRight w:val="0"/>
          <w:marTop w:val="0"/>
          <w:marBottom w:val="0"/>
          <w:divBdr>
            <w:top w:val="none" w:sz="0" w:space="0" w:color="auto"/>
            <w:left w:val="none" w:sz="0" w:space="0" w:color="auto"/>
            <w:bottom w:val="none" w:sz="0" w:space="0" w:color="auto"/>
            <w:right w:val="none" w:sz="0" w:space="0" w:color="auto"/>
          </w:divBdr>
        </w:div>
        <w:div w:id="739327639">
          <w:marLeft w:val="0"/>
          <w:marRight w:val="0"/>
          <w:marTop w:val="0"/>
          <w:marBottom w:val="0"/>
          <w:divBdr>
            <w:top w:val="none" w:sz="0" w:space="0" w:color="auto"/>
            <w:left w:val="none" w:sz="0" w:space="0" w:color="auto"/>
            <w:bottom w:val="none" w:sz="0" w:space="0" w:color="auto"/>
            <w:right w:val="none" w:sz="0" w:space="0" w:color="auto"/>
          </w:divBdr>
        </w:div>
      </w:divsChild>
    </w:div>
    <w:div w:id="1298098781">
      <w:bodyDiv w:val="1"/>
      <w:marLeft w:val="0"/>
      <w:marRight w:val="0"/>
      <w:marTop w:val="0"/>
      <w:marBottom w:val="0"/>
      <w:divBdr>
        <w:top w:val="none" w:sz="0" w:space="0" w:color="auto"/>
        <w:left w:val="none" w:sz="0" w:space="0" w:color="auto"/>
        <w:bottom w:val="none" w:sz="0" w:space="0" w:color="auto"/>
        <w:right w:val="none" w:sz="0" w:space="0" w:color="auto"/>
      </w:divBdr>
      <w:divsChild>
        <w:div w:id="403649172">
          <w:marLeft w:val="0"/>
          <w:marRight w:val="0"/>
          <w:marTop w:val="0"/>
          <w:marBottom w:val="0"/>
          <w:divBdr>
            <w:top w:val="none" w:sz="0" w:space="0" w:color="auto"/>
            <w:left w:val="none" w:sz="0" w:space="0" w:color="auto"/>
            <w:bottom w:val="none" w:sz="0" w:space="0" w:color="auto"/>
            <w:right w:val="none" w:sz="0" w:space="0" w:color="auto"/>
          </w:divBdr>
        </w:div>
        <w:div w:id="1787694913">
          <w:marLeft w:val="0"/>
          <w:marRight w:val="0"/>
          <w:marTop w:val="0"/>
          <w:marBottom w:val="0"/>
          <w:divBdr>
            <w:top w:val="none" w:sz="0" w:space="0" w:color="auto"/>
            <w:left w:val="none" w:sz="0" w:space="0" w:color="auto"/>
            <w:bottom w:val="none" w:sz="0" w:space="0" w:color="auto"/>
            <w:right w:val="none" w:sz="0" w:space="0" w:color="auto"/>
          </w:divBdr>
        </w:div>
        <w:div w:id="1141075012">
          <w:marLeft w:val="0"/>
          <w:marRight w:val="0"/>
          <w:marTop w:val="0"/>
          <w:marBottom w:val="0"/>
          <w:divBdr>
            <w:top w:val="none" w:sz="0" w:space="0" w:color="auto"/>
            <w:left w:val="none" w:sz="0" w:space="0" w:color="auto"/>
            <w:bottom w:val="none" w:sz="0" w:space="0" w:color="auto"/>
            <w:right w:val="none" w:sz="0" w:space="0" w:color="auto"/>
          </w:divBdr>
        </w:div>
        <w:div w:id="334380305">
          <w:marLeft w:val="0"/>
          <w:marRight w:val="0"/>
          <w:marTop w:val="0"/>
          <w:marBottom w:val="0"/>
          <w:divBdr>
            <w:top w:val="none" w:sz="0" w:space="0" w:color="auto"/>
            <w:left w:val="none" w:sz="0" w:space="0" w:color="auto"/>
            <w:bottom w:val="none" w:sz="0" w:space="0" w:color="auto"/>
            <w:right w:val="none" w:sz="0" w:space="0" w:color="auto"/>
          </w:divBdr>
        </w:div>
        <w:div w:id="1388601414">
          <w:marLeft w:val="0"/>
          <w:marRight w:val="0"/>
          <w:marTop w:val="0"/>
          <w:marBottom w:val="0"/>
          <w:divBdr>
            <w:top w:val="none" w:sz="0" w:space="0" w:color="auto"/>
            <w:left w:val="none" w:sz="0" w:space="0" w:color="auto"/>
            <w:bottom w:val="none" w:sz="0" w:space="0" w:color="auto"/>
            <w:right w:val="none" w:sz="0" w:space="0" w:color="auto"/>
          </w:divBdr>
        </w:div>
        <w:div w:id="2072924497">
          <w:marLeft w:val="0"/>
          <w:marRight w:val="0"/>
          <w:marTop w:val="0"/>
          <w:marBottom w:val="0"/>
          <w:divBdr>
            <w:top w:val="none" w:sz="0" w:space="0" w:color="auto"/>
            <w:left w:val="none" w:sz="0" w:space="0" w:color="auto"/>
            <w:bottom w:val="none" w:sz="0" w:space="0" w:color="auto"/>
            <w:right w:val="none" w:sz="0" w:space="0" w:color="auto"/>
          </w:divBdr>
        </w:div>
        <w:div w:id="577902504">
          <w:marLeft w:val="0"/>
          <w:marRight w:val="0"/>
          <w:marTop w:val="0"/>
          <w:marBottom w:val="0"/>
          <w:divBdr>
            <w:top w:val="none" w:sz="0" w:space="0" w:color="auto"/>
            <w:left w:val="none" w:sz="0" w:space="0" w:color="auto"/>
            <w:bottom w:val="none" w:sz="0" w:space="0" w:color="auto"/>
            <w:right w:val="none" w:sz="0" w:space="0" w:color="auto"/>
          </w:divBdr>
        </w:div>
        <w:div w:id="280068068">
          <w:marLeft w:val="0"/>
          <w:marRight w:val="0"/>
          <w:marTop w:val="0"/>
          <w:marBottom w:val="0"/>
          <w:divBdr>
            <w:top w:val="none" w:sz="0" w:space="0" w:color="auto"/>
            <w:left w:val="none" w:sz="0" w:space="0" w:color="auto"/>
            <w:bottom w:val="none" w:sz="0" w:space="0" w:color="auto"/>
            <w:right w:val="none" w:sz="0" w:space="0" w:color="auto"/>
          </w:divBdr>
        </w:div>
        <w:div w:id="59137810">
          <w:marLeft w:val="0"/>
          <w:marRight w:val="0"/>
          <w:marTop w:val="0"/>
          <w:marBottom w:val="0"/>
          <w:divBdr>
            <w:top w:val="none" w:sz="0" w:space="0" w:color="auto"/>
            <w:left w:val="none" w:sz="0" w:space="0" w:color="auto"/>
            <w:bottom w:val="none" w:sz="0" w:space="0" w:color="auto"/>
            <w:right w:val="none" w:sz="0" w:space="0" w:color="auto"/>
          </w:divBdr>
        </w:div>
        <w:div w:id="1354647479">
          <w:marLeft w:val="0"/>
          <w:marRight w:val="0"/>
          <w:marTop w:val="0"/>
          <w:marBottom w:val="0"/>
          <w:divBdr>
            <w:top w:val="none" w:sz="0" w:space="0" w:color="auto"/>
            <w:left w:val="none" w:sz="0" w:space="0" w:color="auto"/>
            <w:bottom w:val="none" w:sz="0" w:space="0" w:color="auto"/>
            <w:right w:val="none" w:sz="0" w:space="0" w:color="auto"/>
          </w:divBdr>
        </w:div>
        <w:div w:id="1590919035">
          <w:marLeft w:val="0"/>
          <w:marRight w:val="0"/>
          <w:marTop w:val="0"/>
          <w:marBottom w:val="0"/>
          <w:divBdr>
            <w:top w:val="none" w:sz="0" w:space="0" w:color="auto"/>
            <w:left w:val="none" w:sz="0" w:space="0" w:color="auto"/>
            <w:bottom w:val="none" w:sz="0" w:space="0" w:color="auto"/>
            <w:right w:val="none" w:sz="0" w:space="0" w:color="auto"/>
          </w:divBdr>
        </w:div>
      </w:divsChild>
    </w:div>
    <w:div w:id="1470592492">
      <w:bodyDiv w:val="1"/>
      <w:marLeft w:val="0"/>
      <w:marRight w:val="0"/>
      <w:marTop w:val="0"/>
      <w:marBottom w:val="0"/>
      <w:divBdr>
        <w:top w:val="none" w:sz="0" w:space="0" w:color="auto"/>
        <w:left w:val="none" w:sz="0" w:space="0" w:color="auto"/>
        <w:bottom w:val="none" w:sz="0" w:space="0" w:color="auto"/>
        <w:right w:val="none" w:sz="0" w:space="0" w:color="auto"/>
      </w:divBdr>
      <w:divsChild>
        <w:div w:id="145169990">
          <w:marLeft w:val="0"/>
          <w:marRight w:val="0"/>
          <w:marTop w:val="0"/>
          <w:marBottom w:val="0"/>
          <w:divBdr>
            <w:top w:val="none" w:sz="0" w:space="0" w:color="auto"/>
            <w:left w:val="none" w:sz="0" w:space="0" w:color="auto"/>
            <w:bottom w:val="none" w:sz="0" w:space="0" w:color="auto"/>
            <w:right w:val="none" w:sz="0" w:space="0" w:color="auto"/>
          </w:divBdr>
        </w:div>
        <w:div w:id="1992248507">
          <w:marLeft w:val="0"/>
          <w:marRight w:val="0"/>
          <w:marTop w:val="0"/>
          <w:marBottom w:val="0"/>
          <w:divBdr>
            <w:top w:val="none" w:sz="0" w:space="0" w:color="auto"/>
            <w:left w:val="none" w:sz="0" w:space="0" w:color="auto"/>
            <w:bottom w:val="none" w:sz="0" w:space="0" w:color="auto"/>
            <w:right w:val="none" w:sz="0" w:space="0" w:color="auto"/>
          </w:divBdr>
        </w:div>
        <w:div w:id="1101336915">
          <w:marLeft w:val="0"/>
          <w:marRight w:val="0"/>
          <w:marTop w:val="0"/>
          <w:marBottom w:val="0"/>
          <w:divBdr>
            <w:top w:val="none" w:sz="0" w:space="0" w:color="auto"/>
            <w:left w:val="none" w:sz="0" w:space="0" w:color="auto"/>
            <w:bottom w:val="none" w:sz="0" w:space="0" w:color="auto"/>
            <w:right w:val="none" w:sz="0" w:space="0" w:color="auto"/>
          </w:divBdr>
        </w:div>
        <w:div w:id="1001350427">
          <w:marLeft w:val="0"/>
          <w:marRight w:val="0"/>
          <w:marTop w:val="0"/>
          <w:marBottom w:val="0"/>
          <w:divBdr>
            <w:top w:val="none" w:sz="0" w:space="0" w:color="auto"/>
            <w:left w:val="none" w:sz="0" w:space="0" w:color="auto"/>
            <w:bottom w:val="none" w:sz="0" w:space="0" w:color="auto"/>
            <w:right w:val="none" w:sz="0" w:space="0" w:color="auto"/>
          </w:divBdr>
        </w:div>
      </w:divsChild>
    </w:div>
    <w:div w:id="1776823177">
      <w:bodyDiv w:val="1"/>
      <w:marLeft w:val="0"/>
      <w:marRight w:val="0"/>
      <w:marTop w:val="0"/>
      <w:marBottom w:val="0"/>
      <w:divBdr>
        <w:top w:val="none" w:sz="0" w:space="0" w:color="auto"/>
        <w:left w:val="none" w:sz="0" w:space="0" w:color="auto"/>
        <w:bottom w:val="none" w:sz="0" w:space="0" w:color="auto"/>
        <w:right w:val="none" w:sz="0" w:space="0" w:color="auto"/>
      </w:divBdr>
      <w:divsChild>
        <w:div w:id="1045641209">
          <w:marLeft w:val="0"/>
          <w:marRight w:val="0"/>
          <w:marTop w:val="0"/>
          <w:marBottom w:val="0"/>
          <w:divBdr>
            <w:top w:val="none" w:sz="0" w:space="0" w:color="auto"/>
            <w:left w:val="none" w:sz="0" w:space="0" w:color="auto"/>
            <w:bottom w:val="none" w:sz="0" w:space="0" w:color="auto"/>
            <w:right w:val="none" w:sz="0" w:space="0" w:color="auto"/>
          </w:divBdr>
        </w:div>
        <w:div w:id="1877428191">
          <w:marLeft w:val="0"/>
          <w:marRight w:val="0"/>
          <w:marTop w:val="0"/>
          <w:marBottom w:val="0"/>
          <w:divBdr>
            <w:top w:val="none" w:sz="0" w:space="0" w:color="auto"/>
            <w:left w:val="none" w:sz="0" w:space="0" w:color="auto"/>
            <w:bottom w:val="none" w:sz="0" w:space="0" w:color="auto"/>
            <w:right w:val="none" w:sz="0" w:space="0" w:color="auto"/>
          </w:divBdr>
        </w:div>
        <w:div w:id="1295021665">
          <w:marLeft w:val="0"/>
          <w:marRight w:val="0"/>
          <w:marTop w:val="0"/>
          <w:marBottom w:val="0"/>
          <w:divBdr>
            <w:top w:val="none" w:sz="0" w:space="0" w:color="auto"/>
            <w:left w:val="none" w:sz="0" w:space="0" w:color="auto"/>
            <w:bottom w:val="none" w:sz="0" w:space="0" w:color="auto"/>
            <w:right w:val="none" w:sz="0" w:space="0" w:color="auto"/>
          </w:divBdr>
        </w:div>
        <w:div w:id="103119646">
          <w:marLeft w:val="0"/>
          <w:marRight w:val="0"/>
          <w:marTop w:val="0"/>
          <w:marBottom w:val="0"/>
          <w:divBdr>
            <w:top w:val="none" w:sz="0" w:space="0" w:color="auto"/>
            <w:left w:val="none" w:sz="0" w:space="0" w:color="auto"/>
            <w:bottom w:val="none" w:sz="0" w:space="0" w:color="auto"/>
            <w:right w:val="none" w:sz="0" w:space="0" w:color="auto"/>
          </w:divBdr>
        </w:div>
        <w:div w:id="1589381574">
          <w:marLeft w:val="0"/>
          <w:marRight w:val="0"/>
          <w:marTop w:val="0"/>
          <w:marBottom w:val="0"/>
          <w:divBdr>
            <w:top w:val="none" w:sz="0" w:space="0" w:color="auto"/>
            <w:left w:val="none" w:sz="0" w:space="0" w:color="auto"/>
            <w:bottom w:val="none" w:sz="0" w:space="0" w:color="auto"/>
            <w:right w:val="none" w:sz="0" w:space="0" w:color="auto"/>
          </w:divBdr>
        </w:div>
        <w:div w:id="93595287">
          <w:marLeft w:val="0"/>
          <w:marRight w:val="0"/>
          <w:marTop w:val="0"/>
          <w:marBottom w:val="0"/>
          <w:divBdr>
            <w:top w:val="none" w:sz="0" w:space="0" w:color="auto"/>
            <w:left w:val="none" w:sz="0" w:space="0" w:color="auto"/>
            <w:bottom w:val="none" w:sz="0" w:space="0" w:color="auto"/>
            <w:right w:val="none" w:sz="0" w:space="0" w:color="auto"/>
          </w:divBdr>
        </w:div>
        <w:div w:id="210924649">
          <w:marLeft w:val="0"/>
          <w:marRight w:val="0"/>
          <w:marTop w:val="0"/>
          <w:marBottom w:val="0"/>
          <w:divBdr>
            <w:top w:val="none" w:sz="0" w:space="0" w:color="auto"/>
            <w:left w:val="none" w:sz="0" w:space="0" w:color="auto"/>
            <w:bottom w:val="none" w:sz="0" w:space="0" w:color="auto"/>
            <w:right w:val="none" w:sz="0" w:space="0" w:color="auto"/>
          </w:divBdr>
        </w:div>
        <w:div w:id="2121483060">
          <w:marLeft w:val="0"/>
          <w:marRight w:val="0"/>
          <w:marTop w:val="0"/>
          <w:marBottom w:val="0"/>
          <w:divBdr>
            <w:top w:val="none" w:sz="0" w:space="0" w:color="auto"/>
            <w:left w:val="none" w:sz="0" w:space="0" w:color="auto"/>
            <w:bottom w:val="none" w:sz="0" w:space="0" w:color="auto"/>
            <w:right w:val="none" w:sz="0" w:space="0" w:color="auto"/>
          </w:divBdr>
        </w:div>
        <w:div w:id="866530883">
          <w:marLeft w:val="0"/>
          <w:marRight w:val="0"/>
          <w:marTop w:val="0"/>
          <w:marBottom w:val="0"/>
          <w:divBdr>
            <w:top w:val="none" w:sz="0" w:space="0" w:color="auto"/>
            <w:left w:val="none" w:sz="0" w:space="0" w:color="auto"/>
            <w:bottom w:val="none" w:sz="0" w:space="0" w:color="auto"/>
            <w:right w:val="none" w:sz="0" w:space="0" w:color="auto"/>
          </w:divBdr>
        </w:div>
        <w:div w:id="1401101484">
          <w:marLeft w:val="0"/>
          <w:marRight w:val="0"/>
          <w:marTop w:val="0"/>
          <w:marBottom w:val="0"/>
          <w:divBdr>
            <w:top w:val="none" w:sz="0" w:space="0" w:color="auto"/>
            <w:left w:val="none" w:sz="0" w:space="0" w:color="auto"/>
            <w:bottom w:val="none" w:sz="0" w:space="0" w:color="auto"/>
            <w:right w:val="none" w:sz="0" w:space="0" w:color="auto"/>
          </w:divBdr>
        </w:div>
        <w:div w:id="2126339775">
          <w:marLeft w:val="0"/>
          <w:marRight w:val="0"/>
          <w:marTop w:val="0"/>
          <w:marBottom w:val="0"/>
          <w:divBdr>
            <w:top w:val="none" w:sz="0" w:space="0" w:color="auto"/>
            <w:left w:val="none" w:sz="0" w:space="0" w:color="auto"/>
            <w:bottom w:val="none" w:sz="0" w:space="0" w:color="auto"/>
            <w:right w:val="none" w:sz="0" w:space="0" w:color="auto"/>
          </w:divBdr>
        </w:div>
      </w:divsChild>
    </w:div>
    <w:div w:id="1940329924">
      <w:bodyDiv w:val="1"/>
      <w:marLeft w:val="0"/>
      <w:marRight w:val="0"/>
      <w:marTop w:val="0"/>
      <w:marBottom w:val="0"/>
      <w:divBdr>
        <w:top w:val="none" w:sz="0" w:space="0" w:color="auto"/>
        <w:left w:val="none" w:sz="0" w:space="0" w:color="auto"/>
        <w:bottom w:val="none" w:sz="0" w:space="0" w:color="auto"/>
        <w:right w:val="none" w:sz="0" w:space="0" w:color="auto"/>
      </w:divBdr>
    </w:div>
    <w:div w:id="1964070926">
      <w:bodyDiv w:val="1"/>
      <w:marLeft w:val="0"/>
      <w:marRight w:val="0"/>
      <w:marTop w:val="0"/>
      <w:marBottom w:val="0"/>
      <w:divBdr>
        <w:top w:val="none" w:sz="0" w:space="0" w:color="auto"/>
        <w:left w:val="none" w:sz="0" w:space="0" w:color="auto"/>
        <w:bottom w:val="none" w:sz="0" w:space="0" w:color="auto"/>
        <w:right w:val="none" w:sz="0" w:space="0" w:color="auto"/>
      </w:divBdr>
    </w:div>
    <w:div w:id="2008245732">
      <w:bodyDiv w:val="1"/>
      <w:marLeft w:val="0"/>
      <w:marRight w:val="0"/>
      <w:marTop w:val="0"/>
      <w:marBottom w:val="0"/>
      <w:divBdr>
        <w:top w:val="none" w:sz="0" w:space="0" w:color="auto"/>
        <w:left w:val="none" w:sz="0" w:space="0" w:color="auto"/>
        <w:bottom w:val="none" w:sz="0" w:space="0" w:color="auto"/>
        <w:right w:val="none" w:sz="0" w:space="0" w:color="auto"/>
      </w:divBdr>
      <w:divsChild>
        <w:div w:id="546583">
          <w:marLeft w:val="0"/>
          <w:marRight w:val="0"/>
          <w:marTop w:val="0"/>
          <w:marBottom w:val="0"/>
          <w:divBdr>
            <w:top w:val="none" w:sz="0" w:space="0" w:color="auto"/>
            <w:left w:val="none" w:sz="0" w:space="0" w:color="auto"/>
            <w:bottom w:val="none" w:sz="0" w:space="0" w:color="auto"/>
            <w:right w:val="none" w:sz="0" w:space="0" w:color="auto"/>
          </w:divBdr>
        </w:div>
        <w:div w:id="752121204">
          <w:marLeft w:val="0"/>
          <w:marRight w:val="0"/>
          <w:marTop w:val="0"/>
          <w:marBottom w:val="0"/>
          <w:divBdr>
            <w:top w:val="none" w:sz="0" w:space="0" w:color="auto"/>
            <w:left w:val="none" w:sz="0" w:space="0" w:color="auto"/>
            <w:bottom w:val="none" w:sz="0" w:space="0" w:color="auto"/>
            <w:right w:val="none" w:sz="0" w:space="0" w:color="auto"/>
          </w:divBdr>
        </w:div>
        <w:div w:id="257518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isha.mohane\AppData\Roaming\Microsoft\Templates\Modern%20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08FA0C82864AC0A0F5ECF9F865F524"/>
        <w:category>
          <w:name w:val="General"/>
          <w:gallery w:val="placeholder"/>
        </w:category>
        <w:types>
          <w:type w:val="bbPlcHdr"/>
        </w:types>
        <w:behaviors>
          <w:behavior w:val="content"/>
        </w:behaviors>
        <w:guid w:val="{8FED9516-8F7D-462A-864E-309243C95A47}"/>
      </w:docPartPr>
      <w:docPartBody>
        <w:p w:rsidR="00B45E55" w:rsidRDefault="000D6445">
          <w:pPr>
            <w:pStyle w:val="4B08FA0C82864AC0A0F5ECF9F865F524"/>
          </w:pPr>
          <w:r w:rsidRPr="00DF198B">
            <w:t>—</w:t>
          </w:r>
        </w:p>
      </w:docPartBody>
    </w:docPart>
    <w:docPart>
      <w:docPartPr>
        <w:name w:val="DC70E17D2D80484B9CD7515E440A5501"/>
        <w:category>
          <w:name w:val="General"/>
          <w:gallery w:val="placeholder"/>
        </w:category>
        <w:types>
          <w:type w:val="bbPlcHdr"/>
        </w:types>
        <w:behaviors>
          <w:behavior w:val="content"/>
        </w:behaviors>
        <w:guid w:val="{C1834E5C-1640-4DF8-8144-B57E13C440C3}"/>
      </w:docPartPr>
      <w:docPartBody>
        <w:p w:rsidR="00B45E55" w:rsidRDefault="000D6445">
          <w:pPr>
            <w:pStyle w:val="DC70E17D2D80484B9CD7515E440A5501"/>
          </w:pPr>
          <w:r w:rsidRPr="00DF198B">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465"/>
    <w:rsid w:val="000D6445"/>
    <w:rsid w:val="001F1A12"/>
    <w:rsid w:val="002F5111"/>
    <w:rsid w:val="003A0AA8"/>
    <w:rsid w:val="003B59CE"/>
    <w:rsid w:val="004331A5"/>
    <w:rsid w:val="004368E1"/>
    <w:rsid w:val="004C4ACE"/>
    <w:rsid w:val="00552258"/>
    <w:rsid w:val="006011C7"/>
    <w:rsid w:val="006E7465"/>
    <w:rsid w:val="007567BE"/>
    <w:rsid w:val="00764AFF"/>
    <w:rsid w:val="007A5611"/>
    <w:rsid w:val="007F6053"/>
    <w:rsid w:val="00944398"/>
    <w:rsid w:val="009606A2"/>
    <w:rsid w:val="00961F6B"/>
    <w:rsid w:val="00A40A31"/>
    <w:rsid w:val="00A542B6"/>
    <w:rsid w:val="00AA1F32"/>
    <w:rsid w:val="00B45E55"/>
    <w:rsid w:val="00BF3EA9"/>
    <w:rsid w:val="00C31413"/>
    <w:rsid w:val="00C56C32"/>
    <w:rsid w:val="00C93B9A"/>
    <w:rsid w:val="00D579B9"/>
    <w:rsid w:val="00E00FDA"/>
    <w:rsid w:val="00E81F79"/>
    <w:rsid w:val="00E969CC"/>
    <w:rsid w:val="00F023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08FA0C82864AC0A0F5ECF9F865F524">
    <w:name w:val="4B08FA0C82864AC0A0F5ECF9F865F524"/>
  </w:style>
  <w:style w:type="paragraph" w:customStyle="1" w:styleId="DC70E17D2D80484B9CD7515E440A5501">
    <w:name w:val="DC70E17D2D80484B9CD7515E440A55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SR">
  <a:themeElements>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54319084-637E-F54A-9FE0-A3AC8BF3D5C6}" vid="{83C68410-8BE2-F14B-9BB7-E4AFB045C0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A3BB8769-E0A8-450B-A32F-AD36A1E54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39996-CCC2-4B4B-BB45-A9C641419A3B}">
  <ds:schemaRefs>
    <ds:schemaRef ds:uri="http://schemas.microsoft.com/sharepoint/v3/contenttype/forms"/>
  </ds:schemaRefs>
</ds:datastoreItem>
</file>

<file path=customXml/itemProps3.xml><?xml version="1.0" encoding="utf-8"?>
<ds:datastoreItem xmlns:ds="http://schemas.openxmlformats.org/officeDocument/2006/customXml" ds:itemID="{5B78500D-A232-473D-9323-B5F9BB25933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Modern student report</Template>
  <TotalTime>2709</TotalTime>
  <Pages>15</Pages>
  <Words>4077</Words>
  <Characters>23245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Tanisha Mohane</dc:creator>
  <cp:keywords/>
  <dc:description/>
  <cp:lastModifiedBy>Tanisha Mohane</cp:lastModifiedBy>
  <cp:revision>1254</cp:revision>
  <dcterms:created xsi:type="dcterms:W3CDTF">2024-12-23T05:51:00Z</dcterms:created>
  <dcterms:modified xsi:type="dcterms:W3CDTF">2025-02-13T10:07:00Z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