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1ACE4" w14:textId="77777777" w:rsidR="00952F7D" w:rsidRDefault="00DF198B" w:rsidP="00DF198B">
      <w:pPr>
        <w:pStyle w:val="GraphicAnchor"/>
      </w:pPr>
      <w:r w:rsidRPr="004909D9">
        <w:rPr>
          <w:noProof/>
          <w:lang w:val="en-AU" w:eastAsia="en-AU"/>
        </w:rPr>
        <w:drawing>
          <wp:anchor distT="0" distB="0" distL="114300" distR="114300" simplePos="0" relativeHeight="251657216" behindDoc="1" locked="1" layoutInCell="1" allowOverlap="1" wp14:anchorId="67F9B605" wp14:editId="1B63E5EB">
            <wp:simplePos x="0" y="0"/>
            <wp:positionH relativeFrom="margin">
              <wp:align>left</wp:align>
            </wp:positionH>
            <wp:positionV relativeFrom="margin">
              <wp:align>top</wp:align>
            </wp:positionV>
            <wp:extent cx="6858000" cy="9144000"/>
            <wp:effectExtent l="0" t="0" r="0" b="0"/>
            <wp:wrapNone/>
            <wp:docPr id="1" name="Picture 1"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600" w:firstRow="0" w:lastRow="0" w:firstColumn="0" w:lastColumn="0" w:noHBand="1" w:noVBand="1"/>
      </w:tblPr>
      <w:tblGrid>
        <w:gridCol w:w="1170"/>
        <w:gridCol w:w="28"/>
        <w:gridCol w:w="1142"/>
        <w:gridCol w:w="57"/>
        <w:gridCol w:w="5995"/>
        <w:gridCol w:w="68"/>
        <w:gridCol w:w="1131"/>
        <w:gridCol w:w="39"/>
        <w:gridCol w:w="1160"/>
      </w:tblGrid>
      <w:tr w:rsidR="00DF198B" w14:paraId="3775E035" w14:textId="77777777" w:rsidTr="00EB7C2B">
        <w:trPr>
          <w:trHeight w:val="1083"/>
        </w:trPr>
        <w:tc>
          <w:tcPr>
            <w:tcW w:w="10790" w:type="dxa"/>
            <w:gridSpan w:val="9"/>
          </w:tcPr>
          <w:p w14:paraId="38628ADC" w14:textId="77777777" w:rsidR="00DF198B" w:rsidRDefault="00DF198B"/>
        </w:tc>
      </w:tr>
      <w:tr w:rsidR="00DF198B" w14:paraId="3C983297" w14:textId="77777777" w:rsidTr="00EB7C2B">
        <w:trPr>
          <w:trHeight w:val="1068"/>
        </w:trPr>
        <w:tc>
          <w:tcPr>
            <w:tcW w:w="1198" w:type="dxa"/>
            <w:gridSpan w:val="2"/>
            <w:tcBorders>
              <w:right w:val="single" w:sz="18" w:space="0" w:color="476166" w:themeColor="accent1"/>
            </w:tcBorders>
          </w:tcPr>
          <w:p w14:paraId="40271344" w14:textId="77777777" w:rsidR="00DF198B" w:rsidRDefault="00DF198B"/>
        </w:tc>
        <w:tc>
          <w:tcPr>
            <w:tcW w:w="8393" w:type="dxa"/>
            <w:gridSpan w:val="5"/>
            <w:tcBorders>
              <w:top w:val="single" w:sz="18" w:space="0" w:color="476166" w:themeColor="accent1"/>
              <w:left w:val="single" w:sz="18" w:space="0" w:color="476166" w:themeColor="accent1"/>
              <w:bottom w:val="single" w:sz="18" w:space="0" w:color="476166" w:themeColor="accent1"/>
              <w:right w:val="single" w:sz="18" w:space="0" w:color="476166" w:themeColor="accent1"/>
            </w:tcBorders>
            <w:shd w:val="clear" w:color="auto" w:fill="FFFFFF" w:themeFill="background1"/>
            <w:vAlign w:val="center"/>
          </w:tcPr>
          <w:p w14:paraId="361AF284" w14:textId="47BDBAE4" w:rsidR="00DF198B" w:rsidRPr="00DF198B" w:rsidRDefault="00C7503E" w:rsidP="00EB7C2B">
            <w:pPr>
              <w:pStyle w:val="Heading1"/>
            </w:pPr>
            <w:r>
              <w:t>CAPSTONE PROJECT-</w:t>
            </w:r>
            <w:r w:rsidR="00E56BE5">
              <w:t>6</w:t>
            </w:r>
          </w:p>
        </w:tc>
        <w:tc>
          <w:tcPr>
            <w:tcW w:w="1199" w:type="dxa"/>
            <w:gridSpan w:val="2"/>
            <w:tcBorders>
              <w:left w:val="single" w:sz="18" w:space="0" w:color="476166" w:themeColor="accent1"/>
            </w:tcBorders>
          </w:tcPr>
          <w:p w14:paraId="42D6917D" w14:textId="77777777" w:rsidR="00DF198B" w:rsidRDefault="00DF198B"/>
        </w:tc>
      </w:tr>
      <w:tr w:rsidR="00DF198B" w14:paraId="59FA50E7" w14:textId="77777777" w:rsidTr="00EB7C2B">
        <w:trPr>
          <w:trHeight w:val="1837"/>
        </w:trPr>
        <w:tc>
          <w:tcPr>
            <w:tcW w:w="1170" w:type="dxa"/>
          </w:tcPr>
          <w:p w14:paraId="35D99DF4" w14:textId="77777777" w:rsidR="00DF198B" w:rsidRDefault="00DF198B"/>
        </w:tc>
        <w:tc>
          <w:tcPr>
            <w:tcW w:w="8460" w:type="dxa"/>
            <w:gridSpan w:val="7"/>
          </w:tcPr>
          <w:p w14:paraId="788D5DF9" w14:textId="77777777" w:rsidR="00DF198B" w:rsidRDefault="00DF198B"/>
        </w:tc>
        <w:tc>
          <w:tcPr>
            <w:tcW w:w="1160" w:type="dxa"/>
          </w:tcPr>
          <w:p w14:paraId="625B0C78" w14:textId="77777777" w:rsidR="00DF198B" w:rsidRDefault="00DF198B"/>
        </w:tc>
      </w:tr>
      <w:tr w:rsidR="00DF198B" w14:paraId="6CBE8A2A" w14:textId="77777777" w:rsidTr="00EB7C2B">
        <w:trPr>
          <w:trHeight w:val="929"/>
        </w:trPr>
        <w:tc>
          <w:tcPr>
            <w:tcW w:w="2397" w:type="dxa"/>
            <w:gridSpan w:val="4"/>
          </w:tcPr>
          <w:p w14:paraId="72FE8AAD" w14:textId="77777777" w:rsidR="00DF198B" w:rsidRDefault="00DF198B"/>
        </w:tc>
        <w:tc>
          <w:tcPr>
            <w:tcW w:w="5995" w:type="dxa"/>
            <w:shd w:val="clear" w:color="auto" w:fill="FFFFFF" w:themeFill="background1"/>
          </w:tcPr>
          <w:p w14:paraId="2A1B0A1B" w14:textId="77777777" w:rsidR="00DF198B" w:rsidRPr="00DF198B" w:rsidRDefault="00DF198B" w:rsidP="00DF198B">
            <w:pPr>
              <w:jc w:val="center"/>
              <w:rPr>
                <w:rFonts w:ascii="Georgia" w:hAnsi="Georgia"/>
                <w:sz w:val="48"/>
                <w:szCs w:val="48"/>
              </w:rPr>
            </w:pPr>
          </w:p>
        </w:tc>
        <w:tc>
          <w:tcPr>
            <w:tcW w:w="2398" w:type="dxa"/>
            <w:gridSpan w:val="4"/>
          </w:tcPr>
          <w:p w14:paraId="6A5F8001" w14:textId="77777777" w:rsidR="00DF198B" w:rsidRDefault="00DF198B"/>
        </w:tc>
      </w:tr>
      <w:tr w:rsidR="00DF198B" w14:paraId="6DC6331E" w14:textId="77777777" w:rsidTr="00EB7C2B">
        <w:trPr>
          <w:trHeight w:val="1460"/>
        </w:trPr>
        <w:tc>
          <w:tcPr>
            <w:tcW w:w="2397" w:type="dxa"/>
            <w:gridSpan w:val="4"/>
          </w:tcPr>
          <w:p w14:paraId="64C76B5C" w14:textId="77777777" w:rsidR="00DF198B" w:rsidRDefault="00DF198B"/>
        </w:tc>
        <w:tc>
          <w:tcPr>
            <w:tcW w:w="5995" w:type="dxa"/>
            <w:shd w:val="clear" w:color="auto" w:fill="FFFFFF" w:themeFill="background1"/>
          </w:tcPr>
          <w:p w14:paraId="516E9D3C" w14:textId="718494EF" w:rsidR="00DF198B" w:rsidRPr="00DF198B" w:rsidRDefault="00C7503E" w:rsidP="00EB7C2B">
            <w:pPr>
              <w:pStyle w:val="Heading2"/>
            </w:pPr>
            <w:r>
              <w:t>Tanisha Mohane</w:t>
            </w:r>
          </w:p>
        </w:tc>
        <w:tc>
          <w:tcPr>
            <w:tcW w:w="2398" w:type="dxa"/>
            <w:gridSpan w:val="4"/>
          </w:tcPr>
          <w:p w14:paraId="1B92E775" w14:textId="77777777" w:rsidR="00DF198B" w:rsidRDefault="00DF198B"/>
        </w:tc>
      </w:tr>
      <w:tr w:rsidR="00DF198B" w14:paraId="6C24CA40" w14:textId="77777777" w:rsidTr="00EB7C2B">
        <w:trPr>
          <w:trHeight w:val="7176"/>
        </w:trPr>
        <w:tc>
          <w:tcPr>
            <w:tcW w:w="2397" w:type="dxa"/>
            <w:gridSpan w:val="4"/>
          </w:tcPr>
          <w:p w14:paraId="67A3E7E7" w14:textId="77777777" w:rsidR="00DF198B" w:rsidRDefault="00DF198B" w:rsidP="00DF198B">
            <w:pPr>
              <w:jc w:val="center"/>
            </w:pPr>
          </w:p>
        </w:tc>
        <w:tc>
          <w:tcPr>
            <w:tcW w:w="5995" w:type="dxa"/>
            <w:tcBorders>
              <w:bottom w:val="single" w:sz="18" w:space="0" w:color="476166" w:themeColor="accent1"/>
            </w:tcBorders>
            <w:shd w:val="clear" w:color="auto" w:fill="FFFFFF" w:themeFill="background1"/>
          </w:tcPr>
          <w:p w14:paraId="1604793D" w14:textId="106F02C2" w:rsidR="00DF198B" w:rsidRPr="00DF198B" w:rsidRDefault="004E446F" w:rsidP="00874FE7">
            <w:pPr>
              <w:pStyle w:val="Heading3"/>
            </w:pPr>
            <w:r>
              <w:t>February</w:t>
            </w:r>
            <w:r w:rsidR="00C7503E">
              <w:t xml:space="preserve"> 202</w:t>
            </w:r>
            <w:r w:rsidR="001E3E98">
              <w:t>4</w:t>
            </w:r>
          </w:p>
          <w:p w14:paraId="44ABD75A" w14:textId="77777777" w:rsidR="00874FE7" w:rsidRPr="00DF198B" w:rsidRDefault="005B6DF1" w:rsidP="00874FE7">
            <w:pPr>
              <w:pStyle w:val="Heading3"/>
            </w:pPr>
            <w:sdt>
              <w:sdtPr>
                <w:id w:val="-1516760087"/>
                <w:placeholder>
                  <w:docPart w:val="4B08FA0C82864AC0A0F5ECF9F865F524"/>
                </w:placeholder>
                <w:temporary/>
                <w:showingPlcHdr/>
                <w15:appearance w15:val="hidden"/>
              </w:sdtPr>
              <w:sdtEndPr/>
              <w:sdtContent>
                <w:r w:rsidR="00874FE7" w:rsidRPr="00DF198B">
                  <w:t>—</w:t>
                </w:r>
              </w:sdtContent>
            </w:sdt>
          </w:p>
          <w:p w14:paraId="0F716865" w14:textId="59ADCFDE" w:rsidR="00DF198B" w:rsidRPr="00DF198B" w:rsidRDefault="00C7503E" w:rsidP="00874FE7">
            <w:pPr>
              <w:pStyle w:val="Heading3"/>
            </w:pPr>
            <w:r>
              <w:t>COEPD</w:t>
            </w:r>
            <w:r w:rsidR="00E15FC5">
              <w:t xml:space="preserve"> </w:t>
            </w:r>
            <w:r w:rsidR="00AF6EDA">
              <w:t>-</w:t>
            </w:r>
            <w:r w:rsidR="00BE04C1">
              <w:t>prep exam 3</w:t>
            </w:r>
          </w:p>
          <w:p w14:paraId="0CBEB639" w14:textId="77777777" w:rsidR="00DF198B" w:rsidRPr="00DF198B" w:rsidRDefault="005B6DF1" w:rsidP="00874FE7">
            <w:pPr>
              <w:pStyle w:val="Heading3"/>
            </w:pPr>
            <w:sdt>
              <w:sdtPr>
                <w:id w:val="1492440299"/>
                <w:placeholder>
                  <w:docPart w:val="DC70E17D2D80484B9CD7515E440A5501"/>
                </w:placeholder>
                <w:temporary/>
                <w:showingPlcHdr/>
                <w15:appearance w15:val="hidden"/>
              </w:sdtPr>
              <w:sdtEndPr/>
              <w:sdtContent>
                <w:r w:rsidR="00874FE7" w:rsidRPr="00DF198B">
                  <w:t>—</w:t>
                </w:r>
              </w:sdtContent>
            </w:sdt>
          </w:p>
          <w:p w14:paraId="31A4428A" w14:textId="1FE868C6" w:rsidR="00DF198B" w:rsidRPr="00DF198B" w:rsidRDefault="00DF198B" w:rsidP="001827FF">
            <w:pPr>
              <w:jc w:val="center"/>
            </w:pPr>
          </w:p>
        </w:tc>
        <w:tc>
          <w:tcPr>
            <w:tcW w:w="2398" w:type="dxa"/>
            <w:gridSpan w:val="4"/>
          </w:tcPr>
          <w:p w14:paraId="05997B88" w14:textId="77777777" w:rsidR="00DF198B" w:rsidRDefault="00DF198B" w:rsidP="00DF198B">
            <w:pPr>
              <w:jc w:val="center"/>
            </w:pPr>
          </w:p>
        </w:tc>
      </w:tr>
      <w:tr w:rsidR="00DF198B" w14:paraId="74161475" w14:textId="77777777" w:rsidTr="00EB7C2B">
        <w:tc>
          <w:tcPr>
            <w:tcW w:w="2340" w:type="dxa"/>
            <w:gridSpan w:val="3"/>
          </w:tcPr>
          <w:p w14:paraId="5A6FDBC8" w14:textId="77777777" w:rsidR="00DF198B" w:rsidRDefault="00DF198B"/>
        </w:tc>
        <w:tc>
          <w:tcPr>
            <w:tcW w:w="6120" w:type="dxa"/>
            <w:gridSpan w:val="3"/>
          </w:tcPr>
          <w:p w14:paraId="104F5C1B" w14:textId="77777777" w:rsidR="00DF198B" w:rsidRDefault="00DF198B"/>
        </w:tc>
        <w:tc>
          <w:tcPr>
            <w:tcW w:w="2330" w:type="dxa"/>
            <w:gridSpan w:val="3"/>
          </w:tcPr>
          <w:p w14:paraId="4F8D201F" w14:textId="77777777" w:rsidR="00DF198B" w:rsidRDefault="00DF198B"/>
        </w:tc>
      </w:tr>
    </w:tbl>
    <w:p w14:paraId="0E1BCC7C" w14:textId="77777777" w:rsidR="00DF198B" w:rsidRDefault="00DF198B"/>
    <w:p w14:paraId="5B806DD0" w14:textId="77777777" w:rsidR="00DF198B" w:rsidRDefault="00DF198B" w:rsidP="002D2200">
      <w:pPr>
        <w:pStyle w:val="GraphicAnchor"/>
      </w:pPr>
    </w:p>
    <w:p w14:paraId="0DD80610" w14:textId="77777777" w:rsidR="002D2200" w:rsidRDefault="002D2200"/>
    <w:p w14:paraId="336D4C76" w14:textId="77777777" w:rsidR="00E74B29" w:rsidRDefault="00E74B29" w:rsidP="0048120C">
      <w:pPr>
        <w:pStyle w:val="GraphicAnchor"/>
      </w:pPr>
    </w:p>
    <w:p w14:paraId="4D5A269D" w14:textId="77777777" w:rsidR="0048120C" w:rsidRDefault="0048120C"/>
    <w:p w14:paraId="168840B6" w14:textId="3E440127" w:rsidR="00EB7C2B" w:rsidRDefault="00EB7C2B"/>
    <w:p w14:paraId="48536C64" w14:textId="41DE5DE3" w:rsidR="001827FF" w:rsidRDefault="008842CE" w:rsidP="001827FF">
      <w:r>
        <w:t>Question No 1)-</w:t>
      </w:r>
      <w:r w:rsidR="0041209A" w:rsidRPr="0041209A">
        <w:t xml:space="preserve"> </w:t>
      </w:r>
      <w:r w:rsidR="0038453F" w:rsidRPr="0038453F">
        <w:t xml:space="preserve">What is the difference between Brainstorming and JAD Sessions? </w:t>
      </w:r>
    </w:p>
    <w:p w14:paraId="7993C523" w14:textId="77777777" w:rsidR="0041209A" w:rsidRPr="00AA58C5" w:rsidRDefault="0041209A" w:rsidP="001827FF"/>
    <w:p w14:paraId="436E93B8" w14:textId="77777777" w:rsidR="007A7CB8" w:rsidRDefault="00055FBC" w:rsidP="00B4012B">
      <w:r>
        <w:t>Answer –</w:t>
      </w:r>
      <w:r w:rsidR="0041209A">
        <w:t xml:space="preserve"> </w:t>
      </w:r>
    </w:p>
    <w:p w14:paraId="19D76298" w14:textId="77777777" w:rsidR="00DF2A1A" w:rsidRDefault="00DF2A1A" w:rsidP="00B4012B"/>
    <w:p w14:paraId="1877EABC" w14:textId="77777777" w:rsidR="00DF2A1A" w:rsidRPr="000B0A81" w:rsidRDefault="00DF2A1A" w:rsidP="00DF2A1A">
      <w:pPr>
        <w:rPr>
          <w:b/>
          <w:bCs/>
        </w:rPr>
      </w:pPr>
      <w:r w:rsidRPr="000B0A81">
        <w:rPr>
          <w:b/>
          <w:bCs/>
        </w:rPr>
        <w:t>Brainstorming:</w:t>
      </w:r>
    </w:p>
    <w:p w14:paraId="4B74EF7C" w14:textId="77777777" w:rsidR="00DF2A1A" w:rsidRDefault="00DF2A1A" w:rsidP="00DF2A1A"/>
    <w:p w14:paraId="0D527336" w14:textId="77777777" w:rsidR="00DF2A1A" w:rsidRDefault="00DF2A1A" w:rsidP="00DF2A1A">
      <w:r>
        <w:t xml:space="preserve">Purpose: </w:t>
      </w:r>
    </w:p>
    <w:p w14:paraId="601442EF" w14:textId="4471B793" w:rsidR="00DF2A1A" w:rsidRDefault="00DF2A1A" w:rsidP="00DF2A1A">
      <w:r>
        <w:t xml:space="preserve">Used to generate </w:t>
      </w:r>
      <w:r>
        <w:t>many</w:t>
      </w:r>
      <w:r>
        <w:t xml:space="preserve"> ideas or solutions for a given problem or objective. It encourages creative thinking and is often used during the early stages of requirement gathering.</w:t>
      </w:r>
    </w:p>
    <w:p w14:paraId="5A63F66E" w14:textId="77777777" w:rsidR="00BD1465" w:rsidRDefault="00BD1465" w:rsidP="00DF2A1A"/>
    <w:p w14:paraId="102BA63C" w14:textId="77777777" w:rsidR="00DF2A1A" w:rsidRDefault="00DF2A1A" w:rsidP="00DF2A1A">
      <w:r>
        <w:t xml:space="preserve">Participants: </w:t>
      </w:r>
    </w:p>
    <w:p w14:paraId="0458B155" w14:textId="27916710" w:rsidR="00DF2A1A" w:rsidRDefault="00DF2A1A" w:rsidP="00DF2A1A">
      <w:r>
        <w:t xml:space="preserve">Usually </w:t>
      </w:r>
      <w:r>
        <w:t>involve</w:t>
      </w:r>
      <w:r>
        <w:t xml:space="preserve"> a small group of stakeholders, including team members, subject matter experts, and facilitators.</w:t>
      </w:r>
    </w:p>
    <w:p w14:paraId="232EBBBC" w14:textId="77777777" w:rsidR="00BD1465" w:rsidRDefault="00BD1465" w:rsidP="00DF2A1A"/>
    <w:p w14:paraId="2BBF193C" w14:textId="77777777" w:rsidR="00DF2A1A" w:rsidRDefault="00DF2A1A" w:rsidP="00DF2A1A">
      <w:r>
        <w:t xml:space="preserve">Approach: </w:t>
      </w:r>
    </w:p>
    <w:p w14:paraId="5997A993" w14:textId="2F1AA1D4" w:rsidR="00DF2A1A" w:rsidRDefault="00DF2A1A" w:rsidP="00DF2A1A">
      <w:r>
        <w:t>Informal and flexible, allowing free-flowing ideas without criticism. The focus is on quantity over quality, aiming to spark creativity.</w:t>
      </w:r>
    </w:p>
    <w:p w14:paraId="32724A59" w14:textId="77777777" w:rsidR="00BD1465" w:rsidRDefault="00BD1465" w:rsidP="00DF2A1A"/>
    <w:p w14:paraId="0779E627" w14:textId="77777777" w:rsidR="00BD1465" w:rsidRDefault="00DF2A1A" w:rsidP="00DF2A1A">
      <w:r>
        <w:t xml:space="preserve">Outcome: </w:t>
      </w:r>
    </w:p>
    <w:p w14:paraId="2A513FE0" w14:textId="659B0774" w:rsidR="00DF2A1A" w:rsidRDefault="00DF2A1A" w:rsidP="00DF2A1A">
      <w:r>
        <w:t>A list of ideas or potential solutions which are later evaluated and prioritized.</w:t>
      </w:r>
    </w:p>
    <w:p w14:paraId="2B0A2977" w14:textId="77777777" w:rsidR="00BD1465" w:rsidRDefault="00BD1465" w:rsidP="00DF2A1A"/>
    <w:p w14:paraId="4236A0A6" w14:textId="77777777" w:rsidR="00DF2A1A" w:rsidRDefault="00DF2A1A" w:rsidP="00DF2A1A">
      <w:r>
        <w:t xml:space="preserve">Example: </w:t>
      </w:r>
    </w:p>
    <w:p w14:paraId="0A0C3531" w14:textId="5D37D6C1" w:rsidR="00DF2A1A" w:rsidRDefault="00DF2A1A" w:rsidP="00DF2A1A">
      <w:r>
        <w:t>During the initial phase of developing the Employees Loan Management System, brainstorming could be used to identify all possible features employees might need, such as loan request submission, status tracking, or repayment schedules.</w:t>
      </w:r>
    </w:p>
    <w:p w14:paraId="7DFEE36D" w14:textId="77777777" w:rsidR="002E6763" w:rsidRDefault="002E6763" w:rsidP="00DF2A1A"/>
    <w:p w14:paraId="45DB3539" w14:textId="77777777" w:rsidR="002E6763" w:rsidRDefault="002E6763" w:rsidP="00DF2A1A"/>
    <w:p w14:paraId="116150DA" w14:textId="77777777" w:rsidR="00DF2A1A" w:rsidRPr="002E6763" w:rsidRDefault="00DF2A1A" w:rsidP="00DF2A1A">
      <w:pPr>
        <w:rPr>
          <w:b/>
          <w:bCs/>
        </w:rPr>
      </w:pPr>
      <w:r w:rsidRPr="002E6763">
        <w:rPr>
          <w:b/>
          <w:bCs/>
        </w:rPr>
        <w:t>JAD (Joint Application Development) Sessions:</w:t>
      </w:r>
    </w:p>
    <w:p w14:paraId="5D676993" w14:textId="77777777" w:rsidR="00DF2A1A" w:rsidRDefault="00DF2A1A" w:rsidP="00DF2A1A"/>
    <w:p w14:paraId="6E21DD21" w14:textId="77777777" w:rsidR="000A6E66" w:rsidRDefault="00DF2A1A" w:rsidP="00DF2A1A">
      <w:r>
        <w:t>Purpose:</w:t>
      </w:r>
    </w:p>
    <w:p w14:paraId="634A16F3" w14:textId="242D253D" w:rsidR="00DF2A1A" w:rsidRDefault="00DF2A1A" w:rsidP="00DF2A1A">
      <w:r>
        <w:t>Focuses on gathering detailed requirements and achieving consensus among stakeholders. It helps bridge the communication gap between business users and the development team.</w:t>
      </w:r>
    </w:p>
    <w:p w14:paraId="0A08C121" w14:textId="77777777" w:rsidR="000A6E66" w:rsidRDefault="000A6E66" w:rsidP="00DF2A1A"/>
    <w:p w14:paraId="633A39BB" w14:textId="77777777" w:rsidR="000A6E66" w:rsidRDefault="00DF2A1A" w:rsidP="00DF2A1A">
      <w:r>
        <w:t>Participants:</w:t>
      </w:r>
    </w:p>
    <w:p w14:paraId="2C5F4D5B" w14:textId="4BC5AC4D" w:rsidR="00DF2A1A" w:rsidRDefault="00DF2A1A" w:rsidP="00DF2A1A">
      <w:r>
        <w:t>Involves key stakeholders, including end-users, business analysts, developers, and decision-makers. A facilitator leads the session to keep discussions on track.</w:t>
      </w:r>
    </w:p>
    <w:p w14:paraId="337CD536" w14:textId="77777777" w:rsidR="0049744A" w:rsidRDefault="0049744A" w:rsidP="00DF2A1A"/>
    <w:p w14:paraId="0B79EA12" w14:textId="77777777" w:rsidR="0049744A" w:rsidRDefault="00DF2A1A" w:rsidP="00DF2A1A">
      <w:r>
        <w:t xml:space="preserve">Approach: </w:t>
      </w:r>
    </w:p>
    <w:p w14:paraId="5F27772B" w14:textId="570C3C80" w:rsidR="00DF2A1A" w:rsidRDefault="00DF2A1A" w:rsidP="00DF2A1A">
      <w:r>
        <w:t>More structured and organized compared to brainstorming. It follows a specific agenda, ensuring that all aspects of requirements are covered.</w:t>
      </w:r>
    </w:p>
    <w:p w14:paraId="55ED7479" w14:textId="77777777" w:rsidR="0049744A" w:rsidRDefault="0049744A" w:rsidP="00DF2A1A"/>
    <w:p w14:paraId="63CDA3BB" w14:textId="77777777" w:rsidR="0049744A" w:rsidRDefault="00DF2A1A" w:rsidP="00DF2A1A">
      <w:r>
        <w:t xml:space="preserve">Outcome: </w:t>
      </w:r>
    </w:p>
    <w:p w14:paraId="0813A808" w14:textId="119A341B" w:rsidR="00DF2A1A" w:rsidRDefault="00DF2A1A" w:rsidP="00DF2A1A">
      <w:r>
        <w:t>A detailed and agreed-upon set of requirements that guide the development process.</w:t>
      </w:r>
    </w:p>
    <w:p w14:paraId="59F42188" w14:textId="77777777" w:rsidR="0049744A" w:rsidRDefault="0049744A" w:rsidP="00DF2A1A"/>
    <w:p w14:paraId="654E0882" w14:textId="77777777" w:rsidR="0049744A" w:rsidRDefault="00DF2A1A" w:rsidP="00DF2A1A">
      <w:r>
        <w:t xml:space="preserve">Example: </w:t>
      </w:r>
    </w:p>
    <w:p w14:paraId="7521F499" w14:textId="05B7553F" w:rsidR="00DF2A1A" w:rsidRDefault="00DF2A1A" w:rsidP="00DF2A1A">
      <w:r>
        <w:t>For the Employees Loan Management System, JAD sessions could be conducted with HR, Accounts, and IT teams to finalize the workflow of loan approval, including conditions, notifications, and integration with payroll systems.</w:t>
      </w:r>
    </w:p>
    <w:p w14:paraId="62FCCB4D" w14:textId="77777777" w:rsidR="0049744A" w:rsidRDefault="0049744A" w:rsidP="00DF2A1A"/>
    <w:p w14:paraId="32B18C8A" w14:textId="77777777" w:rsidR="00DF2A1A" w:rsidRDefault="00DF2A1A" w:rsidP="00DF2A1A">
      <w:r>
        <w:t>Key Differences:</w:t>
      </w:r>
    </w:p>
    <w:p w14:paraId="606966D1" w14:textId="77777777" w:rsidR="00DF2A1A" w:rsidRDefault="00DF2A1A" w:rsidP="00DF2A1A"/>
    <w:p w14:paraId="567DD97B" w14:textId="77777777" w:rsidR="00212936" w:rsidRDefault="00DF2A1A" w:rsidP="00DF2A1A">
      <w:r>
        <w:t xml:space="preserve">Objective: </w:t>
      </w:r>
    </w:p>
    <w:p w14:paraId="469A5437" w14:textId="344858A7" w:rsidR="00DF2A1A" w:rsidRDefault="00DF2A1A" w:rsidP="00DF2A1A">
      <w:r>
        <w:t>Brainstorming is for idea generation, while JAD is for requirement gathering and consensus-building.</w:t>
      </w:r>
    </w:p>
    <w:p w14:paraId="52CD79C3" w14:textId="77777777" w:rsidR="00472969" w:rsidRDefault="00DF2A1A" w:rsidP="00DF2A1A">
      <w:r>
        <w:t xml:space="preserve">Structure: </w:t>
      </w:r>
    </w:p>
    <w:p w14:paraId="299D983A" w14:textId="20DCD469" w:rsidR="00DF2A1A" w:rsidRDefault="00DF2A1A" w:rsidP="00DF2A1A">
      <w:r>
        <w:lastRenderedPageBreak/>
        <w:t xml:space="preserve">Brainstorming is informal and </w:t>
      </w:r>
      <w:r w:rsidR="00472969">
        <w:t>free flowing</w:t>
      </w:r>
      <w:r>
        <w:t>, whereas JAD is structured with a defined agenda.</w:t>
      </w:r>
    </w:p>
    <w:p w14:paraId="38AFA2C0" w14:textId="77777777" w:rsidR="00472969" w:rsidRDefault="00DF2A1A" w:rsidP="00DF2A1A">
      <w:r>
        <w:t xml:space="preserve">Output: </w:t>
      </w:r>
    </w:p>
    <w:p w14:paraId="2B2BCDD5" w14:textId="2FC521D5" w:rsidR="00DF2A1A" w:rsidRDefault="00DF2A1A" w:rsidP="00DF2A1A">
      <w:r>
        <w:t>Brainstorming produces a list of ideas, while JAD results in detailed, agreed-upon requirements.</w:t>
      </w:r>
    </w:p>
    <w:p w14:paraId="26E11D68" w14:textId="3A252688" w:rsidR="002C2CFF" w:rsidRPr="002C2CFF" w:rsidRDefault="002C2CFF" w:rsidP="002C2CFF">
      <w:pPr>
        <w:rPr>
          <w:lang w:val="en-IN"/>
        </w:rPr>
      </w:pPr>
    </w:p>
    <w:p w14:paraId="51EDB78E" w14:textId="77777777" w:rsidR="00A82CF6" w:rsidRDefault="00A82CF6" w:rsidP="00B4012B"/>
    <w:p w14:paraId="3ED1149E" w14:textId="77777777" w:rsidR="00EB7C2B" w:rsidRDefault="00EB7C2B"/>
    <w:p w14:paraId="67FA222F" w14:textId="7A1AB930" w:rsidR="00570009" w:rsidRDefault="00F31855" w:rsidP="00451B6C">
      <w:r>
        <w:t xml:space="preserve">Question No </w:t>
      </w:r>
      <w:r w:rsidR="00012A81">
        <w:t>2</w:t>
      </w:r>
      <w:r>
        <w:t xml:space="preserve">)- </w:t>
      </w:r>
      <w:r w:rsidR="00311F71" w:rsidRPr="00311F71">
        <w:t>Why is Document Analysis one of the compulsory techniques we use in a Project? Justify</w:t>
      </w:r>
    </w:p>
    <w:p w14:paraId="084D51BB" w14:textId="77777777" w:rsidR="009D237A" w:rsidRDefault="009D237A" w:rsidP="00451B6C"/>
    <w:p w14:paraId="1045D871" w14:textId="1945157A" w:rsidR="00E51619" w:rsidRDefault="0071761D" w:rsidP="00A90DE5">
      <w:r w:rsidRPr="0071761D">
        <w:t>Answer –</w:t>
      </w:r>
      <w:r w:rsidR="009D237A">
        <w:t xml:space="preserve"> </w:t>
      </w:r>
    </w:p>
    <w:p w14:paraId="20B12341" w14:textId="77777777" w:rsidR="00244C39" w:rsidRDefault="00244C39" w:rsidP="00A90DE5"/>
    <w:p w14:paraId="09A75D9D" w14:textId="77777777" w:rsidR="001862A6" w:rsidRPr="00593604" w:rsidRDefault="001862A6" w:rsidP="001862A6">
      <w:pPr>
        <w:rPr>
          <w:b/>
          <w:bCs/>
        </w:rPr>
      </w:pPr>
      <w:r w:rsidRPr="00593604">
        <w:rPr>
          <w:b/>
          <w:bCs/>
        </w:rPr>
        <w:t>Document Analysis:</w:t>
      </w:r>
    </w:p>
    <w:p w14:paraId="74BF13FE" w14:textId="77777777" w:rsidR="001862A6" w:rsidRDefault="001862A6" w:rsidP="001862A6"/>
    <w:p w14:paraId="0A14B51A" w14:textId="77777777" w:rsidR="00593604" w:rsidRDefault="001862A6" w:rsidP="001862A6">
      <w:r>
        <w:t xml:space="preserve">Definition: </w:t>
      </w:r>
    </w:p>
    <w:p w14:paraId="616EEDCF" w14:textId="5DF13896" w:rsidR="001862A6" w:rsidRDefault="001862A6" w:rsidP="001862A6">
      <w:r>
        <w:t>Document Analysis is the technique of reviewing existing documentation to understand the current system, processes, or requirements. It involves examining business documents such as business plans, process flowcharts, user manuals, policy guidelines, and previous project documents.</w:t>
      </w:r>
    </w:p>
    <w:p w14:paraId="02D32A41" w14:textId="77777777" w:rsidR="00AA7C90" w:rsidRDefault="00AA7C90" w:rsidP="001862A6"/>
    <w:p w14:paraId="77A605D2" w14:textId="77777777" w:rsidR="001862A6" w:rsidRPr="00AA7C90" w:rsidRDefault="001862A6" w:rsidP="001862A6">
      <w:pPr>
        <w:rPr>
          <w:b/>
          <w:bCs/>
        </w:rPr>
      </w:pPr>
      <w:r w:rsidRPr="00AA7C90">
        <w:rPr>
          <w:b/>
          <w:bCs/>
        </w:rPr>
        <w:t>Why is it Compulsory in a Project?</w:t>
      </w:r>
    </w:p>
    <w:p w14:paraId="373A5182" w14:textId="77777777" w:rsidR="001862A6" w:rsidRDefault="001862A6" w:rsidP="001862A6"/>
    <w:p w14:paraId="5F1902A0" w14:textId="77777777" w:rsidR="003A2312" w:rsidRDefault="001862A6" w:rsidP="001862A6">
      <w:r>
        <w:t>Understanding Existing Processes:</w:t>
      </w:r>
    </w:p>
    <w:p w14:paraId="5355CAC2" w14:textId="5D8694C8" w:rsidR="001862A6" w:rsidRDefault="001862A6" w:rsidP="001862A6">
      <w:r>
        <w:t>It helps in gaining insights into existing systems, workflows, and business rules, which are crucial for understanding the current state before proposing changes.</w:t>
      </w:r>
    </w:p>
    <w:p w14:paraId="1D5048D9" w14:textId="77777777" w:rsidR="001862A6" w:rsidRDefault="001862A6" w:rsidP="001862A6"/>
    <w:p w14:paraId="0C9A02DC" w14:textId="77777777" w:rsidR="003A2312" w:rsidRDefault="001862A6" w:rsidP="001862A6">
      <w:r>
        <w:t xml:space="preserve">Example: </w:t>
      </w:r>
    </w:p>
    <w:p w14:paraId="2C07748A" w14:textId="0F06A2A3" w:rsidR="001862A6" w:rsidRDefault="001862A6" w:rsidP="001862A6">
      <w:r>
        <w:t>In the Employees Loan Management System, reviewing the current loan policy documents helps in understanding eligibility criteria, approval workflows, and repayment terms, ensuring the new system aligns with organizational policies.</w:t>
      </w:r>
    </w:p>
    <w:p w14:paraId="5BD924ED" w14:textId="77777777" w:rsidR="003A2312" w:rsidRDefault="003A2312" w:rsidP="001862A6"/>
    <w:p w14:paraId="7702E36B" w14:textId="77777777" w:rsidR="003A2312" w:rsidRDefault="001862A6" w:rsidP="001862A6">
      <w:r>
        <w:t xml:space="preserve">Identifying Gaps and Improvements: </w:t>
      </w:r>
    </w:p>
    <w:p w14:paraId="350EA574" w14:textId="346A8F29" w:rsidR="001862A6" w:rsidRDefault="001862A6" w:rsidP="001862A6">
      <w:r>
        <w:t>By analyzing existing documents, gaps or inefficiencies in current processes can be identified, leading to better requirement definition and system enhancements.</w:t>
      </w:r>
    </w:p>
    <w:p w14:paraId="0DEE2C62" w14:textId="77777777" w:rsidR="001862A6" w:rsidRDefault="001862A6" w:rsidP="001862A6"/>
    <w:p w14:paraId="34572471" w14:textId="77777777" w:rsidR="003A2312" w:rsidRDefault="001862A6" w:rsidP="001862A6">
      <w:r>
        <w:t>Example:</w:t>
      </w:r>
    </w:p>
    <w:p w14:paraId="05296BE5" w14:textId="0E1DDD6B" w:rsidR="001862A6" w:rsidRDefault="001862A6" w:rsidP="001862A6">
      <w:r>
        <w:t>If the current loan processing is manual, document analysis might reveal delays and errors, justifying the need for automation in the new system.</w:t>
      </w:r>
    </w:p>
    <w:p w14:paraId="3D643520" w14:textId="77777777" w:rsidR="003A2312" w:rsidRDefault="003A2312" w:rsidP="001862A6"/>
    <w:p w14:paraId="477B446C" w14:textId="77777777" w:rsidR="003A2312" w:rsidRDefault="001862A6" w:rsidP="001862A6">
      <w:r>
        <w:t xml:space="preserve">Ensuring Compliance and Standards: </w:t>
      </w:r>
    </w:p>
    <w:p w14:paraId="211CDDD3" w14:textId="4856DD79" w:rsidR="001862A6" w:rsidRDefault="001862A6" w:rsidP="001862A6">
      <w:r>
        <w:t>It ensures that the project complies with industry standards, legal regulations, and organizational policies by referring to compliance documents, audit reports, and legal guidelines.</w:t>
      </w:r>
    </w:p>
    <w:p w14:paraId="6B76B2E1" w14:textId="77777777" w:rsidR="001862A6" w:rsidRDefault="001862A6" w:rsidP="001862A6"/>
    <w:p w14:paraId="1550B6AA" w14:textId="77777777" w:rsidR="00660389" w:rsidRDefault="001862A6" w:rsidP="001862A6">
      <w:r>
        <w:t>Example:</w:t>
      </w:r>
    </w:p>
    <w:p w14:paraId="43B949AA" w14:textId="4707E7B4" w:rsidR="001862A6" w:rsidRDefault="001862A6" w:rsidP="001862A6">
      <w:r>
        <w:t>Ensuring the new loan management system complies with financial regulations and data privacy laws by analyzing relevant compliance documents.</w:t>
      </w:r>
    </w:p>
    <w:p w14:paraId="41E8B13E" w14:textId="77777777" w:rsidR="00660389" w:rsidRDefault="00660389" w:rsidP="001862A6"/>
    <w:p w14:paraId="53346199" w14:textId="77777777" w:rsidR="00660389" w:rsidRDefault="001862A6" w:rsidP="001862A6">
      <w:r>
        <w:t xml:space="preserve">Historical Reference and Consistency: </w:t>
      </w:r>
    </w:p>
    <w:p w14:paraId="364BD633" w14:textId="16E46647" w:rsidR="001862A6" w:rsidRDefault="001862A6" w:rsidP="001862A6">
      <w:r>
        <w:t>It provides historical context, ensuring consistency with past decisions and facilitating continuity in ongoing projects.</w:t>
      </w:r>
    </w:p>
    <w:p w14:paraId="16653B65" w14:textId="77777777" w:rsidR="001862A6" w:rsidRDefault="001862A6" w:rsidP="001862A6"/>
    <w:p w14:paraId="24BCBC69" w14:textId="77777777" w:rsidR="00660389" w:rsidRDefault="001862A6" w:rsidP="001862A6">
      <w:r>
        <w:t xml:space="preserve">Example: </w:t>
      </w:r>
    </w:p>
    <w:p w14:paraId="44A45580" w14:textId="1B910014" w:rsidR="001862A6" w:rsidRDefault="001862A6" w:rsidP="001862A6">
      <w:r>
        <w:t>Referring to past project documents to understand the rationale behind existing features or design decisions, ensuring compatibility and consistency in the new system.</w:t>
      </w:r>
    </w:p>
    <w:p w14:paraId="213085F4" w14:textId="77777777" w:rsidR="00660389" w:rsidRDefault="00660389" w:rsidP="001862A6"/>
    <w:p w14:paraId="681EF428" w14:textId="77777777" w:rsidR="00660389" w:rsidRDefault="00660389" w:rsidP="001862A6"/>
    <w:p w14:paraId="643E5121" w14:textId="77777777" w:rsidR="00660389" w:rsidRDefault="00660389" w:rsidP="001862A6"/>
    <w:p w14:paraId="5BEAC6CC" w14:textId="3AF7F516" w:rsidR="001862A6" w:rsidRDefault="001862A6" w:rsidP="001862A6">
      <w:r>
        <w:lastRenderedPageBreak/>
        <w:t>Justification:</w:t>
      </w:r>
    </w:p>
    <w:p w14:paraId="3A295E46" w14:textId="58D979B8" w:rsidR="001862A6" w:rsidRDefault="001862A6" w:rsidP="001862A6">
      <w:r>
        <w:t>Document Analysis is compulsory because it minimizes risks, prevents misunderstandings, and ensures that requirements are based on accurate and comprehensive information. It lays a solid foundation for requirement gathering, reducing rework and project delays.</w:t>
      </w:r>
    </w:p>
    <w:p w14:paraId="55C64D94" w14:textId="77777777" w:rsidR="00244C39" w:rsidRDefault="00244C39" w:rsidP="00A90DE5"/>
    <w:p w14:paraId="76084026" w14:textId="77777777" w:rsidR="00A01ECE" w:rsidRDefault="00A01ECE" w:rsidP="00012A81"/>
    <w:p w14:paraId="558BE9E9" w14:textId="09587CF8" w:rsidR="003F118B" w:rsidRDefault="00012A81" w:rsidP="00152A30">
      <w:r>
        <w:t xml:space="preserve">Question No </w:t>
      </w:r>
      <w:r w:rsidR="00BA716B">
        <w:t>3</w:t>
      </w:r>
      <w:r>
        <w:t xml:space="preserve">)- </w:t>
      </w:r>
      <w:r w:rsidR="001862A6" w:rsidRPr="001862A6">
        <w:t>In Which Context Do We Use Reverse Engineering?</w:t>
      </w:r>
    </w:p>
    <w:p w14:paraId="77243138" w14:textId="77777777" w:rsidR="001862A6" w:rsidRDefault="001862A6" w:rsidP="00152A30"/>
    <w:p w14:paraId="03F8585B" w14:textId="548B46AD" w:rsidR="004512FE" w:rsidRDefault="00ED4EF5" w:rsidP="00DF7F1F">
      <w:r w:rsidRPr="00ED4EF5">
        <w:t xml:space="preserve">Answer </w:t>
      </w:r>
      <w:r w:rsidR="00B41506">
        <w:t>–</w:t>
      </w:r>
    </w:p>
    <w:p w14:paraId="56BF14AD" w14:textId="77777777" w:rsidR="00B41506" w:rsidRDefault="00B41506" w:rsidP="00DF7F1F"/>
    <w:p w14:paraId="615AD937" w14:textId="77777777" w:rsidR="00B41506" w:rsidRPr="00997400" w:rsidRDefault="00B41506" w:rsidP="00B41506">
      <w:pPr>
        <w:rPr>
          <w:b/>
          <w:bCs/>
        </w:rPr>
      </w:pPr>
      <w:r w:rsidRPr="00997400">
        <w:rPr>
          <w:b/>
          <w:bCs/>
        </w:rPr>
        <w:t>Reverse Engineering:</w:t>
      </w:r>
    </w:p>
    <w:p w14:paraId="754C0F35" w14:textId="77777777" w:rsidR="00B41506" w:rsidRDefault="00B41506" w:rsidP="00B41506"/>
    <w:p w14:paraId="24259997" w14:textId="77777777" w:rsidR="00997400" w:rsidRDefault="00B41506" w:rsidP="00B41506">
      <w:r>
        <w:t xml:space="preserve">Definition: </w:t>
      </w:r>
    </w:p>
    <w:p w14:paraId="01F06A9B" w14:textId="06FC9D27" w:rsidR="00B41506" w:rsidRDefault="00B41506" w:rsidP="00B41506">
      <w:r>
        <w:t>Reverse Engineering is the process of analyzing an existing system, product, or software to understand its components, functionality, and architecture. It involves deconstructing the system to identify its structure, data flow, and design specifications.</w:t>
      </w:r>
    </w:p>
    <w:p w14:paraId="04566036" w14:textId="77777777" w:rsidR="00997400" w:rsidRDefault="00997400" w:rsidP="00B41506"/>
    <w:p w14:paraId="649998A5" w14:textId="04D2FD97" w:rsidR="00B41506" w:rsidRDefault="00B41506" w:rsidP="00B41506">
      <w:r>
        <w:t>Context of Use:</w:t>
      </w:r>
    </w:p>
    <w:p w14:paraId="7381CB7A" w14:textId="77777777" w:rsidR="00B41506" w:rsidRDefault="00B41506" w:rsidP="00B41506">
      <w:r>
        <w:t>Understanding Legacy Systems: Reverse Engineering is used to analyze and understand legacy systems that are poorly documented or where the original developers are no longer available. It helps in identifying system dependencies, functionalities, and design patterns.</w:t>
      </w:r>
    </w:p>
    <w:p w14:paraId="556809D8" w14:textId="77777777" w:rsidR="00B41506" w:rsidRDefault="00B41506" w:rsidP="00B41506"/>
    <w:p w14:paraId="0B0A3025" w14:textId="77777777" w:rsidR="00B37BEE" w:rsidRDefault="00B41506" w:rsidP="00B41506">
      <w:r>
        <w:t>Example:</w:t>
      </w:r>
    </w:p>
    <w:p w14:paraId="134E8D7F" w14:textId="20E5C014" w:rsidR="00B41506" w:rsidRDefault="00B41506" w:rsidP="00B41506">
      <w:r>
        <w:t>In the context of upgrading the Employees Loan Management System, reverse engineering can be used to understand the existing system's data flow and integration points with HR and payroll systems before migrating to a new platform.</w:t>
      </w:r>
    </w:p>
    <w:p w14:paraId="79A01B58" w14:textId="77777777" w:rsidR="00B37BEE" w:rsidRDefault="00B37BEE" w:rsidP="00B41506"/>
    <w:p w14:paraId="2DF95121" w14:textId="77777777" w:rsidR="00B37BEE" w:rsidRDefault="00B41506" w:rsidP="00B41506">
      <w:r>
        <w:t xml:space="preserve">System Integration and Interfacing: </w:t>
      </w:r>
    </w:p>
    <w:p w14:paraId="4796F570" w14:textId="0E45FCA0" w:rsidR="00B41506" w:rsidRDefault="00B41506" w:rsidP="00B41506">
      <w:r>
        <w:t>It helps in integrating new systems with existing ones by understanding the data structures, communication protocols, and APIs used in the legacy system.</w:t>
      </w:r>
    </w:p>
    <w:p w14:paraId="05529B4A" w14:textId="77777777" w:rsidR="00B41506" w:rsidRDefault="00B41506" w:rsidP="00B41506"/>
    <w:p w14:paraId="2C4D5A75" w14:textId="77777777" w:rsidR="00B37BEE" w:rsidRDefault="00B41506" w:rsidP="00B41506">
      <w:r>
        <w:t xml:space="preserve">Example: </w:t>
      </w:r>
    </w:p>
    <w:p w14:paraId="4D1C11F1" w14:textId="50AA3202" w:rsidR="00B41506" w:rsidRDefault="00B41506" w:rsidP="00B41506">
      <w:r>
        <w:t>If the new loan management system needs to interact with existing ERP or payroll systems, reverse engineering can help in understanding data exchange formats and API endpoints.</w:t>
      </w:r>
    </w:p>
    <w:p w14:paraId="0081754B" w14:textId="77777777" w:rsidR="00B37BEE" w:rsidRDefault="00B37BEE" w:rsidP="00B41506"/>
    <w:p w14:paraId="446C78C9" w14:textId="77777777" w:rsidR="00B37BEE" w:rsidRDefault="00B41506" w:rsidP="00B41506">
      <w:r>
        <w:t xml:space="preserve">Migration and Modernization: </w:t>
      </w:r>
    </w:p>
    <w:p w14:paraId="48E91CE6" w14:textId="017D7134" w:rsidR="00B41506" w:rsidRDefault="00B41506" w:rsidP="00B41506">
      <w:r>
        <w:t>It is used when migrating systems from outdated technology to modern platforms. Reverse engineering helps in identifying critical functionalities and data dependencies to ensure a smooth transition.</w:t>
      </w:r>
    </w:p>
    <w:p w14:paraId="32066EEF" w14:textId="77777777" w:rsidR="00B41506" w:rsidRDefault="00B41506" w:rsidP="00B41506"/>
    <w:p w14:paraId="21AB3236" w14:textId="77777777" w:rsidR="0099310D" w:rsidRDefault="00B41506" w:rsidP="00B41506">
      <w:r>
        <w:t xml:space="preserve">Example: </w:t>
      </w:r>
    </w:p>
    <w:p w14:paraId="3BDA9653" w14:textId="7DCC4CCC" w:rsidR="00B41506" w:rsidRDefault="00B41506" w:rsidP="00B41506">
      <w:r>
        <w:t>Migrating an on-premises loan management system to a cloud-based solution requires reverse engineering to identify data models and business logic.</w:t>
      </w:r>
    </w:p>
    <w:p w14:paraId="2A6D5BE0" w14:textId="77777777" w:rsidR="0099310D" w:rsidRDefault="0099310D" w:rsidP="00B41506"/>
    <w:p w14:paraId="4AAF5D67" w14:textId="77777777" w:rsidR="0099310D" w:rsidRDefault="00B41506" w:rsidP="00B41506">
      <w:r>
        <w:t>Security Analysis and Compliance:</w:t>
      </w:r>
    </w:p>
    <w:p w14:paraId="4BC5BD47" w14:textId="449F0392" w:rsidR="00B41506" w:rsidRDefault="00B41506" w:rsidP="00B41506">
      <w:r>
        <w:t>It is used to analyze existing systems for security vulnerabilities, compliance issues, and potential risks. This ensures that the new system adheres to security standards and regulatory requirements.</w:t>
      </w:r>
    </w:p>
    <w:p w14:paraId="7BFB1F6F" w14:textId="77777777" w:rsidR="00B41506" w:rsidRDefault="00B41506" w:rsidP="00B41506"/>
    <w:p w14:paraId="6BF1F2F0" w14:textId="77777777" w:rsidR="00B41506" w:rsidRDefault="00B41506" w:rsidP="00B41506">
      <w:r>
        <w:t>Example: Ensuring data privacy and security compliance by analyzing how sensitive employee data is stored and processed in the existing system.</w:t>
      </w:r>
    </w:p>
    <w:p w14:paraId="22898A20" w14:textId="77777777" w:rsidR="0099310D" w:rsidRDefault="0099310D" w:rsidP="00B41506"/>
    <w:p w14:paraId="2CA5E042" w14:textId="77777777" w:rsidR="0099310D" w:rsidRDefault="00B41506" w:rsidP="00B41506">
      <w:r>
        <w:t xml:space="preserve">Competitor Analysis and Innovation: </w:t>
      </w:r>
    </w:p>
    <w:p w14:paraId="3C01C6B7" w14:textId="1184BF26" w:rsidR="00B41506" w:rsidRDefault="00B41506" w:rsidP="00B41506">
      <w:r>
        <w:t>In some cases, reverse engineering is used to analyze competitor products to understand their features, design choices, and market strategies, inspiring innovation and competitive advantage.</w:t>
      </w:r>
    </w:p>
    <w:p w14:paraId="2B31391E" w14:textId="77777777" w:rsidR="00B41506" w:rsidRDefault="00B41506" w:rsidP="00B41506"/>
    <w:p w14:paraId="7698526A" w14:textId="77777777" w:rsidR="0099310D" w:rsidRDefault="00B41506" w:rsidP="00B41506">
      <w:r>
        <w:lastRenderedPageBreak/>
        <w:t xml:space="preserve">Example: </w:t>
      </w:r>
    </w:p>
    <w:p w14:paraId="1A68F730" w14:textId="72991A71" w:rsidR="00B41506" w:rsidRDefault="00B41506" w:rsidP="00B41506">
      <w:r>
        <w:t>Analyzing a competitor's loan management system to identify unique features or user experience enhancements that can be incorporated into the new system.</w:t>
      </w:r>
    </w:p>
    <w:p w14:paraId="7D51DF80" w14:textId="77777777" w:rsidR="0099310D" w:rsidRDefault="0099310D" w:rsidP="00B41506"/>
    <w:p w14:paraId="69AD5E2D" w14:textId="35DD2247" w:rsidR="00B41506" w:rsidRDefault="00B41506" w:rsidP="00B41506">
      <w:r>
        <w:t>Justification:</w:t>
      </w:r>
    </w:p>
    <w:p w14:paraId="2919050F" w14:textId="30CD2BF9" w:rsidR="00B41506" w:rsidRDefault="00B41506" w:rsidP="00B41506">
      <w:r>
        <w:t xml:space="preserve">Reverse Engineering is crucial for projects involving legacy systems, system integration, or migration to new platforms. It provides a detailed understanding of existing </w:t>
      </w:r>
      <w:r w:rsidR="004B6FB9">
        <w:t>architecture</w:t>
      </w:r>
      <w:r>
        <w:t>, reduces risks, and ensures consistency and continuity in system functionalities.</w:t>
      </w:r>
    </w:p>
    <w:p w14:paraId="7A187EB3" w14:textId="77777777" w:rsidR="004512FE" w:rsidRDefault="004512FE" w:rsidP="00DF7F1F"/>
    <w:p w14:paraId="3923F092" w14:textId="77777777" w:rsidR="008F31D6" w:rsidRDefault="008F31D6" w:rsidP="00B41506">
      <w:pPr>
        <w:rPr>
          <w:noProof/>
        </w:rPr>
      </w:pPr>
    </w:p>
    <w:p w14:paraId="707B0DA2" w14:textId="293B2CAC" w:rsidR="00CA18D9" w:rsidRDefault="00CA18D9" w:rsidP="00CA18D9"/>
    <w:p w14:paraId="020168BB" w14:textId="092E40DD" w:rsidR="00684797" w:rsidRDefault="00CA18D9" w:rsidP="0021355F">
      <w:r>
        <w:t>Question No 4</w:t>
      </w:r>
      <w:r w:rsidR="0093023F">
        <w:t>)-</w:t>
      </w:r>
      <w:r w:rsidR="00805FDC" w:rsidRPr="00805FDC">
        <w:t xml:space="preserve"> </w:t>
      </w:r>
      <w:r w:rsidR="00B24338" w:rsidRPr="00B24338">
        <w:t>What is the difference between Brainstorming and Focus Groups?</w:t>
      </w:r>
    </w:p>
    <w:p w14:paraId="60237181" w14:textId="77777777" w:rsidR="00B24338" w:rsidRDefault="00B24338" w:rsidP="0021355F"/>
    <w:p w14:paraId="3A354D3E" w14:textId="54C67828" w:rsidR="00712256" w:rsidRDefault="00F95992" w:rsidP="0021355F">
      <w:r w:rsidRPr="00F95992">
        <w:t>Answer –</w:t>
      </w:r>
    </w:p>
    <w:p w14:paraId="15DC875F" w14:textId="77777777" w:rsidR="00A738D2" w:rsidRDefault="00A738D2" w:rsidP="0021355F"/>
    <w:p w14:paraId="7A26FD96" w14:textId="77777777" w:rsidR="00A738D2" w:rsidRPr="004B6FB9" w:rsidRDefault="00A738D2" w:rsidP="00A738D2">
      <w:pPr>
        <w:rPr>
          <w:b/>
          <w:bCs/>
        </w:rPr>
      </w:pPr>
      <w:r w:rsidRPr="004B6FB9">
        <w:rPr>
          <w:b/>
          <w:bCs/>
        </w:rPr>
        <w:t>Brainstorming:</w:t>
      </w:r>
    </w:p>
    <w:p w14:paraId="44DB62DF" w14:textId="77777777" w:rsidR="00A738D2" w:rsidRDefault="00A738D2" w:rsidP="00A738D2"/>
    <w:p w14:paraId="49B184D4" w14:textId="77777777" w:rsidR="004B6FB9" w:rsidRDefault="00A738D2" w:rsidP="00A738D2">
      <w:r>
        <w:t xml:space="preserve">Purpose: </w:t>
      </w:r>
    </w:p>
    <w:p w14:paraId="2F6CD6C3" w14:textId="4A1CB0A5" w:rsidR="00A738D2" w:rsidRDefault="00A738D2" w:rsidP="00A738D2">
      <w:r>
        <w:t>Brainstorming is used to generate a wide range of ideas, solutions, or options for a given problem or objective. It encourages creativity and open discussion without criticism.</w:t>
      </w:r>
    </w:p>
    <w:p w14:paraId="02917761" w14:textId="77777777" w:rsidR="004B6FB9" w:rsidRDefault="004B6FB9" w:rsidP="00A738D2"/>
    <w:p w14:paraId="30122426" w14:textId="77777777" w:rsidR="004B6FB9" w:rsidRDefault="00A738D2" w:rsidP="00A738D2">
      <w:r>
        <w:t xml:space="preserve">Participants: </w:t>
      </w:r>
    </w:p>
    <w:p w14:paraId="7D77B0D5" w14:textId="219D7159" w:rsidR="00A738D2" w:rsidRDefault="00A738D2" w:rsidP="00A738D2">
      <w:r>
        <w:t>Involves a small group of stakeholders, usually team members, subject matter experts, or end-users who are directly involved in the project.</w:t>
      </w:r>
    </w:p>
    <w:p w14:paraId="6F7205E0" w14:textId="77777777" w:rsidR="001B316A" w:rsidRDefault="001B316A" w:rsidP="00A738D2"/>
    <w:p w14:paraId="49190F92" w14:textId="77777777" w:rsidR="001B316A" w:rsidRDefault="00A738D2" w:rsidP="00A738D2">
      <w:r>
        <w:t xml:space="preserve">Approach: </w:t>
      </w:r>
    </w:p>
    <w:p w14:paraId="73C7CBD8" w14:textId="04584343" w:rsidR="00A738D2" w:rsidRDefault="00A738D2" w:rsidP="00A738D2">
      <w:r>
        <w:t>Informal and flexible, allowing participants to express their ideas freely. The focus is on quantity over quality to inspire creativity.</w:t>
      </w:r>
    </w:p>
    <w:p w14:paraId="4A2AD175" w14:textId="77777777" w:rsidR="00297C84" w:rsidRDefault="00297C84" w:rsidP="00A738D2"/>
    <w:p w14:paraId="402482EC" w14:textId="77777777" w:rsidR="00297C84" w:rsidRDefault="00A738D2" w:rsidP="00A738D2">
      <w:r>
        <w:t>Outcome:</w:t>
      </w:r>
    </w:p>
    <w:p w14:paraId="52E41009" w14:textId="53BF7BFD" w:rsidR="00A738D2" w:rsidRDefault="00A738D2" w:rsidP="00A738D2">
      <w:r>
        <w:t>A list of ideas or potential solutions, which are later evaluated and prioritized.</w:t>
      </w:r>
    </w:p>
    <w:p w14:paraId="69E6BF17" w14:textId="77777777" w:rsidR="00297C84" w:rsidRDefault="00297C84" w:rsidP="00A738D2"/>
    <w:p w14:paraId="1247F8C6" w14:textId="77777777" w:rsidR="00A738D2" w:rsidRDefault="00A738D2" w:rsidP="00A738D2">
      <w:r>
        <w:t>Example: During the design phase of the Employees Loan Management System, brainstorming could be used to explore various features like loan types, interest calculations, and notification methods.</w:t>
      </w:r>
    </w:p>
    <w:p w14:paraId="0AE35EBF" w14:textId="77777777" w:rsidR="0015289E" w:rsidRDefault="0015289E" w:rsidP="00A738D2"/>
    <w:p w14:paraId="6E1F6CB0" w14:textId="77777777" w:rsidR="00A738D2" w:rsidRPr="0015289E" w:rsidRDefault="00A738D2" w:rsidP="00A738D2">
      <w:pPr>
        <w:rPr>
          <w:b/>
          <w:bCs/>
        </w:rPr>
      </w:pPr>
      <w:r w:rsidRPr="0015289E">
        <w:rPr>
          <w:b/>
          <w:bCs/>
        </w:rPr>
        <w:t>Focus Groups:</w:t>
      </w:r>
    </w:p>
    <w:p w14:paraId="469994F2" w14:textId="77777777" w:rsidR="00A738D2" w:rsidRDefault="00A738D2" w:rsidP="00A738D2"/>
    <w:p w14:paraId="288C2DD6" w14:textId="77777777" w:rsidR="0015289E" w:rsidRDefault="00A738D2" w:rsidP="00A738D2">
      <w:r>
        <w:t xml:space="preserve">Purpose: </w:t>
      </w:r>
    </w:p>
    <w:p w14:paraId="0CF3EF3E" w14:textId="4FB687FF" w:rsidR="00A738D2" w:rsidRDefault="00A738D2" w:rsidP="00A738D2">
      <w:r>
        <w:t>Focus Groups are used to gather feedback, opinions, and perceptions from a targeted group of users or customers. The aim is to understand user needs, expectations, and preferences.</w:t>
      </w:r>
    </w:p>
    <w:p w14:paraId="0DF2F0B5" w14:textId="77777777" w:rsidR="0015289E" w:rsidRDefault="0015289E" w:rsidP="00A738D2"/>
    <w:p w14:paraId="078888E1" w14:textId="77777777" w:rsidR="0015289E" w:rsidRDefault="00A738D2" w:rsidP="00A738D2">
      <w:r>
        <w:t xml:space="preserve">Participants: </w:t>
      </w:r>
    </w:p>
    <w:p w14:paraId="052DE383" w14:textId="24C7294F" w:rsidR="00A738D2" w:rsidRDefault="00A738D2" w:rsidP="00A738D2">
      <w:r>
        <w:t>Typically involves a group of selected participants representing the end-users or customers who share common characteristics or experiences. A moderator facilitates the discussion.</w:t>
      </w:r>
    </w:p>
    <w:p w14:paraId="4112BD00" w14:textId="77777777" w:rsidR="0015289E" w:rsidRDefault="0015289E" w:rsidP="00A738D2"/>
    <w:p w14:paraId="3E768073" w14:textId="77777777" w:rsidR="00CC7CDA" w:rsidRDefault="00A738D2" w:rsidP="00A738D2">
      <w:r>
        <w:t xml:space="preserve">Approach: </w:t>
      </w:r>
    </w:p>
    <w:p w14:paraId="4C7DBEBA" w14:textId="7CF42D30" w:rsidR="00A738D2" w:rsidRDefault="00A738D2" w:rsidP="00A738D2">
      <w:r>
        <w:t>Structured and guided by a set of predefined questions. The discussion is focused on a specific topic, and the moderator ensures that all participants share their views.</w:t>
      </w:r>
    </w:p>
    <w:p w14:paraId="74391A61" w14:textId="77777777" w:rsidR="00CC7CDA" w:rsidRDefault="00CC7CDA" w:rsidP="00A738D2"/>
    <w:p w14:paraId="553D60AF" w14:textId="77777777" w:rsidR="00CC7CDA" w:rsidRDefault="00A738D2" w:rsidP="00A738D2">
      <w:r>
        <w:t xml:space="preserve">Outcome: </w:t>
      </w:r>
    </w:p>
    <w:p w14:paraId="0F0AD0DF" w14:textId="4DB5DF1E" w:rsidR="00A738D2" w:rsidRDefault="00A738D2" w:rsidP="00A738D2">
      <w:r>
        <w:t>Qualitative insights into user needs, expectations, preferences, and pain points.</w:t>
      </w:r>
    </w:p>
    <w:p w14:paraId="20E66A0E" w14:textId="77777777" w:rsidR="00CC7CDA" w:rsidRDefault="00CC7CDA" w:rsidP="00A738D2"/>
    <w:p w14:paraId="2CFBB2AF" w14:textId="77777777" w:rsidR="00A738D2" w:rsidRDefault="00A738D2" w:rsidP="00A738D2">
      <w:r>
        <w:t>Example: In the Employees Loan Management System, a focus group could be conducted with a group of employees from different departments to understand their experiences with the current loan process and expectations from the new system.</w:t>
      </w:r>
    </w:p>
    <w:p w14:paraId="4F02BBD7" w14:textId="77777777" w:rsidR="00A738D2" w:rsidRDefault="00A738D2" w:rsidP="00A738D2">
      <w:r>
        <w:lastRenderedPageBreak/>
        <w:t>Key Differences:</w:t>
      </w:r>
    </w:p>
    <w:p w14:paraId="36ECFFE5" w14:textId="77777777" w:rsidR="00A738D2" w:rsidRDefault="00A738D2" w:rsidP="00A738D2"/>
    <w:p w14:paraId="3D21D766" w14:textId="77777777" w:rsidR="00A738D2" w:rsidRDefault="00A738D2" w:rsidP="00A738D2">
      <w:r>
        <w:t>Objective: Brainstorming aims to generate ideas, while Focus Groups gather feedback and insights.</w:t>
      </w:r>
    </w:p>
    <w:p w14:paraId="56512A69" w14:textId="51383972" w:rsidR="00A738D2" w:rsidRDefault="00A738D2" w:rsidP="00A738D2">
      <w:r>
        <w:t xml:space="preserve">Structure: Brainstorming is informal and </w:t>
      </w:r>
      <w:r w:rsidR="009A1830">
        <w:t>free flowing</w:t>
      </w:r>
      <w:r>
        <w:t>, whereas Focus Groups are structured with a moderator guiding the discussion.</w:t>
      </w:r>
    </w:p>
    <w:p w14:paraId="02D4ED7E" w14:textId="77777777" w:rsidR="00A738D2" w:rsidRDefault="00A738D2" w:rsidP="00A738D2">
      <w:r>
        <w:t>Participants: Brainstorming involves team members or experts, while Focus Groups involve end-users or customers.</w:t>
      </w:r>
    </w:p>
    <w:p w14:paraId="253579DF" w14:textId="3DA7AB1A" w:rsidR="00A738D2" w:rsidRDefault="00A738D2" w:rsidP="00A738D2">
      <w:r>
        <w:t>Output: Brainstorming produces a list of ideas, while Focus Groups provide qualitative insights and opinions.</w:t>
      </w:r>
    </w:p>
    <w:p w14:paraId="5030F44C" w14:textId="77777777" w:rsidR="00E73734" w:rsidRDefault="00E73734" w:rsidP="0021355F"/>
    <w:p w14:paraId="63CD2274" w14:textId="68023C95" w:rsidR="00940D0C" w:rsidRDefault="00940D0C" w:rsidP="0021355F"/>
    <w:p w14:paraId="745FC27D" w14:textId="77777777" w:rsidR="00F01B99" w:rsidRDefault="00F01B99" w:rsidP="00712256"/>
    <w:p w14:paraId="1408F948" w14:textId="0EC543BD" w:rsidR="00A11212" w:rsidRDefault="00505FDA" w:rsidP="001827FF">
      <w:r>
        <w:t xml:space="preserve">Question No </w:t>
      </w:r>
      <w:r w:rsidR="00E96039">
        <w:t>5</w:t>
      </w:r>
      <w:r w:rsidR="00A90DE5">
        <w:t>)-</w:t>
      </w:r>
      <w:r w:rsidR="00BA7AD1" w:rsidRPr="00BA7AD1">
        <w:t xml:space="preserve"> </w:t>
      </w:r>
      <w:r w:rsidR="002F1B0A" w:rsidRPr="002F1B0A">
        <w:t>Observation Technique – Explain both Active and Passive Approaches</w:t>
      </w:r>
    </w:p>
    <w:p w14:paraId="4AD0BB62" w14:textId="77777777" w:rsidR="002F1B0A" w:rsidRDefault="002F1B0A" w:rsidP="001827FF"/>
    <w:p w14:paraId="7EC42720" w14:textId="0E120FCC" w:rsidR="00DF576E" w:rsidRDefault="00DF576E" w:rsidP="00A90DE5">
      <w:r w:rsidRPr="00DF576E">
        <w:t>Answer –</w:t>
      </w:r>
    </w:p>
    <w:p w14:paraId="67C81453" w14:textId="77777777" w:rsidR="002F1B0A" w:rsidRDefault="002F1B0A" w:rsidP="00A90DE5"/>
    <w:p w14:paraId="405B780A" w14:textId="77777777" w:rsidR="002F1B0A" w:rsidRPr="009A1830" w:rsidRDefault="002F1B0A" w:rsidP="002F1B0A">
      <w:pPr>
        <w:rPr>
          <w:b/>
          <w:bCs/>
        </w:rPr>
      </w:pPr>
      <w:r w:rsidRPr="009A1830">
        <w:rPr>
          <w:b/>
          <w:bCs/>
        </w:rPr>
        <w:t>Observation Technique:</w:t>
      </w:r>
    </w:p>
    <w:p w14:paraId="1018F4D9" w14:textId="77777777" w:rsidR="002F1B0A" w:rsidRDefault="002F1B0A" w:rsidP="002F1B0A"/>
    <w:p w14:paraId="7FB9BF64" w14:textId="77777777" w:rsidR="009A1830" w:rsidRDefault="002F1B0A" w:rsidP="002F1B0A">
      <w:r>
        <w:t xml:space="preserve">Definition: </w:t>
      </w:r>
    </w:p>
    <w:p w14:paraId="2875DAD0" w14:textId="565B1822" w:rsidR="002F1B0A" w:rsidRDefault="002F1B0A" w:rsidP="002F1B0A">
      <w:r>
        <w:t>Observation is a technique used to understand existing processes, user behaviors, and system interactions by watching how stakeholders perform tasks in their natural environment. It provides real-world insights into workflows, challenges, and user requirements.</w:t>
      </w:r>
    </w:p>
    <w:p w14:paraId="08A7697C" w14:textId="77777777" w:rsidR="009A1830" w:rsidRDefault="009A1830" w:rsidP="002F1B0A"/>
    <w:p w14:paraId="4C5816F5" w14:textId="0DA7C4B9" w:rsidR="002F1B0A" w:rsidRDefault="002F1B0A" w:rsidP="002F1B0A">
      <w:r>
        <w:t>Active Observation:</w:t>
      </w:r>
    </w:p>
    <w:p w14:paraId="4BB24F92" w14:textId="77777777" w:rsidR="00F1737D" w:rsidRDefault="00F1737D" w:rsidP="002F1B0A"/>
    <w:p w14:paraId="22BB226A" w14:textId="77777777" w:rsidR="00F1737D" w:rsidRDefault="002F1B0A" w:rsidP="002F1B0A">
      <w:r>
        <w:t xml:space="preserve">Definition: </w:t>
      </w:r>
    </w:p>
    <w:p w14:paraId="6A759416" w14:textId="12A36DE2" w:rsidR="002F1B0A" w:rsidRDefault="002F1B0A" w:rsidP="002F1B0A">
      <w:r>
        <w:t>In Active Observation, the observer actively participates in the process or activity being observed. The observer interacts with users, asks questions, and seeks clarification to gain a deeper understanding of the workflow.</w:t>
      </w:r>
    </w:p>
    <w:p w14:paraId="7DA928FE" w14:textId="77777777" w:rsidR="00F1737D" w:rsidRDefault="002F1B0A" w:rsidP="002F1B0A">
      <w:r>
        <w:t xml:space="preserve">Approach: </w:t>
      </w:r>
    </w:p>
    <w:p w14:paraId="3BBEFD17" w14:textId="0023EF8A" w:rsidR="002F1B0A" w:rsidRDefault="002F1B0A" w:rsidP="002F1B0A">
      <w:r>
        <w:t>The observer takes a participatory role, sometimes performing tasks alongside the users or facilitating certain activities to understand the context better.</w:t>
      </w:r>
    </w:p>
    <w:p w14:paraId="290020D1" w14:textId="77777777" w:rsidR="002F1B0A" w:rsidRDefault="002F1B0A" w:rsidP="002F1B0A">
      <w:r>
        <w:t>Advantages:</w:t>
      </w:r>
    </w:p>
    <w:p w14:paraId="04F7B404" w14:textId="77777777" w:rsidR="002F1B0A" w:rsidRDefault="002F1B0A" w:rsidP="00F1737D">
      <w:pPr>
        <w:pStyle w:val="ListParagraph"/>
        <w:numPr>
          <w:ilvl w:val="0"/>
          <w:numId w:val="77"/>
        </w:numPr>
      </w:pPr>
      <w:r>
        <w:t>Provides detailed insights and context by interacting with users.</w:t>
      </w:r>
    </w:p>
    <w:p w14:paraId="2DC1B8DF" w14:textId="77777777" w:rsidR="002F1B0A" w:rsidRDefault="002F1B0A" w:rsidP="00F1737D">
      <w:pPr>
        <w:pStyle w:val="ListParagraph"/>
        <w:numPr>
          <w:ilvl w:val="0"/>
          <w:numId w:val="77"/>
        </w:numPr>
      </w:pPr>
      <w:r>
        <w:t>Helps in understanding the reasons behind user actions and decisions.</w:t>
      </w:r>
    </w:p>
    <w:p w14:paraId="7BDE1E6C" w14:textId="77777777" w:rsidR="002F1B0A" w:rsidRDefault="002F1B0A" w:rsidP="00F1737D">
      <w:pPr>
        <w:pStyle w:val="ListParagraph"/>
        <w:numPr>
          <w:ilvl w:val="0"/>
          <w:numId w:val="77"/>
        </w:numPr>
      </w:pPr>
      <w:r>
        <w:t>Builds rapport and trust with users, leading to more open communication.</w:t>
      </w:r>
    </w:p>
    <w:p w14:paraId="13420628" w14:textId="77777777" w:rsidR="002F1B0A" w:rsidRDefault="002F1B0A" w:rsidP="002F1B0A">
      <w:r>
        <w:t>Disadvantages:</w:t>
      </w:r>
    </w:p>
    <w:p w14:paraId="66F2D5D1" w14:textId="77777777" w:rsidR="002F1B0A" w:rsidRDefault="002F1B0A" w:rsidP="00F1737D">
      <w:pPr>
        <w:pStyle w:val="ListParagraph"/>
        <w:numPr>
          <w:ilvl w:val="0"/>
          <w:numId w:val="78"/>
        </w:numPr>
      </w:pPr>
      <w:r>
        <w:t>May influence user behavior due to the observer's active participation.</w:t>
      </w:r>
    </w:p>
    <w:p w14:paraId="0D018FFD" w14:textId="77777777" w:rsidR="002F1B0A" w:rsidRDefault="002F1B0A" w:rsidP="00F1737D">
      <w:pPr>
        <w:pStyle w:val="ListParagraph"/>
        <w:numPr>
          <w:ilvl w:val="0"/>
          <w:numId w:val="78"/>
        </w:numPr>
      </w:pPr>
      <w:r>
        <w:t>Time-consuming as it involves interaction and engagement with users.</w:t>
      </w:r>
    </w:p>
    <w:p w14:paraId="0FFDA751" w14:textId="77777777" w:rsidR="002F1B0A" w:rsidRDefault="002F1B0A" w:rsidP="00F1737D">
      <w:pPr>
        <w:ind w:left="360"/>
      </w:pPr>
      <w:r>
        <w:t>Example: In the Employees Loan Management System, an active observation approach would involve the observer sitting with HR personnel as they process loan applications, asking questions about each step, and understanding decision-making criteria.</w:t>
      </w:r>
    </w:p>
    <w:p w14:paraId="19EAD133" w14:textId="77777777" w:rsidR="00EC7570" w:rsidRDefault="00EC7570" w:rsidP="00F1737D">
      <w:pPr>
        <w:ind w:left="360"/>
      </w:pPr>
    </w:p>
    <w:p w14:paraId="1F1CFBA5" w14:textId="77777777" w:rsidR="00EC7570" w:rsidRDefault="00EC7570" w:rsidP="00F1737D">
      <w:pPr>
        <w:ind w:left="360"/>
      </w:pPr>
    </w:p>
    <w:p w14:paraId="11089011" w14:textId="185F5609" w:rsidR="002F1B0A" w:rsidRDefault="002F1B0A" w:rsidP="002F1B0A">
      <w:r>
        <w:t>Passive Observation:</w:t>
      </w:r>
    </w:p>
    <w:p w14:paraId="350B0B8F" w14:textId="77777777" w:rsidR="00EC7570" w:rsidRDefault="00EC7570" w:rsidP="002F1B0A"/>
    <w:p w14:paraId="0D8F1518" w14:textId="77777777" w:rsidR="00EC7570" w:rsidRDefault="002F1B0A" w:rsidP="002F1B0A">
      <w:r>
        <w:t xml:space="preserve">Definition: </w:t>
      </w:r>
    </w:p>
    <w:p w14:paraId="108B9427" w14:textId="03C73D80" w:rsidR="002F1B0A" w:rsidRDefault="002F1B0A" w:rsidP="002F1B0A">
      <w:r>
        <w:t>In Passive Observation, the observer watches the users without interacting or influencing their activities. The observer remains silent, taking notes on user actions, workflows, and challenges.</w:t>
      </w:r>
    </w:p>
    <w:p w14:paraId="4FE69467" w14:textId="77777777" w:rsidR="00EC7570" w:rsidRDefault="002F1B0A" w:rsidP="002F1B0A">
      <w:r>
        <w:t xml:space="preserve">Approach: </w:t>
      </w:r>
    </w:p>
    <w:p w14:paraId="55BF4394" w14:textId="4528F908" w:rsidR="002F1B0A" w:rsidRDefault="002F1B0A" w:rsidP="002F1B0A">
      <w:r>
        <w:t>The observer maintains a non-intrusive presence, avoiding any interaction that might influence the user's natural behavior.</w:t>
      </w:r>
    </w:p>
    <w:p w14:paraId="25907370" w14:textId="77777777" w:rsidR="002F1B0A" w:rsidRDefault="002F1B0A" w:rsidP="002F1B0A">
      <w:r>
        <w:t>Advantages:</w:t>
      </w:r>
    </w:p>
    <w:p w14:paraId="31A94E07" w14:textId="77777777" w:rsidR="002F1B0A" w:rsidRDefault="002F1B0A" w:rsidP="00EC7570">
      <w:pPr>
        <w:pStyle w:val="ListParagraph"/>
        <w:numPr>
          <w:ilvl w:val="0"/>
          <w:numId w:val="79"/>
        </w:numPr>
      </w:pPr>
      <w:r>
        <w:t>Captures authentic and unbiased user behavior.</w:t>
      </w:r>
    </w:p>
    <w:p w14:paraId="4723412D" w14:textId="77777777" w:rsidR="002F1B0A" w:rsidRDefault="002F1B0A" w:rsidP="00EC7570">
      <w:pPr>
        <w:pStyle w:val="ListParagraph"/>
        <w:numPr>
          <w:ilvl w:val="0"/>
          <w:numId w:val="79"/>
        </w:numPr>
      </w:pPr>
      <w:r>
        <w:lastRenderedPageBreak/>
        <w:t>Non-intrusive and does not disrupt the user's workflow.</w:t>
      </w:r>
    </w:p>
    <w:p w14:paraId="2E8844FF" w14:textId="77777777" w:rsidR="002F1B0A" w:rsidRDefault="002F1B0A" w:rsidP="002F1B0A">
      <w:r>
        <w:t>Disadvantages:</w:t>
      </w:r>
    </w:p>
    <w:p w14:paraId="3CCBC8D2" w14:textId="77777777" w:rsidR="002F1B0A" w:rsidRDefault="002F1B0A" w:rsidP="00EC7570">
      <w:pPr>
        <w:pStyle w:val="ListParagraph"/>
        <w:numPr>
          <w:ilvl w:val="0"/>
          <w:numId w:val="80"/>
        </w:numPr>
      </w:pPr>
      <w:r>
        <w:t>Limited understanding of the reasons behind user actions due to a lack of interaction.</w:t>
      </w:r>
    </w:p>
    <w:p w14:paraId="41AD2357" w14:textId="77777777" w:rsidR="003804C1" w:rsidRDefault="002F1B0A" w:rsidP="002F1B0A">
      <w:pPr>
        <w:pStyle w:val="ListParagraph"/>
        <w:numPr>
          <w:ilvl w:val="0"/>
          <w:numId w:val="80"/>
        </w:numPr>
      </w:pPr>
      <w:r>
        <w:t>Might miss out on context or user intentions.</w:t>
      </w:r>
    </w:p>
    <w:p w14:paraId="76D9E051" w14:textId="6F1632F0" w:rsidR="002F1B0A" w:rsidRDefault="002F1B0A" w:rsidP="003804C1">
      <w:pPr>
        <w:pStyle w:val="ListParagraph"/>
      </w:pPr>
      <w:r>
        <w:t>Example: In the Employees Loan Management System, passive observation would involve watching the loan approval process from a distance without asking questions or interacting with the HR staff, purely noting down the workflow and challenges faced.</w:t>
      </w:r>
    </w:p>
    <w:p w14:paraId="4930396B" w14:textId="77777777" w:rsidR="003804C1" w:rsidRDefault="003804C1" w:rsidP="003804C1">
      <w:pPr>
        <w:pStyle w:val="ListParagraph"/>
      </w:pPr>
    </w:p>
    <w:p w14:paraId="1F7F8DD2" w14:textId="77777777" w:rsidR="002F1B0A" w:rsidRDefault="002F1B0A" w:rsidP="002F1B0A">
      <w:r>
        <w:t>Key Differences:</w:t>
      </w:r>
    </w:p>
    <w:p w14:paraId="553DFD22" w14:textId="77777777" w:rsidR="003804C1" w:rsidRDefault="003804C1" w:rsidP="002F1B0A"/>
    <w:p w14:paraId="125251F0" w14:textId="77777777" w:rsidR="003804C1" w:rsidRDefault="002F1B0A" w:rsidP="002F1B0A">
      <w:r>
        <w:t xml:space="preserve">Interaction Level: </w:t>
      </w:r>
    </w:p>
    <w:p w14:paraId="7B7077A5" w14:textId="4624F185" w:rsidR="002F1B0A" w:rsidRDefault="002F1B0A" w:rsidP="002F1B0A">
      <w:r>
        <w:t>Active Observation involves interaction and questioning, while Passive Observation is non-intrusive and silent.</w:t>
      </w:r>
    </w:p>
    <w:p w14:paraId="4C5C27FB" w14:textId="77777777" w:rsidR="003804C1" w:rsidRDefault="002F1B0A" w:rsidP="002F1B0A">
      <w:r>
        <w:t>Data Collected:</w:t>
      </w:r>
    </w:p>
    <w:p w14:paraId="24AAE449" w14:textId="0676ACD1" w:rsidR="002F1B0A" w:rsidRDefault="002F1B0A" w:rsidP="002F1B0A">
      <w:r>
        <w:t>Active Observation provides in-depth insights with context, whereas Passive Observation captures unbiased, natural behavior.</w:t>
      </w:r>
    </w:p>
    <w:p w14:paraId="06ADC1D8" w14:textId="77777777" w:rsidR="003804C1" w:rsidRDefault="002F1B0A" w:rsidP="002F1B0A">
      <w:r>
        <w:t xml:space="preserve">Influence on User Behavior: </w:t>
      </w:r>
    </w:p>
    <w:p w14:paraId="4B049B5C" w14:textId="11D07F3B" w:rsidR="002F1B0A" w:rsidRDefault="002F1B0A" w:rsidP="002F1B0A">
      <w:r>
        <w:t>Active Observation may influence user behavior, while Passive Observation captures authentic actions.</w:t>
      </w:r>
    </w:p>
    <w:p w14:paraId="0AC90645" w14:textId="77777777" w:rsidR="002F1B0A" w:rsidRDefault="002F1B0A" w:rsidP="002F1B0A">
      <w:r>
        <w:t>When to Use:</w:t>
      </w:r>
    </w:p>
    <w:p w14:paraId="5D02437B" w14:textId="77777777" w:rsidR="002F1B0A" w:rsidRDefault="002F1B0A" w:rsidP="002F1B0A">
      <w:r>
        <w:t>Active Observation is useful when the process is complex, and a detailed understanding is needed, including reasons behind user actions.</w:t>
      </w:r>
    </w:p>
    <w:p w14:paraId="550284B3" w14:textId="3AE3AB49" w:rsidR="002F1B0A" w:rsidRDefault="002F1B0A" w:rsidP="002F1B0A">
      <w:r>
        <w:t>Passive Observation is suitable when the objective is to capture natural user behavior without any influence from the observer.</w:t>
      </w:r>
    </w:p>
    <w:p w14:paraId="71FB78B5" w14:textId="77777777" w:rsidR="00957B3C" w:rsidRDefault="00957B3C" w:rsidP="00A90DE5"/>
    <w:p w14:paraId="4338C39A" w14:textId="67A1F783" w:rsidR="0018501F" w:rsidRDefault="0018501F" w:rsidP="00A90DE5"/>
    <w:p w14:paraId="7E51DECA" w14:textId="77777777" w:rsidR="00AF5B8E" w:rsidRDefault="00AF5B8E" w:rsidP="003F223F"/>
    <w:p w14:paraId="209A8422" w14:textId="595C65FA" w:rsidR="00E81890" w:rsidRDefault="005C333F" w:rsidP="005C333F">
      <w:r>
        <w:t>Question No 6)-</w:t>
      </w:r>
      <w:r w:rsidR="00E81890" w:rsidRPr="00E81890">
        <w:t xml:space="preserve"> </w:t>
      </w:r>
      <w:r w:rsidR="00997A73" w:rsidRPr="00997A73">
        <w:t>How Do You Conduct the Requirements Workshop?</w:t>
      </w:r>
    </w:p>
    <w:p w14:paraId="1CC733CB" w14:textId="42465E40" w:rsidR="005C333F" w:rsidRDefault="005C333F" w:rsidP="005C333F">
      <w:r w:rsidRPr="00BA7AD1">
        <w:t xml:space="preserve"> </w:t>
      </w:r>
    </w:p>
    <w:p w14:paraId="7781E17D" w14:textId="77777777" w:rsidR="00035588" w:rsidRDefault="005C333F" w:rsidP="00E52A61">
      <w:r w:rsidRPr="00DF576E">
        <w:t>Answer –</w:t>
      </w:r>
      <w:r w:rsidR="000446A8" w:rsidRPr="000446A8">
        <w:t xml:space="preserve"> </w:t>
      </w:r>
    </w:p>
    <w:p w14:paraId="3EE65A6D" w14:textId="77777777" w:rsidR="00035588" w:rsidRDefault="00035588" w:rsidP="00E52A61"/>
    <w:p w14:paraId="07DA8138" w14:textId="4CB4607C" w:rsidR="00E52A61" w:rsidRPr="004C1EA1" w:rsidRDefault="00E52A61" w:rsidP="00E52A61">
      <w:pPr>
        <w:rPr>
          <w:b/>
          <w:bCs/>
        </w:rPr>
      </w:pPr>
      <w:r w:rsidRPr="004C1EA1">
        <w:rPr>
          <w:b/>
          <w:bCs/>
        </w:rPr>
        <w:t>Requirements Workshop:</w:t>
      </w:r>
    </w:p>
    <w:p w14:paraId="649BFD6F" w14:textId="77777777" w:rsidR="00E52A61" w:rsidRDefault="00E52A61" w:rsidP="00E52A61"/>
    <w:p w14:paraId="1BE5FC3D" w14:textId="77777777" w:rsidR="004C1EA1" w:rsidRDefault="00E52A61" w:rsidP="00E52A61">
      <w:r>
        <w:t>Definition:</w:t>
      </w:r>
    </w:p>
    <w:p w14:paraId="4F567F16" w14:textId="610A6AFA" w:rsidR="00E52A61" w:rsidRDefault="00E52A61" w:rsidP="00E52A61">
      <w:r>
        <w:t>A Requirements Workshop is a structured and facilitated meeting where stakeholders collaborate to define, refine, and prioritize project requirements. It involves interactive discussions, brainstorming, and consensus-building to gather comprehensive requirements.</w:t>
      </w:r>
    </w:p>
    <w:p w14:paraId="1F58AE16" w14:textId="77777777" w:rsidR="004C1EA1" w:rsidRDefault="004C1EA1" w:rsidP="00E52A61"/>
    <w:p w14:paraId="4456612F" w14:textId="6F1DA823" w:rsidR="00E52A61" w:rsidRDefault="00E52A61" w:rsidP="00E52A61">
      <w:r>
        <w:t xml:space="preserve">Steps to Conduct </w:t>
      </w:r>
      <w:r w:rsidR="004C1EA1">
        <w:t>Requirements</w:t>
      </w:r>
      <w:r>
        <w:t xml:space="preserve"> Workshop:</w:t>
      </w:r>
    </w:p>
    <w:p w14:paraId="38F89615" w14:textId="77777777" w:rsidR="004C1EA1" w:rsidRDefault="004C1EA1" w:rsidP="00E52A61"/>
    <w:p w14:paraId="40DB1B05" w14:textId="77777777" w:rsidR="00E52A61" w:rsidRDefault="00E52A61" w:rsidP="00E52A61">
      <w:r>
        <w:t>Preparation:</w:t>
      </w:r>
    </w:p>
    <w:p w14:paraId="14855AFA" w14:textId="77777777" w:rsidR="0004675F" w:rsidRDefault="0004675F" w:rsidP="00E52A61"/>
    <w:p w14:paraId="26B88A01" w14:textId="77777777" w:rsidR="0004675F" w:rsidRDefault="00E52A61" w:rsidP="00E52A61">
      <w:r>
        <w:t xml:space="preserve">Identify Objectives: </w:t>
      </w:r>
    </w:p>
    <w:p w14:paraId="30A86B94" w14:textId="5AFFE9C8" w:rsidR="00E52A61" w:rsidRDefault="00E52A61" w:rsidP="00E52A61">
      <w:r>
        <w:t>Clearly define the purpose of the workshop, such as gathering requirements, validating assumptions, or prioritizing features.</w:t>
      </w:r>
    </w:p>
    <w:p w14:paraId="75944D94" w14:textId="77777777" w:rsidR="0004675F" w:rsidRDefault="00E52A61" w:rsidP="00E52A61">
      <w:r>
        <w:t xml:space="preserve">Select Participants: </w:t>
      </w:r>
    </w:p>
    <w:p w14:paraId="4833E1A9" w14:textId="109314DE" w:rsidR="00E52A61" w:rsidRDefault="00E52A61" w:rsidP="00E52A61">
      <w:r>
        <w:t>Invite key stakeholders, including end-users, subject matter experts, product owners, business analysts, and development team members.</w:t>
      </w:r>
    </w:p>
    <w:p w14:paraId="7191C298" w14:textId="77777777" w:rsidR="0004675F" w:rsidRDefault="00E52A61" w:rsidP="00E52A61">
      <w:r>
        <w:t xml:space="preserve">Plan Agenda: </w:t>
      </w:r>
    </w:p>
    <w:p w14:paraId="0964E285" w14:textId="55712B2A" w:rsidR="00E52A61" w:rsidRDefault="00E52A61" w:rsidP="00E52A61">
      <w:r>
        <w:t>Create a detailed agenda outlining the topics to be discussed, time allocation, and activities (e.g., brainstorming, group discussions, or voting).</w:t>
      </w:r>
    </w:p>
    <w:p w14:paraId="4D34B3D7" w14:textId="77777777" w:rsidR="0004675F" w:rsidRDefault="00E52A61" w:rsidP="00E52A61">
      <w:r>
        <w:t xml:space="preserve">Prepare Materials: </w:t>
      </w:r>
    </w:p>
    <w:p w14:paraId="7E52BEC9" w14:textId="7FE34756" w:rsidR="00E52A61" w:rsidRDefault="00E52A61" w:rsidP="00E52A61">
      <w:r>
        <w:t>Gather necessary documents, templates, visuals (e.g., flowcharts, wireframes), and tools (e.g., whiteboards, sticky notes, or digital collaboration platforms).</w:t>
      </w:r>
    </w:p>
    <w:p w14:paraId="3DDA5661" w14:textId="77777777" w:rsidR="0004675F" w:rsidRDefault="00E52A61" w:rsidP="00E52A61">
      <w:r>
        <w:t xml:space="preserve">Choose a Facilitator: </w:t>
      </w:r>
    </w:p>
    <w:p w14:paraId="476E273F" w14:textId="79E413D9" w:rsidR="00E52A61" w:rsidRDefault="00E52A61" w:rsidP="00E52A61">
      <w:r>
        <w:lastRenderedPageBreak/>
        <w:t>Appoint an experienced facilitator to guide the discussion, ensure active participation, and keep the workshop focused.</w:t>
      </w:r>
    </w:p>
    <w:p w14:paraId="67E46A09" w14:textId="77777777" w:rsidR="00E52A61" w:rsidRDefault="00E52A61" w:rsidP="00E52A61">
      <w:r>
        <w:t>Conducting the Workshop:</w:t>
      </w:r>
    </w:p>
    <w:p w14:paraId="40C4C66B" w14:textId="77777777" w:rsidR="00E52A61" w:rsidRDefault="00E52A61" w:rsidP="00E52A61">
      <w:r>
        <w:t>Introduction and Context Setting: Begin by explaining the workshop's objectives, scope, and expected outcomes. Provide context on the project background, goals, and constraints.</w:t>
      </w:r>
    </w:p>
    <w:p w14:paraId="4293E3A0" w14:textId="77777777" w:rsidR="005005CC" w:rsidRDefault="00E52A61" w:rsidP="00E52A61">
      <w:r>
        <w:t xml:space="preserve">Establish Ground Rules: </w:t>
      </w:r>
    </w:p>
    <w:p w14:paraId="57FCC6F8" w14:textId="02098730" w:rsidR="00E52A61" w:rsidRDefault="00E52A61" w:rsidP="00E52A61">
      <w:r>
        <w:t>Set guidelines for participation, such as active listening, respectful communication, and constructive feedback.</w:t>
      </w:r>
    </w:p>
    <w:p w14:paraId="4095EE89" w14:textId="77777777" w:rsidR="005005CC" w:rsidRDefault="00E52A61" w:rsidP="00E52A61">
      <w:r>
        <w:t xml:space="preserve">Requirements Gathering: </w:t>
      </w:r>
    </w:p>
    <w:p w14:paraId="1769F89B" w14:textId="3E904AE4" w:rsidR="00E52A61" w:rsidRDefault="00E52A61" w:rsidP="00E52A61">
      <w:r>
        <w:t>Facilitate discussions to gather requirements using techniques such as brainstorming, use case analysis, or process mapping. Encourage participants to express their needs, challenges, and expectations.</w:t>
      </w:r>
    </w:p>
    <w:p w14:paraId="624956A7" w14:textId="77777777" w:rsidR="005005CC" w:rsidRDefault="00E52A61" w:rsidP="00E52A61">
      <w:r>
        <w:t xml:space="preserve">Prioritization and Validation: </w:t>
      </w:r>
    </w:p>
    <w:p w14:paraId="577303FC" w14:textId="52ECD236" w:rsidR="00E52A61" w:rsidRDefault="00E52A61" w:rsidP="00E52A61">
      <w:r>
        <w:t xml:space="preserve">Collaboratively prioritize requirements based on business value, feasibility, and stakeholder impact. Use techniques like </w:t>
      </w:r>
      <w:proofErr w:type="spellStart"/>
      <w:r>
        <w:t>MoSCoW</w:t>
      </w:r>
      <w:proofErr w:type="spellEnd"/>
      <w:r>
        <w:t xml:space="preserve"> (Must have, Should have, Could have, Won’t have) or voting.</w:t>
      </w:r>
    </w:p>
    <w:p w14:paraId="155CC30D" w14:textId="77777777" w:rsidR="005005CC" w:rsidRDefault="00E52A61" w:rsidP="00E52A61">
      <w:r>
        <w:t xml:space="preserve">Consensus Building: </w:t>
      </w:r>
    </w:p>
    <w:p w14:paraId="726CC4CB" w14:textId="328E3A3B" w:rsidR="00E52A61" w:rsidRDefault="00E52A61" w:rsidP="00E52A61">
      <w:r>
        <w:t>Ensure alignment among stakeholders by addressing conflicts, clarifying ambiguities, and validating the requirements. Achieve consensus through open discussions or decision-making techniques (e.g., dot voting).</w:t>
      </w:r>
    </w:p>
    <w:p w14:paraId="5C3B4F29" w14:textId="77777777" w:rsidR="005005CC" w:rsidRDefault="005005CC" w:rsidP="00E52A61"/>
    <w:p w14:paraId="51C68F50" w14:textId="77777777" w:rsidR="00E52A61" w:rsidRDefault="00E52A61" w:rsidP="00E52A61">
      <w:r>
        <w:t>Post-Workshop Activities:</w:t>
      </w:r>
    </w:p>
    <w:p w14:paraId="24AA5BF2" w14:textId="77777777" w:rsidR="005005CC" w:rsidRDefault="005005CC" w:rsidP="00E52A61"/>
    <w:p w14:paraId="6B7E5EBD" w14:textId="77777777" w:rsidR="005005CC" w:rsidRDefault="00E52A61" w:rsidP="00E52A61">
      <w:r>
        <w:t xml:space="preserve">Documentation: </w:t>
      </w:r>
    </w:p>
    <w:p w14:paraId="4974DBBC" w14:textId="6A58CB5B" w:rsidR="00E52A61" w:rsidRDefault="00E52A61" w:rsidP="00E52A61">
      <w:r>
        <w:t>Document all requirements, decisions, and action items from the workshop. Organize the requirements into a structured format (e.g., user stories, functional specifications, or requirements matrix).</w:t>
      </w:r>
    </w:p>
    <w:p w14:paraId="6AAAB9B1" w14:textId="77777777" w:rsidR="005005CC" w:rsidRDefault="00E52A61" w:rsidP="00E52A61">
      <w:r>
        <w:t xml:space="preserve">Review and Approval: </w:t>
      </w:r>
    </w:p>
    <w:p w14:paraId="231E95D0" w14:textId="6A055C16" w:rsidR="00E52A61" w:rsidRDefault="00E52A61" w:rsidP="00E52A61">
      <w:r>
        <w:t>Share the documented requirements with stakeholders for review, feedback, and approval. Make necessary revisions based on feedback.</w:t>
      </w:r>
    </w:p>
    <w:p w14:paraId="6FD57E6B" w14:textId="77777777" w:rsidR="002A01AD" w:rsidRDefault="00E52A61" w:rsidP="00E52A61">
      <w:r>
        <w:t xml:space="preserve">Follow-Up and Next Steps: </w:t>
      </w:r>
    </w:p>
    <w:p w14:paraId="67661038" w14:textId="08D50961" w:rsidR="00E52A61" w:rsidRDefault="00E52A61" w:rsidP="00E52A61">
      <w:r>
        <w:t>Communicate the next steps, including timelines for requirement finalization, design, or development. Schedule follow-up meetings if needed.</w:t>
      </w:r>
    </w:p>
    <w:p w14:paraId="5189355F" w14:textId="77777777" w:rsidR="00E52A61" w:rsidRDefault="00E52A61" w:rsidP="00E52A61">
      <w:r>
        <w:t>Example:</w:t>
      </w:r>
    </w:p>
    <w:p w14:paraId="17D14F1D" w14:textId="77777777" w:rsidR="00E52A61" w:rsidRDefault="00E52A61" w:rsidP="00E52A61">
      <w:r>
        <w:t>In the context of the Employees Loan Management System, a requirements workshop could be conducted with stakeholders from HR, Accounts, and IT teams to define:</w:t>
      </w:r>
    </w:p>
    <w:p w14:paraId="53D4B798" w14:textId="77777777" w:rsidR="00E52A61" w:rsidRDefault="00E52A61" w:rsidP="00E52A61"/>
    <w:p w14:paraId="22941491" w14:textId="77777777" w:rsidR="00E52A61" w:rsidRDefault="00E52A61" w:rsidP="002A01AD">
      <w:pPr>
        <w:pStyle w:val="ListParagraph"/>
        <w:numPr>
          <w:ilvl w:val="0"/>
          <w:numId w:val="81"/>
        </w:numPr>
      </w:pPr>
      <w:r>
        <w:t>Loan request workflows, including approval hierarchies and notification triggers.</w:t>
      </w:r>
    </w:p>
    <w:p w14:paraId="25E5CA0E" w14:textId="77777777" w:rsidR="00E52A61" w:rsidRDefault="00E52A61" w:rsidP="002A01AD">
      <w:pPr>
        <w:pStyle w:val="ListParagraph"/>
        <w:numPr>
          <w:ilvl w:val="0"/>
          <w:numId w:val="81"/>
        </w:numPr>
      </w:pPr>
      <w:r>
        <w:t>Eligibility criteria, repayment schedules, and integration with payroll systems.</w:t>
      </w:r>
    </w:p>
    <w:p w14:paraId="7B854A95" w14:textId="77777777" w:rsidR="00E52A61" w:rsidRDefault="00E52A61" w:rsidP="002A01AD">
      <w:pPr>
        <w:pStyle w:val="ListParagraph"/>
        <w:numPr>
          <w:ilvl w:val="0"/>
          <w:numId w:val="81"/>
        </w:numPr>
      </w:pPr>
      <w:r>
        <w:t>User roles and permissions, ensuring data security and compliance with company policies.</w:t>
      </w:r>
    </w:p>
    <w:p w14:paraId="7D6ECA0A" w14:textId="77777777" w:rsidR="002A01AD" w:rsidRDefault="002A01AD" w:rsidP="002A01AD">
      <w:pPr>
        <w:pStyle w:val="ListParagraph"/>
      </w:pPr>
    </w:p>
    <w:p w14:paraId="438B2B9E" w14:textId="77777777" w:rsidR="00E52A61" w:rsidRDefault="00E52A61" w:rsidP="00E52A61">
      <w:r>
        <w:t>Best Practices:</w:t>
      </w:r>
    </w:p>
    <w:p w14:paraId="133F0AB8" w14:textId="77777777" w:rsidR="00560673" w:rsidRDefault="00560673" w:rsidP="00E52A61"/>
    <w:p w14:paraId="1204CC2F" w14:textId="77777777" w:rsidR="00560673" w:rsidRDefault="00E52A61" w:rsidP="00E52A61">
      <w:r>
        <w:t xml:space="preserve">Engage All Stakeholders: </w:t>
      </w:r>
    </w:p>
    <w:p w14:paraId="4D151F0B" w14:textId="748AF5CE" w:rsidR="00E52A61" w:rsidRDefault="00E52A61" w:rsidP="00E52A61">
      <w:r>
        <w:t>Ensure active participation from all relevant stakeholders to gather diverse perspectives.</w:t>
      </w:r>
    </w:p>
    <w:p w14:paraId="47A7F971" w14:textId="77777777" w:rsidR="00560673" w:rsidRDefault="00E52A61" w:rsidP="00E52A61">
      <w:r>
        <w:t xml:space="preserve">Maintain Focus: </w:t>
      </w:r>
    </w:p>
    <w:p w14:paraId="3E54D03F" w14:textId="5D19F3B9" w:rsidR="00E52A61" w:rsidRDefault="00E52A61" w:rsidP="00E52A61">
      <w:r>
        <w:t>Keep discussions on track by adhering to the agenda and avoiding scope creep.</w:t>
      </w:r>
    </w:p>
    <w:p w14:paraId="6CCCEC7B" w14:textId="77777777" w:rsidR="00560673" w:rsidRDefault="00E52A61" w:rsidP="00E52A61">
      <w:r>
        <w:t xml:space="preserve">Facilitate Constructive Dialogue: </w:t>
      </w:r>
    </w:p>
    <w:p w14:paraId="56C5E643" w14:textId="121939D9" w:rsidR="00E52A61" w:rsidRDefault="00E52A61" w:rsidP="00E52A61">
      <w:r>
        <w:t>Encourage open communication, constructive feedback, and respectful disagreement to reach well-informed decisions.</w:t>
      </w:r>
    </w:p>
    <w:p w14:paraId="69D8A62D" w14:textId="77777777" w:rsidR="00560673" w:rsidRDefault="00560673" w:rsidP="00E52A61"/>
    <w:p w14:paraId="22EE9620" w14:textId="011F8F55" w:rsidR="00F1697F" w:rsidRDefault="00E52A61" w:rsidP="00E52A61">
      <w:r>
        <w:t>Requirements Workshops are effective in achieving a shared understanding, reducing conflicts, and ensuring comprehensive and validated requirements for successful project delivery.</w:t>
      </w:r>
    </w:p>
    <w:p w14:paraId="1809B32D" w14:textId="77777777" w:rsidR="00497412" w:rsidRDefault="00497412" w:rsidP="005C333F"/>
    <w:p w14:paraId="426C8A01" w14:textId="77777777" w:rsidR="009E6AB3" w:rsidRDefault="009E6AB3" w:rsidP="005C333F"/>
    <w:p w14:paraId="1C4C5DFD" w14:textId="77777777" w:rsidR="006138FB" w:rsidRDefault="006138FB" w:rsidP="00A90DE5"/>
    <w:p w14:paraId="2B0C8CC7" w14:textId="777AECBB" w:rsidR="0088640F" w:rsidRDefault="005C333F" w:rsidP="005C333F">
      <w:r>
        <w:lastRenderedPageBreak/>
        <w:t>Question No 7)-</w:t>
      </w:r>
      <w:r w:rsidRPr="00BA7AD1">
        <w:t xml:space="preserve"> </w:t>
      </w:r>
      <w:r w:rsidR="003C085D" w:rsidRPr="003C085D">
        <w:t>In Which Context Can Interview Technique Be Conducted by a BA? How Many Approaches Are There in Conducting Interviews? Explain Them. Explain the Difference Between Open-Ended and Closed-Ended Questions.</w:t>
      </w:r>
    </w:p>
    <w:p w14:paraId="349C5EE1" w14:textId="77777777" w:rsidR="003C085D" w:rsidRDefault="003C085D" w:rsidP="005C333F"/>
    <w:p w14:paraId="00A4A970" w14:textId="77777777" w:rsidR="000C7267" w:rsidRDefault="005C333F" w:rsidP="004D0382">
      <w:r w:rsidRPr="00DF576E">
        <w:t>Answer –</w:t>
      </w:r>
    </w:p>
    <w:p w14:paraId="7C4AB06E" w14:textId="77777777" w:rsidR="000C7267" w:rsidRDefault="000C7267" w:rsidP="004D0382"/>
    <w:p w14:paraId="48ACBCA1" w14:textId="4804D420" w:rsidR="004D0382" w:rsidRDefault="004D0382" w:rsidP="004D0382">
      <w:pPr>
        <w:rPr>
          <w:b/>
        </w:rPr>
      </w:pPr>
      <w:r w:rsidRPr="000C7267">
        <w:rPr>
          <w:b/>
        </w:rPr>
        <w:t>Context for Conducting Interviews:</w:t>
      </w:r>
    </w:p>
    <w:p w14:paraId="5FA5BA5A" w14:textId="77777777" w:rsidR="000C7267" w:rsidRPr="000C7267" w:rsidRDefault="000C7267" w:rsidP="004D0382">
      <w:pPr>
        <w:rPr>
          <w:b/>
        </w:rPr>
      </w:pPr>
    </w:p>
    <w:p w14:paraId="25CD4F9F" w14:textId="77777777" w:rsidR="004D0382" w:rsidRDefault="004D0382" w:rsidP="004D0382">
      <w:r>
        <w:t>The Interview Technique is used by Business Analysts (BAs) to gather detailed information, understand user needs, and validate requirements directly from stakeholders. It is particularly useful in the following contexts:</w:t>
      </w:r>
    </w:p>
    <w:p w14:paraId="50744626" w14:textId="77777777" w:rsidR="004D0382" w:rsidRDefault="004D0382" w:rsidP="004D0382"/>
    <w:p w14:paraId="17B41346" w14:textId="1DDD59FD" w:rsidR="004D0382" w:rsidRDefault="004D0382" w:rsidP="00C856AB">
      <w:pPr>
        <w:pStyle w:val="ListParagraph"/>
        <w:numPr>
          <w:ilvl w:val="0"/>
          <w:numId w:val="82"/>
        </w:numPr>
      </w:pPr>
      <w:r>
        <w:t xml:space="preserve">Understanding User Needs: To gain </w:t>
      </w:r>
      <w:r w:rsidR="00C856AB">
        <w:t>insight</w:t>
      </w:r>
      <w:r>
        <w:t xml:space="preserve"> into user requirements, pain points, and expectations.</w:t>
      </w:r>
    </w:p>
    <w:p w14:paraId="72541462" w14:textId="77777777" w:rsidR="004D0382" w:rsidRDefault="004D0382" w:rsidP="00C856AB">
      <w:pPr>
        <w:pStyle w:val="ListParagraph"/>
        <w:numPr>
          <w:ilvl w:val="0"/>
          <w:numId w:val="82"/>
        </w:numPr>
      </w:pPr>
      <w:r>
        <w:t>Validating Requirements: To confirm and clarify requirements gathered from other sources, ensuring accuracy and completeness.</w:t>
      </w:r>
    </w:p>
    <w:p w14:paraId="1E9ED709" w14:textId="77777777" w:rsidR="004D0382" w:rsidRDefault="004D0382" w:rsidP="00C856AB">
      <w:pPr>
        <w:pStyle w:val="ListParagraph"/>
        <w:numPr>
          <w:ilvl w:val="0"/>
          <w:numId w:val="82"/>
        </w:numPr>
      </w:pPr>
      <w:r>
        <w:t>Gathering Detailed Information: To explore complex business rules, workflows, or decision-making criteria that are not well-documented.</w:t>
      </w:r>
    </w:p>
    <w:p w14:paraId="4EAC293E" w14:textId="77777777" w:rsidR="004D0382" w:rsidRDefault="004D0382" w:rsidP="00C856AB">
      <w:pPr>
        <w:pStyle w:val="ListParagraph"/>
        <w:numPr>
          <w:ilvl w:val="0"/>
          <w:numId w:val="82"/>
        </w:numPr>
      </w:pPr>
      <w:r>
        <w:t>Stakeholder Alignment: To align different stakeholder perspectives and resolve conflicts or ambiguities.</w:t>
      </w:r>
    </w:p>
    <w:p w14:paraId="3DB71979" w14:textId="77777777" w:rsidR="004D0382" w:rsidRDefault="004D0382" w:rsidP="00C856AB">
      <w:pPr>
        <w:pStyle w:val="ListParagraph"/>
        <w:numPr>
          <w:ilvl w:val="0"/>
          <w:numId w:val="82"/>
        </w:numPr>
      </w:pPr>
      <w:r>
        <w:t>Change Management: To understand the impact of changes on end-users and gather feedback on proposed solutions.</w:t>
      </w:r>
    </w:p>
    <w:p w14:paraId="487FA145" w14:textId="77777777" w:rsidR="00C856AB" w:rsidRDefault="00C856AB" w:rsidP="00C856AB">
      <w:pPr>
        <w:pStyle w:val="ListParagraph"/>
      </w:pPr>
    </w:p>
    <w:p w14:paraId="34590AA7" w14:textId="77777777" w:rsidR="004D0382" w:rsidRDefault="004D0382" w:rsidP="004D0382">
      <w:r>
        <w:t>Example:</w:t>
      </w:r>
    </w:p>
    <w:p w14:paraId="56FA7E63" w14:textId="77777777" w:rsidR="004D0382" w:rsidRDefault="004D0382" w:rsidP="004D0382">
      <w:r>
        <w:t>In the Employees Loan Management System project, interviews can be conducted:</w:t>
      </w:r>
    </w:p>
    <w:p w14:paraId="62CF6E02" w14:textId="77777777" w:rsidR="004D0382" w:rsidRDefault="004D0382" w:rsidP="004D0382"/>
    <w:p w14:paraId="4ABC3EF5" w14:textId="77777777" w:rsidR="004D0382" w:rsidRDefault="004D0382" w:rsidP="00C856AB">
      <w:pPr>
        <w:pStyle w:val="ListParagraph"/>
        <w:numPr>
          <w:ilvl w:val="0"/>
          <w:numId w:val="83"/>
        </w:numPr>
      </w:pPr>
      <w:r>
        <w:t>With HR personnel to understand the loan approval workflow, eligibility criteria, and communication protocols.</w:t>
      </w:r>
    </w:p>
    <w:p w14:paraId="32C81CFD" w14:textId="77777777" w:rsidR="004D0382" w:rsidRDefault="004D0382" w:rsidP="00C856AB">
      <w:pPr>
        <w:pStyle w:val="ListParagraph"/>
        <w:numPr>
          <w:ilvl w:val="0"/>
          <w:numId w:val="83"/>
        </w:numPr>
      </w:pPr>
      <w:r>
        <w:t>With Accounts staff to gather requirements for repayment schedules, payroll integration, and reporting needs.</w:t>
      </w:r>
    </w:p>
    <w:p w14:paraId="420CE389" w14:textId="77777777" w:rsidR="004D0382" w:rsidRDefault="004D0382" w:rsidP="00C856AB">
      <w:pPr>
        <w:pStyle w:val="ListParagraph"/>
        <w:numPr>
          <w:ilvl w:val="0"/>
          <w:numId w:val="83"/>
        </w:numPr>
      </w:pPr>
      <w:r>
        <w:t>With employees to understand their expectations and challenges with the current loan request process.</w:t>
      </w:r>
    </w:p>
    <w:p w14:paraId="0AC585D0" w14:textId="77777777" w:rsidR="00C856AB" w:rsidRDefault="00C856AB" w:rsidP="004D0382"/>
    <w:p w14:paraId="7E33FA43" w14:textId="77777777" w:rsidR="00C856AB" w:rsidRDefault="00C856AB" w:rsidP="004D0382"/>
    <w:p w14:paraId="0381DF82" w14:textId="2B14D1D4" w:rsidR="004D0382" w:rsidRDefault="004D0382" w:rsidP="004D0382">
      <w:pPr>
        <w:rPr>
          <w:b/>
          <w:bCs/>
        </w:rPr>
      </w:pPr>
      <w:r>
        <w:t xml:space="preserve"> </w:t>
      </w:r>
      <w:r w:rsidRPr="00C856AB">
        <w:rPr>
          <w:b/>
          <w:bCs/>
        </w:rPr>
        <w:t>Approaches to Conducting Interviews:</w:t>
      </w:r>
    </w:p>
    <w:p w14:paraId="51FCD611" w14:textId="77777777" w:rsidR="00C856AB" w:rsidRDefault="00C856AB" w:rsidP="004D0382">
      <w:pPr>
        <w:rPr>
          <w:b/>
          <w:bCs/>
        </w:rPr>
      </w:pPr>
    </w:p>
    <w:p w14:paraId="6D7391CD" w14:textId="77777777" w:rsidR="00C856AB" w:rsidRPr="00C856AB" w:rsidRDefault="00C856AB" w:rsidP="004D0382">
      <w:pPr>
        <w:rPr>
          <w:b/>
          <w:bCs/>
        </w:rPr>
      </w:pPr>
    </w:p>
    <w:p w14:paraId="28681E73" w14:textId="77777777" w:rsidR="004D0382" w:rsidRDefault="004D0382" w:rsidP="004D0382">
      <w:r>
        <w:t>There are two main approaches:</w:t>
      </w:r>
    </w:p>
    <w:p w14:paraId="3D64D94D" w14:textId="77777777" w:rsidR="004D0382" w:rsidRDefault="004D0382" w:rsidP="004D0382"/>
    <w:p w14:paraId="60F1294D" w14:textId="77777777" w:rsidR="004D0382" w:rsidRDefault="004D0382" w:rsidP="004D0382">
      <w:r>
        <w:t>Structured Interviews:</w:t>
      </w:r>
    </w:p>
    <w:p w14:paraId="1893205D" w14:textId="77777777" w:rsidR="00C06520" w:rsidRDefault="00C06520" w:rsidP="004D0382"/>
    <w:p w14:paraId="324830F2" w14:textId="77777777" w:rsidR="00C06520" w:rsidRDefault="004D0382" w:rsidP="004D0382">
      <w:r>
        <w:t xml:space="preserve">Definition: </w:t>
      </w:r>
    </w:p>
    <w:p w14:paraId="1ECA5002" w14:textId="5F4D4475" w:rsidR="004D0382" w:rsidRDefault="004D0382" w:rsidP="004D0382">
      <w:r>
        <w:t>In structured interviews, the interviewer follows a predefined set of questions in a specific order. The questions are standardized, ensuring consistency across all interviews.</w:t>
      </w:r>
    </w:p>
    <w:p w14:paraId="5839E727" w14:textId="77777777" w:rsidR="00C06520" w:rsidRDefault="004D0382" w:rsidP="004D0382">
      <w:r>
        <w:t xml:space="preserve">Purpose: </w:t>
      </w:r>
    </w:p>
    <w:p w14:paraId="526C18D1" w14:textId="168A71BC" w:rsidR="004D0382" w:rsidRDefault="004D0382" w:rsidP="004D0382">
      <w:r>
        <w:t>To collect consistent and comparable data, particularly useful for quantitative analysis.</w:t>
      </w:r>
    </w:p>
    <w:p w14:paraId="1800FDB1" w14:textId="77777777" w:rsidR="004D0382" w:rsidRDefault="004D0382" w:rsidP="004D0382">
      <w:r>
        <w:t>Advantages:</w:t>
      </w:r>
    </w:p>
    <w:p w14:paraId="79113B20" w14:textId="77777777" w:rsidR="004D0382" w:rsidRDefault="004D0382" w:rsidP="00C06520">
      <w:pPr>
        <w:pStyle w:val="ListParagraph"/>
        <w:numPr>
          <w:ilvl w:val="0"/>
          <w:numId w:val="84"/>
        </w:numPr>
      </w:pPr>
      <w:r>
        <w:t>Ensures consistency and uniformity in responses.</w:t>
      </w:r>
    </w:p>
    <w:p w14:paraId="251633F0" w14:textId="77777777" w:rsidR="004D0382" w:rsidRDefault="004D0382" w:rsidP="00C06520">
      <w:pPr>
        <w:pStyle w:val="ListParagraph"/>
        <w:numPr>
          <w:ilvl w:val="0"/>
          <w:numId w:val="84"/>
        </w:numPr>
      </w:pPr>
      <w:r>
        <w:t>Easier to analyze and compare results.</w:t>
      </w:r>
    </w:p>
    <w:p w14:paraId="5FD334A9" w14:textId="77777777" w:rsidR="004D0382" w:rsidRDefault="004D0382" w:rsidP="004D0382">
      <w:r>
        <w:t>Disadvantages:</w:t>
      </w:r>
    </w:p>
    <w:p w14:paraId="44981342" w14:textId="77777777" w:rsidR="004D0382" w:rsidRDefault="004D0382" w:rsidP="00C06520">
      <w:pPr>
        <w:pStyle w:val="ListParagraph"/>
        <w:numPr>
          <w:ilvl w:val="0"/>
          <w:numId w:val="85"/>
        </w:numPr>
      </w:pPr>
      <w:r>
        <w:t>Limited flexibility to explore unexpected insights or new ideas.</w:t>
      </w:r>
    </w:p>
    <w:p w14:paraId="192798FB" w14:textId="77777777" w:rsidR="004D0382" w:rsidRDefault="004D0382" w:rsidP="00C06520">
      <w:pPr>
        <w:pStyle w:val="ListParagraph"/>
        <w:numPr>
          <w:ilvl w:val="0"/>
          <w:numId w:val="85"/>
        </w:numPr>
      </w:pPr>
      <w:r>
        <w:t>Does not allow for in-depth discussions or elaboration.</w:t>
      </w:r>
    </w:p>
    <w:p w14:paraId="1F248C09" w14:textId="77777777" w:rsidR="004D0382" w:rsidRDefault="004D0382" w:rsidP="004D0382">
      <w:r>
        <w:t>Example: Asking HR personnel a fixed set of questions about loan approval criteria, processing timelines, and notification procedures.</w:t>
      </w:r>
    </w:p>
    <w:p w14:paraId="581CE73F" w14:textId="77777777" w:rsidR="004D0382" w:rsidRDefault="004D0382" w:rsidP="004D0382">
      <w:r>
        <w:lastRenderedPageBreak/>
        <w:t>Unstructured Interviews:</w:t>
      </w:r>
    </w:p>
    <w:p w14:paraId="6305C1BD" w14:textId="77777777" w:rsidR="00207C44" w:rsidRDefault="00207C44" w:rsidP="004D0382"/>
    <w:p w14:paraId="141A1F9D" w14:textId="77777777" w:rsidR="00207C44" w:rsidRDefault="004D0382" w:rsidP="004D0382">
      <w:r>
        <w:t>Definition:</w:t>
      </w:r>
    </w:p>
    <w:p w14:paraId="67E03BA5" w14:textId="493B8BBF" w:rsidR="004D0382" w:rsidRDefault="004D0382" w:rsidP="004D0382">
      <w:r>
        <w:t>In unstructured interviews, the interviewer has a general topic or objective but allows the conversation to flow naturally. Questions are open-ended, enabling a more in-depth exploration of ideas.</w:t>
      </w:r>
    </w:p>
    <w:p w14:paraId="205D0807" w14:textId="77777777" w:rsidR="004D0382" w:rsidRDefault="004D0382" w:rsidP="004D0382">
      <w:r>
        <w:t>Purpose: To gain qualitative insights, understand user perspectives, and explore new ideas.</w:t>
      </w:r>
    </w:p>
    <w:p w14:paraId="2C09BB47" w14:textId="77777777" w:rsidR="004D0382" w:rsidRDefault="004D0382" w:rsidP="004D0382">
      <w:r>
        <w:t>Advantages:</w:t>
      </w:r>
    </w:p>
    <w:p w14:paraId="0C625841" w14:textId="77777777" w:rsidR="004D0382" w:rsidRDefault="004D0382" w:rsidP="00207C44">
      <w:pPr>
        <w:pStyle w:val="ListParagraph"/>
        <w:numPr>
          <w:ilvl w:val="0"/>
          <w:numId w:val="86"/>
        </w:numPr>
      </w:pPr>
      <w:r>
        <w:t>Encourages free-flowing conversations and detailed explanations.</w:t>
      </w:r>
    </w:p>
    <w:p w14:paraId="33E077B3" w14:textId="77777777" w:rsidR="004D0382" w:rsidRDefault="004D0382" w:rsidP="00207C44">
      <w:pPr>
        <w:pStyle w:val="ListParagraph"/>
        <w:numPr>
          <w:ilvl w:val="0"/>
          <w:numId w:val="86"/>
        </w:numPr>
      </w:pPr>
      <w:r>
        <w:t>Allows exploration of new topics based on participant responses.</w:t>
      </w:r>
    </w:p>
    <w:p w14:paraId="455CEFCF" w14:textId="77777777" w:rsidR="004D0382" w:rsidRDefault="004D0382" w:rsidP="004D0382">
      <w:r>
        <w:t>Disadvantages:</w:t>
      </w:r>
    </w:p>
    <w:p w14:paraId="1968B39D" w14:textId="77777777" w:rsidR="004D0382" w:rsidRDefault="004D0382" w:rsidP="00207C44">
      <w:pPr>
        <w:pStyle w:val="ListParagraph"/>
        <w:numPr>
          <w:ilvl w:val="0"/>
          <w:numId w:val="87"/>
        </w:numPr>
      </w:pPr>
      <w:r>
        <w:t>Difficult to compare responses due to lack of standardization.</w:t>
      </w:r>
    </w:p>
    <w:p w14:paraId="60BF5896" w14:textId="77777777" w:rsidR="004D0382" w:rsidRDefault="004D0382" w:rsidP="00207C44">
      <w:pPr>
        <w:pStyle w:val="ListParagraph"/>
        <w:numPr>
          <w:ilvl w:val="0"/>
          <w:numId w:val="87"/>
        </w:numPr>
      </w:pPr>
      <w:r>
        <w:t>Time-consuming and harder to analyze qualitatively.</w:t>
      </w:r>
    </w:p>
    <w:p w14:paraId="2CD0C519" w14:textId="27B6686E" w:rsidR="005C333F" w:rsidRDefault="004D0382" w:rsidP="004D0382">
      <w:r>
        <w:t>Example: Asking employees about their experiences with the current loan request process, challenges faced, and suggestions for improvement.</w:t>
      </w:r>
    </w:p>
    <w:p w14:paraId="3A9C6975" w14:textId="77777777" w:rsidR="004D0382" w:rsidRDefault="004D0382" w:rsidP="004D0382"/>
    <w:p w14:paraId="4C3CB590" w14:textId="77777777" w:rsidR="004D0382" w:rsidRDefault="004D0382" w:rsidP="004D0382"/>
    <w:p w14:paraId="4D810254" w14:textId="6CA0772D" w:rsidR="004D0382" w:rsidRDefault="004D0382" w:rsidP="004D0382">
      <w:r w:rsidRPr="004D0382">
        <w:t>3. Difference Between Open-Ended and Closed-Ended Questions:</w:t>
      </w:r>
    </w:p>
    <w:p w14:paraId="66CE10D6" w14:textId="77777777" w:rsidR="004D0382" w:rsidRDefault="004D0382" w:rsidP="004D0382"/>
    <w:tbl>
      <w:tblPr>
        <w:tblStyle w:val="TableGrid"/>
        <w:tblW w:w="0" w:type="auto"/>
        <w:tblLook w:val="04A0" w:firstRow="1" w:lastRow="0" w:firstColumn="1" w:lastColumn="0" w:noHBand="0" w:noVBand="1"/>
      </w:tblPr>
      <w:tblGrid>
        <w:gridCol w:w="2547"/>
        <w:gridCol w:w="4646"/>
        <w:gridCol w:w="3597"/>
      </w:tblGrid>
      <w:tr w:rsidR="00BD15BA" w14:paraId="5ABF69C7" w14:textId="77777777" w:rsidTr="00B21B09">
        <w:trPr>
          <w:trHeight w:val="592"/>
        </w:trPr>
        <w:tc>
          <w:tcPr>
            <w:tcW w:w="2547" w:type="dxa"/>
            <w:shd w:val="clear" w:color="auto" w:fill="92D050"/>
            <w:vAlign w:val="center"/>
          </w:tcPr>
          <w:p w14:paraId="7892096C" w14:textId="00C6D9B8" w:rsidR="00BD15BA" w:rsidRDefault="004349F2" w:rsidP="00F450C8">
            <w:pPr>
              <w:jc w:val="center"/>
            </w:pPr>
            <w:r>
              <w:t>Aspect</w:t>
            </w:r>
          </w:p>
        </w:tc>
        <w:tc>
          <w:tcPr>
            <w:tcW w:w="4646" w:type="dxa"/>
            <w:shd w:val="clear" w:color="auto" w:fill="92D050"/>
            <w:vAlign w:val="center"/>
          </w:tcPr>
          <w:p w14:paraId="158061C8" w14:textId="6DA6D570" w:rsidR="00BD15BA" w:rsidRDefault="004349F2" w:rsidP="00F450C8">
            <w:pPr>
              <w:jc w:val="center"/>
            </w:pPr>
            <w:r>
              <w:t>Open- ended question</w:t>
            </w:r>
          </w:p>
        </w:tc>
        <w:tc>
          <w:tcPr>
            <w:tcW w:w="3597" w:type="dxa"/>
            <w:shd w:val="clear" w:color="auto" w:fill="92D050"/>
            <w:vAlign w:val="center"/>
          </w:tcPr>
          <w:p w14:paraId="7933FEB5" w14:textId="0228ADF9" w:rsidR="00BD15BA" w:rsidRDefault="004349F2" w:rsidP="00F450C8">
            <w:pPr>
              <w:jc w:val="center"/>
            </w:pPr>
            <w:r>
              <w:t>Closed-Ended question</w:t>
            </w:r>
          </w:p>
        </w:tc>
      </w:tr>
      <w:tr w:rsidR="00BD15BA" w14:paraId="426566AF" w14:textId="77777777" w:rsidTr="00B21B09">
        <w:tc>
          <w:tcPr>
            <w:tcW w:w="2547" w:type="dxa"/>
            <w:shd w:val="clear" w:color="auto" w:fill="DEDEDE" w:themeFill="text2" w:themeFillTint="33"/>
            <w:vAlign w:val="center"/>
          </w:tcPr>
          <w:p w14:paraId="7C49D33A" w14:textId="4FC76342" w:rsidR="00F450C8" w:rsidRDefault="00F450C8" w:rsidP="00B21B09">
            <w:pPr>
              <w:jc w:val="center"/>
            </w:pPr>
            <w:r>
              <w:t>Definition</w:t>
            </w:r>
          </w:p>
        </w:tc>
        <w:tc>
          <w:tcPr>
            <w:tcW w:w="4646" w:type="dxa"/>
            <w:vAlign w:val="center"/>
          </w:tcPr>
          <w:p w14:paraId="37395367" w14:textId="55B5056B" w:rsidR="00BD15BA" w:rsidRDefault="00724DDF" w:rsidP="00C563D8">
            <w:r w:rsidRPr="00724DDF">
              <w:t xml:space="preserve">Questions that allow respondents to provide detailed, </w:t>
            </w:r>
            <w:r w:rsidR="00C563D8" w:rsidRPr="00724DDF">
              <w:t>elaborate</w:t>
            </w:r>
            <w:r w:rsidRPr="00724DDF">
              <w:t xml:space="preserve"> answers.</w:t>
            </w:r>
          </w:p>
        </w:tc>
        <w:tc>
          <w:tcPr>
            <w:tcW w:w="3597" w:type="dxa"/>
            <w:vAlign w:val="center"/>
          </w:tcPr>
          <w:p w14:paraId="2D416FA9" w14:textId="099C4C63" w:rsidR="00BD15BA" w:rsidRDefault="003418A8" w:rsidP="00C563D8">
            <w:r w:rsidRPr="003418A8">
              <w:t>Questions that restrict responses to specific options, such as Yes/No or multiple-choice answers.</w:t>
            </w:r>
          </w:p>
        </w:tc>
      </w:tr>
      <w:tr w:rsidR="00BD15BA" w14:paraId="1D0B42DB" w14:textId="77777777" w:rsidTr="00B21B09">
        <w:tc>
          <w:tcPr>
            <w:tcW w:w="2547" w:type="dxa"/>
            <w:shd w:val="clear" w:color="auto" w:fill="DEDEDE" w:themeFill="text2" w:themeFillTint="33"/>
            <w:vAlign w:val="center"/>
          </w:tcPr>
          <w:p w14:paraId="47211B92" w14:textId="4C847A7A" w:rsidR="00BD15BA" w:rsidRDefault="00F450C8" w:rsidP="00B21B09">
            <w:pPr>
              <w:jc w:val="center"/>
            </w:pPr>
            <w:r>
              <w:t>Purpose</w:t>
            </w:r>
          </w:p>
        </w:tc>
        <w:tc>
          <w:tcPr>
            <w:tcW w:w="4646" w:type="dxa"/>
            <w:vAlign w:val="center"/>
          </w:tcPr>
          <w:p w14:paraId="5C2B7B44" w14:textId="6202EFBC" w:rsidR="00BD15BA" w:rsidRDefault="00724DDF" w:rsidP="00C563D8">
            <w:r w:rsidRPr="00724DDF">
              <w:t>To explore ideas, opinions, and experiences in depth.</w:t>
            </w:r>
          </w:p>
        </w:tc>
        <w:tc>
          <w:tcPr>
            <w:tcW w:w="3597" w:type="dxa"/>
            <w:vAlign w:val="center"/>
          </w:tcPr>
          <w:p w14:paraId="0B24C7A2" w14:textId="1AF8D095" w:rsidR="00BD15BA" w:rsidRDefault="00C563D8" w:rsidP="00C563D8">
            <w:r w:rsidRPr="00C563D8">
              <w:t>To gather specific, factual, or quantifiable information.</w:t>
            </w:r>
          </w:p>
        </w:tc>
      </w:tr>
      <w:tr w:rsidR="00BD15BA" w14:paraId="3930F11A" w14:textId="77777777" w:rsidTr="00B21B09">
        <w:tc>
          <w:tcPr>
            <w:tcW w:w="2547" w:type="dxa"/>
            <w:shd w:val="clear" w:color="auto" w:fill="DEDEDE" w:themeFill="text2" w:themeFillTint="33"/>
            <w:vAlign w:val="center"/>
          </w:tcPr>
          <w:p w14:paraId="54109D74" w14:textId="0C312230" w:rsidR="00BD15BA" w:rsidRDefault="00F450C8" w:rsidP="00B21B09">
            <w:pPr>
              <w:jc w:val="center"/>
            </w:pPr>
            <w:r>
              <w:t>Example</w:t>
            </w:r>
          </w:p>
        </w:tc>
        <w:tc>
          <w:tcPr>
            <w:tcW w:w="4646" w:type="dxa"/>
            <w:vAlign w:val="center"/>
          </w:tcPr>
          <w:p w14:paraId="1C755970" w14:textId="58EBA388" w:rsidR="00BD15BA" w:rsidRDefault="00724DDF" w:rsidP="00C563D8">
            <w:r w:rsidRPr="00724DDF">
              <w:t>“What challenges do you face when requesting a loan?”</w:t>
            </w:r>
          </w:p>
        </w:tc>
        <w:tc>
          <w:tcPr>
            <w:tcW w:w="3597" w:type="dxa"/>
            <w:vAlign w:val="center"/>
          </w:tcPr>
          <w:p w14:paraId="5CF4DF8C" w14:textId="1A386381" w:rsidR="00BD15BA" w:rsidRDefault="00C563D8" w:rsidP="00C563D8">
            <w:r w:rsidRPr="00C563D8">
              <w:t>“Do you find the loan request process easy? (Yes/No)”</w:t>
            </w:r>
          </w:p>
        </w:tc>
      </w:tr>
      <w:tr w:rsidR="00BD15BA" w14:paraId="56DA9EEC" w14:textId="77777777" w:rsidTr="00B21B09">
        <w:tc>
          <w:tcPr>
            <w:tcW w:w="2547" w:type="dxa"/>
            <w:shd w:val="clear" w:color="auto" w:fill="DEDEDE" w:themeFill="text2" w:themeFillTint="33"/>
            <w:vAlign w:val="center"/>
          </w:tcPr>
          <w:p w14:paraId="259E33DC" w14:textId="3EEA125C" w:rsidR="00BD15BA" w:rsidRDefault="00F450C8" w:rsidP="00B21B09">
            <w:pPr>
              <w:jc w:val="center"/>
            </w:pPr>
            <w:r>
              <w:t>Advantage</w:t>
            </w:r>
          </w:p>
        </w:tc>
        <w:tc>
          <w:tcPr>
            <w:tcW w:w="4646" w:type="dxa"/>
            <w:vAlign w:val="center"/>
          </w:tcPr>
          <w:p w14:paraId="143D2A68" w14:textId="77777777" w:rsidR="003418A8" w:rsidRDefault="003418A8" w:rsidP="00C563D8">
            <w:r>
              <w:t>- Encourages detailed explanations and insights.</w:t>
            </w:r>
          </w:p>
          <w:p w14:paraId="4138485A" w14:textId="099090F5" w:rsidR="00BD15BA" w:rsidRDefault="003418A8" w:rsidP="00C563D8">
            <w:r>
              <w:t>- Uncovers new ideas or requirements.</w:t>
            </w:r>
          </w:p>
        </w:tc>
        <w:tc>
          <w:tcPr>
            <w:tcW w:w="3597" w:type="dxa"/>
            <w:vAlign w:val="center"/>
          </w:tcPr>
          <w:p w14:paraId="1853F252" w14:textId="77777777" w:rsidR="00C563D8" w:rsidRDefault="00C563D8" w:rsidP="00C563D8">
            <w:r>
              <w:t>- Easy to analyze and quantify.</w:t>
            </w:r>
          </w:p>
          <w:p w14:paraId="273C7ED6" w14:textId="6783FA5F" w:rsidR="00BD15BA" w:rsidRDefault="00C563D8" w:rsidP="00C563D8">
            <w:r>
              <w:t>- Ensures consistency and comparability.</w:t>
            </w:r>
          </w:p>
        </w:tc>
      </w:tr>
      <w:tr w:rsidR="00BD15BA" w14:paraId="0900C177" w14:textId="77777777" w:rsidTr="00B21B09">
        <w:tc>
          <w:tcPr>
            <w:tcW w:w="2547" w:type="dxa"/>
            <w:shd w:val="clear" w:color="auto" w:fill="DEDEDE" w:themeFill="text2" w:themeFillTint="33"/>
            <w:vAlign w:val="center"/>
          </w:tcPr>
          <w:p w14:paraId="1C0FB301" w14:textId="16D391E5" w:rsidR="00BD15BA" w:rsidRDefault="00F450C8" w:rsidP="00B21B09">
            <w:pPr>
              <w:jc w:val="center"/>
            </w:pPr>
            <w:r>
              <w:t>Disadvantage</w:t>
            </w:r>
          </w:p>
        </w:tc>
        <w:tc>
          <w:tcPr>
            <w:tcW w:w="4646" w:type="dxa"/>
            <w:vAlign w:val="center"/>
          </w:tcPr>
          <w:p w14:paraId="38535254" w14:textId="77777777" w:rsidR="003418A8" w:rsidRDefault="003418A8" w:rsidP="00C563D8">
            <w:r>
              <w:t>- Responses may vary widely, making analysis difficult.</w:t>
            </w:r>
          </w:p>
          <w:p w14:paraId="2152FD17" w14:textId="6F8A3329" w:rsidR="00BD15BA" w:rsidRDefault="003418A8" w:rsidP="00C563D8">
            <w:r>
              <w:t>- Time-consuming.</w:t>
            </w:r>
          </w:p>
        </w:tc>
        <w:tc>
          <w:tcPr>
            <w:tcW w:w="3597" w:type="dxa"/>
            <w:vAlign w:val="center"/>
          </w:tcPr>
          <w:p w14:paraId="07C41906" w14:textId="388D7757" w:rsidR="00BD15BA" w:rsidRDefault="00C563D8" w:rsidP="00C563D8">
            <w:r w:rsidRPr="00C563D8">
              <w:t>- Limits user expression and may miss out on valuable insights.</w:t>
            </w:r>
          </w:p>
        </w:tc>
      </w:tr>
      <w:tr w:rsidR="00F450C8" w14:paraId="3F4FE1F7" w14:textId="77777777" w:rsidTr="00B21B09">
        <w:tc>
          <w:tcPr>
            <w:tcW w:w="2547" w:type="dxa"/>
            <w:shd w:val="clear" w:color="auto" w:fill="DEDEDE" w:themeFill="text2" w:themeFillTint="33"/>
            <w:vAlign w:val="center"/>
          </w:tcPr>
          <w:p w14:paraId="5F017B04" w14:textId="4AC59896" w:rsidR="00F450C8" w:rsidRDefault="00F450C8" w:rsidP="00B21B09">
            <w:pPr>
              <w:jc w:val="center"/>
            </w:pPr>
            <w:r>
              <w:t xml:space="preserve">When </w:t>
            </w:r>
            <w:r w:rsidR="00724DDF">
              <w:t>t</w:t>
            </w:r>
            <w:r>
              <w:t>o use</w:t>
            </w:r>
          </w:p>
        </w:tc>
        <w:tc>
          <w:tcPr>
            <w:tcW w:w="4646" w:type="dxa"/>
            <w:vAlign w:val="center"/>
          </w:tcPr>
          <w:p w14:paraId="56D9425C" w14:textId="0D4454DF" w:rsidR="00F450C8" w:rsidRDefault="003418A8" w:rsidP="00C563D8">
            <w:r w:rsidRPr="003418A8">
              <w:tab/>
              <w:t>When exploring user needs, experiences, or reasons behind actions.</w:t>
            </w:r>
          </w:p>
        </w:tc>
        <w:tc>
          <w:tcPr>
            <w:tcW w:w="3597" w:type="dxa"/>
            <w:vAlign w:val="center"/>
          </w:tcPr>
          <w:p w14:paraId="67D3B190" w14:textId="6964ECE5" w:rsidR="00F450C8" w:rsidRDefault="00C563D8" w:rsidP="00C563D8">
            <w:r w:rsidRPr="00C563D8">
              <w:t>When collecting specific data, validating requirements, or confirming facts</w:t>
            </w:r>
          </w:p>
        </w:tc>
      </w:tr>
    </w:tbl>
    <w:p w14:paraId="6F9AAD2B" w14:textId="77777777" w:rsidR="004D0382" w:rsidRDefault="004D0382" w:rsidP="004D0382"/>
    <w:p w14:paraId="566BD14E" w14:textId="77777777" w:rsidR="00696D09" w:rsidRDefault="00696D09" w:rsidP="00696D09">
      <w:r>
        <w:t>Best Practices:</w:t>
      </w:r>
    </w:p>
    <w:p w14:paraId="0149838B" w14:textId="77777777" w:rsidR="00696D09" w:rsidRDefault="00696D09" w:rsidP="00696D09">
      <w:r>
        <w:t>Mix and Match: Use a combination of structured and unstructured interviews to gather comprehensive requirements.</w:t>
      </w:r>
    </w:p>
    <w:p w14:paraId="7C4815AD" w14:textId="77777777" w:rsidR="00696D09" w:rsidRDefault="00696D09" w:rsidP="00696D09">
      <w:r>
        <w:t>Question Design: Combine open-ended questions for qualitative insights and closed-ended questions for quantitative data.</w:t>
      </w:r>
    </w:p>
    <w:p w14:paraId="7474982A" w14:textId="77777777" w:rsidR="00696D09" w:rsidRDefault="00696D09" w:rsidP="00696D09">
      <w:r>
        <w:t>Active Listening: Practice active listening, asking follow-up questions to clarify or explore deeper insights.</w:t>
      </w:r>
    </w:p>
    <w:p w14:paraId="37FE747A" w14:textId="77777777" w:rsidR="00696D09" w:rsidRDefault="00696D09" w:rsidP="00696D09">
      <w:r>
        <w:t>Neutrality and Objectivity: Maintain a neutral stance to avoid influencing participant responses.</w:t>
      </w:r>
    </w:p>
    <w:p w14:paraId="37C7317B" w14:textId="77777777" w:rsidR="00696D09" w:rsidRDefault="00696D09" w:rsidP="00696D09">
      <w:r>
        <w:t>Documentation: Record or document the interviews accurately, ensuring all insights and requirements are captured.</w:t>
      </w:r>
    </w:p>
    <w:p w14:paraId="0C481867" w14:textId="6FC20842" w:rsidR="00EF7467" w:rsidRDefault="00696D09" w:rsidP="00696D09">
      <w:r>
        <w:t>Interviews are a powerful requirement-gathering technique when used strategically with the right approach and question types. They provide detailed insights and help in understanding user perspectives, ensuring the requirements are accurate, relevant, and actionable.</w:t>
      </w:r>
    </w:p>
    <w:p w14:paraId="6AF0F064" w14:textId="77777777" w:rsidR="00EF7467" w:rsidRDefault="00EF7467" w:rsidP="00A800EC"/>
    <w:p w14:paraId="13E62FD9" w14:textId="77777777" w:rsidR="00696D09" w:rsidRDefault="00696D09" w:rsidP="00A800EC"/>
    <w:p w14:paraId="525246B9" w14:textId="77777777" w:rsidR="00696D09" w:rsidRDefault="00696D09" w:rsidP="00A800EC"/>
    <w:p w14:paraId="319AF69A" w14:textId="5122EADB" w:rsidR="00D912D6" w:rsidRDefault="00755215" w:rsidP="0021355F">
      <w:r>
        <w:t xml:space="preserve">Question No 8)- </w:t>
      </w:r>
      <w:r w:rsidR="00D5417E" w:rsidRPr="00D5417E">
        <w:t>Questionnaire Technique – Where Do We Use It? Give One Example.</w:t>
      </w:r>
    </w:p>
    <w:p w14:paraId="385125B0" w14:textId="77777777" w:rsidR="00816F9D" w:rsidRDefault="00816F9D" w:rsidP="0021355F"/>
    <w:p w14:paraId="21C092E0" w14:textId="77777777" w:rsidR="0067232A" w:rsidRDefault="000F6101" w:rsidP="00755215">
      <w:r w:rsidRPr="000F6101">
        <w:t>Answer –</w:t>
      </w:r>
    </w:p>
    <w:p w14:paraId="004B870B" w14:textId="77777777" w:rsidR="00F23381" w:rsidRDefault="00F23381" w:rsidP="00755215"/>
    <w:p w14:paraId="1530EB11" w14:textId="77777777" w:rsidR="00CD79BA" w:rsidRDefault="00CD79BA" w:rsidP="00CD79BA">
      <w:pPr>
        <w:rPr>
          <w:b/>
          <w:bCs/>
        </w:rPr>
      </w:pPr>
      <w:r w:rsidRPr="00F23381">
        <w:rPr>
          <w:b/>
          <w:bCs/>
        </w:rPr>
        <w:t>Questionnaire Technique:</w:t>
      </w:r>
    </w:p>
    <w:p w14:paraId="49D36CFD" w14:textId="77777777" w:rsidR="00F23381" w:rsidRPr="00F23381" w:rsidRDefault="00F23381" w:rsidP="00CD79BA">
      <w:pPr>
        <w:rPr>
          <w:b/>
          <w:bCs/>
        </w:rPr>
      </w:pPr>
    </w:p>
    <w:p w14:paraId="28A12AE8" w14:textId="77777777" w:rsidR="00F23381" w:rsidRDefault="00CD79BA" w:rsidP="00CD79BA">
      <w:r>
        <w:t xml:space="preserve">Definition: </w:t>
      </w:r>
    </w:p>
    <w:p w14:paraId="402DD2AF" w14:textId="77777777" w:rsidR="00F23381" w:rsidRDefault="00F23381" w:rsidP="00CD79BA"/>
    <w:p w14:paraId="10B6A1A7" w14:textId="49F7BD81" w:rsidR="00CD79BA" w:rsidRDefault="00CD79BA" w:rsidP="00CD79BA">
      <w:r>
        <w:t>The Questionnaire Technique involves designing a set of predefined questions to collect information, feedback, or opinions from a large group of stakeholders. It is typically distributed via email, online forms, or paper surveys and is useful for gathering both qualitative and quantitative data.</w:t>
      </w:r>
    </w:p>
    <w:p w14:paraId="28F11687" w14:textId="77777777" w:rsidR="00F23381" w:rsidRDefault="00F23381" w:rsidP="00CD79BA"/>
    <w:p w14:paraId="4964392B" w14:textId="77777777" w:rsidR="00CD79BA" w:rsidRDefault="00CD79BA" w:rsidP="00CD79BA">
      <w:pPr>
        <w:rPr>
          <w:b/>
          <w:bCs/>
        </w:rPr>
      </w:pPr>
      <w:r w:rsidRPr="00EE7D16">
        <w:rPr>
          <w:b/>
          <w:bCs/>
        </w:rPr>
        <w:t>Where Do We Use It?</w:t>
      </w:r>
    </w:p>
    <w:p w14:paraId="726B24E7" w14:textId="77777777" w:rsidR="00EE7D16" w:rsidRPr="00EE7D16" w:rsidRDefault="00EE7D16" w:rsidP="00CD79BA">
      <w:pPr>
        <w:rPr>
          <w:b/>
          <w:bCs/>
        </w:rPr>
      </w:pPr>
    </w:p>
    <w:p w14:paraId="591A9A48" w14:textId="77777777" w:rsidR="00EE7D16" w:rsidRDefault="00CD79BA" w:rsidP="00CD79BA">
      <w:r>
        <w:t xml:space="preserve">Requirement Gathering: </w:t>
      </w:r>
    </w:p>
    <w:p w14:paraId="24F1F4A0" w14:textId="1373B605" w:rsidR="00CD79BA" w:rsidRDefault="00CD79BA" w:rsidP="00CD79BA">
      <w:r>
        <w:t>To understand user needs, preferences, and expectations for a new product or system. It helps in capturing a wide range of inputs from diverse stakeholders.</w:t>
      </w:r>
    </w:p>
    <w:p w14:paraId="77EBA2A3" w14:textId="77777777" w:rsidR="00EE7D16" w:rsidRDefault="00CD79BA" w:rsidP="00CD79BA">
      <w:r>
        <w:t xml:space="preserve">Feedback Collection: </w:t>
      </w:r>
    </w:p>
    <w:p w14:paraId="714254F8" w14:textId="6C9DAC65" w:rsidR="00CD79BA" w:rsidRDefault="00CD79BA" w:rsidP="00CD79BA">
      <w:r>
        <w:t>To gather feedback on existing systems, features, or processes to identify pain points, improvement areas, or user satisfaction levels.</w:t>
      </w:r>
    </w:p>
    <w:p w14:paraId="01C1EE28" w14:textId="77777777" w:rsidR="00EE7D16" w:rsidRDefault="00CD79BA" w:rsidP="00CD79BA">
      <w:r>
        <w:t xml:space="preserve">Market Research and Analysis: </w:t>
      </w:r>
    </w:p>
    <w:p w14:paraId="18C2ACCD" w14:textId="25CB4279" w:rsidR="00CD79BA" w:rsidRDefault="00CD79BA" w:rsidP="00CD79BA">
      <w:r>
        <w:t>To analyze customer behavior, market trends, or competitive products. It helps in identifying market opportunities and validating product ideas.</w:t>
      </w:r>
    </w:p>
    <w:p w14:paraId="58BBF533" w14:textId="77777777" w:rsidR="00EE7D16" w:rsidRDefault="00CD79BA" w:rsidP="00CD79BA">
      <w:r>
        <w:t xml:space="preserve">Validation of Requirements: </w:t>
      </w:r>
    </w:p>
    <w:p w14:paraId="7F6BEDF0" w14:textId="07DA31FA" w:rsidR="00CD79BA" w:rsidRDefault="00CD79BA" w:rsidP="00CD79BA">
      <w:r>
        <w:t>To validate gathered requirements by seeking confirmation or prioritization from stakeholders.</w:t>
      </w:r>
    </w:p>
    <w:p w14:paraId="386F5AE5" w14:textId="77777777" w:rsidR="00EE7D16" w:rsidRDefault="00CD79BA" w:rsidP="00CD79BA">
      <w:r>
        <w:t xml:space="preserve">Post-Implementation Feedback: </w:t>
      </w:r>
    </w:p>
    <w:p w14:paraId="6A941C9A" w14:textId="3DBA8AE5" w:rsidR="00CD79BA" w:rsidRDefault="00CD79BA" w:rsidP="00CD79BA">
      <w:r>
        <w:t>To assess user satisfaction and effectiveness of newly implemented features or systems.</w:t>
      </w:r>
    </w:p>
    <w:p w14:paraId="11C5A8DA" w14:textId="77777777" w:rsidR="00514ADE" w:rsidRDefault="00514ADE" w:rsidP="00CD79BA"/>
    <w:p w14:paraId="4F1A2912" w14:textId="77777777" w:rsidR="00CD79BA" w:rsidRDefault="00CD79BA" w:rsidP="00CD79BA">
      <w:r>
        <w:t>Example:</w:t>
      </w:r>
    </w:p>
    <w:p w14:paraId="39A66B4F" w14:textId="77777777" w:rsidR="00CD79BA" w:rsidRDefault="00CD79BA" w:rsidP="00CD79BA">
      <w:r>
        <w:t>In the context of the Employees Loan Management System, a questionnaire can be used to:</w:t>
      </w:r>
    </w:p>
    <w:p w14:paraId="406F9263" w14:textId="77777777" w:rsidR="00CD79BA" w:rsidRDefault="00CD79BA" w:rsidP="00CD79BA"/>
    <w:p w14:paraId="134FADE5" w14:textId="77777777" w:rsidR="00CD79BA" w:rsidRDefault="00CD79BA" w:rsidP="00065F4F">
      <w:pPr>
        <w:pStyle w:val="ListParagraph"/>
        <w:numPr>
          <w:ilvl w:val="0"/>
          <w:numId w:val="88"/>
        </w:numPr>
      </w:pPr>
      <w:r>
        <w:t>Gather requirements from employees across different departments to understand their needs, challenges, and expectations related to loan requests and approvals.</w:t>
      </w:r>
    </w:p>
    <w:p w14:paraId="72CEDA11" w14:textId="77777777" w:rsidR="00CD79BA" w:rsidRDefault="00CD79BA" w:rsidP="00065F4F">
      <w:pPr>
        <w:pStyle w:val="ListParagraph"/>
        <w:numPr>
          <w:ilvl w:val="0"/>
          <w:numId w:val="88"/>
        </w:numPr>
      </w:pPr>
      <w:r>
        <w:t>Validate features like online loan request submission, approval notifications, and repayment schedule visibility by asking employees to prioritize them.</w:t>
      </w:r>
    </w:p>
    <w:p w14:paraId="0490C101" w14:textId="77777777" w:rsidR="00CD79BA" w:rsidRDefault="00CD79BA" w:rsidP="00065F4F">
      <w:pPr>
        <w:pStyle w:val="ListParagraph"/>
        <w:numPr>
          <w:ilvl w:val="0"/>
          <w:numId w:val="88"/>
        </w:numPr>
      </w:pPr>
      <w:r>
        <w:t>Collect feedback on the current loan process to identify pain points such as delays, lack of transparency, or communication gaps.</w:t>
      </w:r>
    </w:p>
    <w:p w14:paraId="6F0B2EF3" w14:textId="77777777" w:rsidR="00514ADE" w:rsidRDefault="00514ADE" w:rsidP="00CD79BA"/>
    <w:p w14:paraId="107B4F40" w14:textId="77777777" w:rsidR="00514ADE" w:rsidRDefault="00514ADE" w:rsidP="00CD79BA"/>
    <w:p w14:paraId="4048FC89" w14:textId="77777777" w:rsidR="00CD79BA" w:rsidRDefault="00CD79BA" w:rsidP="00CD79BA">
      <w:r>
        <w:t>Sample Questions for the Employees Loan Management System:</w:t>
      </w:r>
    </w:p>
    <w:p w14:paraId="4B0CDDF3" w14:textId="77777777" w:rsidR="00CD79BA" w:rsidRDefault="00CD79BA" w:rsidP="00CD79BA"/>
    <w:p w14:paraId="47AB865F" w14:textId="77777777" w:rsidR="00CD79BA" w:rsidRDefault="00CD79BA" w:rsidP="00CD79BA">
      <w:r>
        <w:t>Closed-Ended Question: “Do you currently find the loan request process easy and transparent? (Yes/No)”</w:t>
      </w:r>
    </w:p>
    <w:p w14:paraId="1A4ED536" w14:textId="77777777" w:rsidR="00CD79BA" w:rsidRDefault="00CD79BA" w:rsidP="00CD79BA">
      <w:r>
        <w:t>Multiple Choice Question: “Which of the following features would be most helpful in a loan management system? (Select all that apply)</w:t>
      </w:r>
    </w:p>
    <w:p w14:paraId="5D564544" w14:textId="77777777" w:rsidR="00CD79BA" w:rsidRDefault="00CD79BA" w:rsidP="001C517F">
      <w:pPr>
        <w:pStyle w:val="ListParagraph"/>
        <w:numPr>
          <w:ilvl w:val="0"/>
          <w:numId w:val="89"/>
        </w:numPr>
      </w:pPr>
      <w:r>
        <w:t>Online Loan Application</w:t>
      </w:r>
    </w:p>
    <w:p w14:paraId="51AC3AF0" w14:textId="77777777" w:rsidR="00CD79BA" w:rsidRDefault="00CD79BA" w:rsidP="001C517F">
      <w:pPr>
        <w:pStyle w:val="ListParagraph"/>
        <w:numPr>
          <w:ilvl w:val="0"/>
          <w:numId w:val="89"/>
        </w:numPr>
      </w:pPr>
      <w:r>
        <w:t>Real-Time Status Tracking</w:t>
      </w:r>
    </w:p>
    <w:p w14:paraId="575DDEFB" w14:textId="77777777" w:rsidR="00CD79BA" w:rsidRDefault="00CD79BA" w:rsidP="001C517F">
      <w:pPr>
        <w:pStyle w:val="ListParagraph"/>
        <w:numPr>
          <w:ilvl w:val="0"/>
          <w:numId w:val="89"/>
        </w:numPr>
      </w:pPr>
      <w:r>
        <w:t>Notification for Approval/Rejection</w:t>
      </w:r>
    </w:p>
    <w:p w14:paraId="47401C33" w14:textId="77777777" w:rsidR="00CD79BA" w:rsidRDefault="00CD79BA" w:rsidP="001C517F">
      <w:pPr>
        <w:pStyle w:val="ListParagraph"/>
        <w:numPr>
          <w:ilvl w:val="0"/>
          <w:numId w:val="89"/>
        </w:numPr>
      </w:pPr>
      <w:r>
        <w:t>Repayment Schedule Visibility”</w:t>
      </w:r>
    </w:p>
    <w:p w14:paraId="7799B19B" w14:textId="77777777" w:rsidR="001C517F" w:rsidRDefault="001C517F" w:rsidP="001C517F">
      <w:pPr>
        <w:pStyle w:val="ListParagraph"/>
      </w:pPr>
    </w:p>
    <w:p w14:paraId="0186A247" w14:textId="77777777" w:rsidR="00CD79BA" w:rsidRDefault="00CD79BA" w:rsidP="00CD79BA">
      <w:r>
        <w:t>Open-Ended Question: “What challenges have you faced while applying for a loan, and how do you think they can be addressed?”</w:t>
      </w:r>
    </w:p>
    <w:p w14:paraId="44C5EF34" w14:textId="77777777" w:rsidR="001C517F" w:rsidRDefault="001C517F" w:rsidP="00CD79BA"/>
    <w:p w14:paraId="250C37CA" w14:textId="77777777" w:rsidR="00CD79BA" w:rsidRDefault="00CD79BA" w:rsidP="00CD79BA">
      <w:r>
        <w:lastRenderedPageBreak/>
        <w:t>Advantages:</w:t>
      </w:r>
    </w:p>
    <w:p w14:paraId="60C50A7D" w14:textId="77777777" w:rsidR="00CD79BA" w:rsidRDefault="00CD79BA" w:rsidP="00573B53">
      <w:pPr>
        <w:pStyle w:val="ListParagraph"/>
        <w:numPr>
          <w:ilvl w:val="0"/>
          <w:numId w:val="90"/>
        </w:numPr>
      </w:pPr>
      <w:r>
        <w:t>Scalable and Efficient: Can reach a large audience quickly, making it cost-effective and time-efficient.</w:t>
      </w:r>
    </w:p>
    <w:p w14:paraId="0230350B" w14:textId="77777777" w:rsidR="00CD79BA" w:rsidRDefault="00CD79BA" w:rsidP="00573B53">
      <w:pPr>
        <w:pStyle w:val="ListParagraph"/>
        <w:numPr>
          <w:ilvl w:val="0"/>
          <w:numId w:val="90"/>
        </w:numPr>
      </w:pPr>
      <w:r>
        <w:t>Quantitative and Qualitative Data: Collects both measurable data and detailed insights depending on the question types used.</w:t>
      </w:r>
    </w:p>
    <w:p w14:paraId="0E6F97B4" w14:textId="77777777" w:rsidR="00CD79BA" w:rsidRDefault="00CD79BA" w:rsidP="00573B53">
      <w:pPr>
        <w:pStyle w:val="ListParagraph"/>
        <w:numPr>
          <w:ilvl w:val="0"/>
          <w:numId w:val="90"/>
        </w:numPr>
      </w:pPr>
      <w:r>
        <w:t>Anonymity and Honest Feedback: Respondents are more likely to provide honest feedback when responses are anonymous.</w:t>
      </w:r>
    </w:p>
    <w:p w14:paraId="00630151" w14:textId="77777777" w:rsidR="00573B53" w:rsidRDefault="00573B53" w:rsidP="00CD79BA"/>
    <w:p w14:paraId="6A1B8A6A" w14:textId="77777777" w:rsidR="00CD79BA" w:rsidRDefault="00CD79BA" w:rsidP="00CD79BA">
      <w:r>
        <w:t>Disadvantages:</w:t>
      </w:r>
    </w:p>
    <w:p w14:paraId="3D99F3ED" w14:textId="77777777" w:rsidR="00CD79BA" w:rsidRDefault="00CD79BA" w:rsidP="00573B53">
      <w:pPr>
        <w:pStyle w:val="ListParagraph"/>
        <w:numPr>
          <w:ilvl w:val="0"/>
          <w:numId w:val="91"/>
        </w:numPr>
      </w:pPr>
      <w:r>
        <w:t>Limited Interaction: Lacks the ability to ask follow-up questions for clarification or in-depth understanding.</w:t>
      </w:r>
    </w:p>
    <w:p w14:paraId="562FA8C2" w14:textId="77777777" w:rsidR="00CD79BA" w:rsidRDefault="00CD79BA" w:rsidP="00573B53">
      <w:pPr>
        <w:pStyle w:val="ListParagraph"/>
        <w:numPr>
          <w:ilvl w:val="0"/>
          <w:numId w:val="91"/>
        </w:numPr>
      </w:pPr>
      <w:r>
        <w:t>Low Response Rates: Response rates can be low, especially if the questionnaire is lengthy or not engaging.</w:t>
      </w:r>
    </w:p>
    <w:p w14:paraId="7D69F643" w14:textId="77777777" w:rsidR="00CD79BA" w:rsidRDefault="00CD79BA" w:rsidP="00573B53">
      <w:pPr>
        <w:pStyle w:val="ListParagraph"/>
        <w:numPr>
          <w:ilvl w:val="0"/>
          <w:numId w:val="91"/>
        </w:numPr>
      </w:pPr>
      <w:r>
        <w:t>Misinterpretation of Questions: Questions may be interpreted differently by respondents, leading to inaccurate data.</w:t>
      </w:r>
    </w:p>
    <w:p w14:paraId="651955BC" w14:textId="77777777" w:rsidR="00CD79BA" w:rsidRDefault="00CD79BA" w:rsidP="00573B53">
      <w:pPr>
        <w:pStyle w:val="ListParagraph"/>
        <w:numPr>
          <w:ilvl w:val="0"/>
          <w:numId w:val="91"/>
        </w:numPr>
      </w:pPr>
      <w:r>
        <w:t>Best Practices:</w:t>
      </w:r>
    </w:p>
    <w:p w14:paraId="17FAEEA2" w14:textId="77777777" w:rsidR="00CD79BA" w:rsidRDefault="00CD79BA" w:rsidP="00573B53">
      <w:pPr>
        <w:pStyle w:val="ListParagraph"/>
        <w:numPr>
          <w:ilvl w:val="0"/>
          <w:numId w:val="91"/>
        </w:numPr>
      </w:pPr>
      <w:r>
        <w:t>Clear and Concise Questions: Ensure questions are clear, concise, and easy to understand. Avoid jargon or ambiguous language.</w:t>
      </w:r>
    </w:p>
    <w:p w14:paraId="10A16E75" w14:textId="77777777" w:rsidR="00CD79BA" w:rsidRDefault="00CD79BA" w:rsidP="00573B53">
      <w:pPr>
        <w:pStyle w:val="ListParagraph"/>
        <w:numPr>
          <w:ilvl w:val="0"/>
          <w:numId w:val="91"/>
        </w:numPr>
      </w:pPr>
      <w:r>
        <w:t>Balanced Question Types: Use a mix of closed-ended and open-ended questions to gather both quantitative and qualitative data.</w:t>
      </w:r>
    </w:p>
    <w:p w14:paraId="1C173B6C" w14:textId="77777777" w:rsidR="00CD79BA" w:rsidRDefault="00CD79BA" w:rsidP="00573B53">
      <w:pPr>
        <w:pStyle w:val="ListParagraph"/>
        <w:numPr>
          <w:ilvl w:val="0"/>
          <w:numId w:val="91"/>
        </w:numPr>
      </w:pPr>
      <w:r>
        <w:t>Pilot Testing: Test the questionnaire with a small group before the actual survey to identify and fix any issues.</w:t>
      </w:r>
    </w:p>
    <w:p w14:paraId="424F6B90" w14:textId="77777777" w:rsidR="00CD79BA" w:rsidRDefault="00CD79BA" w:rsidP="00573B53">
      <w:pPr>
        <w:pStyle w:val="ListParagraph"/>
        <w:numPr>
          <w:ilvl w:val="0"/>
          <w:numId w:val="91"/>
        </w:numPr>
      </w:pPr>
      <w:r>
        <w:t>Targeted Audience: Distribute the questionnaire to the relevant stakeholders to ensure accurate and relevant data collection.</w:t>
      </w:r>
    </w:p>
    <w:p w14:paraId="7BDE382B" w14:textId="77777777" w:rsidR="00CD79BA" w:rsidRDefault="00CD79BA" w:rsidP="00573B53">
      <w:pPr>
        <w:pStyle w:val="ListParagraph"/>
        <w:numPr>
          <w:ilvl w:val="0"/>
          <w:numId w:val="91"/>
        </w:numPr>
      </w:pPr>
      <w:r>
        <w:t>Analysis and Reporting: Analyze the collected data using statistical tools or software to generate meaningful insights and reports.</w:t>
      </w:r>
    </w:p>
    <w:p w14:paraId="500DBA0F" w14:textId="77777777" w:rsidR="00573B53" w:rsidRDefault="00573B53" w:rsidP="00573B53">
      <w:pPr>
        <w:pStyle w:val="ListParagraph"/>
      </w:pPr>
    </w:p>
    <w:p w14:paraId="171DC70E" w14:textId="77777777" w:rsidR="00CD79BA" w:rsidRDefault="00CD79BA" w:rsidP="00CD79BA">
      <w:r>
        <w:t>Justification:</w:t>
      </w:r>
    </w:p>
    <w:p w14:paraId="036B65A7" w14:textId="6C6A1A42" w:rsidR="00664368" w:rsidRDefault="00CD79BA" w:rsidP="00CD79BA">
      <w:r>
        <w:t>Questionnaires are effective for collecting feedback from a large audience and validating requirements across diverse user groups. In projects like the Employees Loan Management System, they help in understanding user needs, prioritizing features, and improving user satisfaction.</w:t>
      </w:r>
    </w:p>
    <w:p w14:paraId="43A955C3" w14:textId="77777777" w:rsidR="00F4502F" w:rsidRDefault="00F4502F" w:rsidP="00755215"/>
    <w:p w14:paraId="66D6A950" w14:textId="68BD028C" w:rsidR="00E34ECC" w:rsidRDefault="003E0A0C" w:rsidP="001827FF">
      <w:r>
        <w:t xml:space="preserve">Question No 9)- </w:t>
      </w:r>
      <w:r w:rsidR="00814C46" w:rsidRPr="00814C46">
        <w:t>How to Sort the Requirements – Where Do We Use It? Give One Example.</w:t>
      </w:r>
    </w:p>
    <w:p w14:paraId="7400D64F" w14:textId="77777777" w:rsidR="00E34ECC" w:rsidRDefault="00E34ECC" w:rsidP="001827FF"/>
    <w:p w14:paraId="610CCDA0" w14:textId="5FB147F4" w:rsidR="00FE2EC2" w:rsidRDefault="00836A40" w:rsidP="0013524E">
      <w:r w:rsidRPr="006A68B5">
        <w:t>Answer –</w:t>
      </w:r>
    </w:p>
    <w:p w14:paraId="71DB969C" w14:textId="77777777" w:rsidR="00573B53" w:rsidRDefault="00573B53" w:rsidP="0013524E"/>
    <w:p w14:paraId="3D7D2E72" w14:textId="77777777" w:rsidR="00891729" w:rsidRDefault="00891729" w:rsidP="00891729">
      <w:pPr>
        <w:rPr>
          <w:b/>
          <w:bCs/>
        </w:rPr>
      </w:pPr>
      <w:r w:rsidRPr="00573B53">
        <w:rPr>
          <w:b/>
          <w:bCs/>
        </w:rPr>
        <w:t>Sorting Requirements:</w:t>
      </w:r>
    </w:p>
    <w:p w14:paraId="4A506E9C" w14:textId="77777777" w:rsidR="00573B53" w:rsidRDefault="00573B53" w:rsidP="00891729">
      <w:pPr>
        <w:rPr>
          <w:b/>
          <w:bCs/>
        </w:rPr>
      </w:pPr>
    </w:p>
    <w:p w14:paraId="22001D42" w14:textId="77777777" w:rsidR="00573B53" w:rsidRPr="00573B53" w:rsidRDefault="00573B53" w:rsidP="00891729">
      <w:pPr>
        <w:rPr>
          <w:b/>
          <w:bCs/>
        </w:rPr>
      </w:pPr>
    </w:p>
    <w:p w14:paraId="3A928D67" w14:textId="77777777" w:rsidR="00573B53" w:rsidRDefault="00891729" w:rsidP="00891729">
      <w:r>
        <w:t xml:space="preserve">Definition: </w:t>
      </w:r>
    </w:p>
    <w:p w14:paraId="066B92C0" w14:textId="796F36B4" w:rsidR="00891729" w:rsidRDefault="00891729" w:rsidP="00891729">
      <w:r>
        <w:t>Sorting requirements involves organizing and categorizing them in a logical order to improve clarity, traceability, and understanding. It helps stakeholders and development teams easily navigate and prioritize requirements. Sorting can be done based on different criteria such as priority, functionality, complexity, or stakeholder groups.</w:t>
      </w:r>
    </w:p>
    <w:p w14:paraId="403D5CC8" w14:textId="77777777" w:rsidR="00DA1160" w:rsidRDefault="00DA1160" w:rsidP="00891729"/>
    <w:p w14:paraId="67E9803A" w14:textId="77777777" w:rsidR="00891729" w:rsidRDefault="00891729" w:rsidP="00891729">
      <w:pPr>
        <w:rPr>
          <w:b/>
          <w:bCs/>
        </w:rPr>
      </w:pPr>
      <w:r w:rsidRPr="00DA1160">
        <w:rPr>
          <w:b/>
          <w:bCs/>
        </w:rPr>
        <w:t>How to Sort Requirements:</w:t>
      </w:r>
    </w:p>
    <w:p w14:paraId="33FF3650" w14:textId="77777777" w:rsidR="00DA1160" w:rsidRPr="00DA1160" w:rsidRDefault="00DA1160" w:rsidP="00891729">
      <w:pPr>
        <w:rPr>
          <w:b/>
          <w:bCs/>
        </w:rPr>
      </w:pPr>
    </w:p>
    <w:p w14:paraId="03E91EEB" w14:textId="77777777" w:rsidR="00891729" w:rsidRDefault="00891729" w:rsidP="00DA1160">
      <w:pPr>
        <w:pStyle w:val="ListParagraph"/>
        <w:numPr>
          <w:ilvl w:val="0"/>
          <w:numId w:val="92"/>
        </w:numPr>
      </w:pPr>
      <w:r>
        <w:t>By Priority: Arrange requirements based on their importance or business value. High-priority requirements are placed at the top, while low-priority ones are listed later.</w:t>
      </w:r>
    </w:p>
    <w:p w14:paraId="2153DBCA" w14:textId="77777777" w:rsidR="00891729" w:rsidRDefault="00891729" w:rsidP="00DA1160">
      <w:pPr>
        <w:pStyle w:val="ListParagraph"/>
        <w:numPr>
          <w:ilvl w:val="0"/>
          <w:numId w:val="92"/>
        </w:numPr>
      </w:pPr>
      <w:r>
        <w:t>By Functional Areas: Group requirements based on functional modules or features (e.g., User Management, Loan Processing, Reporting).</w:t>
      </w:r>
    </w:p>
    <w:p w14:paraId="292393A0" w14:textId="77777777" w:rsidR="00891729" w:rsidRDefault="00891729" w:rsidP="00DA1160">
      <w:pPr>
        <w:pStyle w:val="ListParagraph"/>
        <w:numPr>
          <w:ilvl w:val="0"/>
          <w:numId w:val="92"/>
        </w:numPr>
      </w:pPr>
      <w:r>
        <w:t>By Type: Categorize requirements into functional, non-functional, technical, and business requirements.</w:t>
      </w:r>
    </w:p>
    <w:p w14:paraId="54E3204A" w14:textId="77777777" w:rsidR="00891729" w:rsidRDefault="00891729" w:rsidP="00DA1160">
      <w:pPr>
        <w:pStyle w:val="ListParagraph"/>
        <w:numPr>
          <w:ilvl w:val="0"/>
          <w:numId w:val="92"/>
        </w:numPr>
      </w:pPr>
      <w:r>
        <w:lastRenderedPageBreak/>
        <w:t>By Stakeholder Group: Organize requirements according to the stakeholders who requested them (e.g., HR, Accounts, IT).</w:t>
      </w:r>
    </w:p>
    <w:p w14:paraId="285A9572" w14:textId="77777777" w:rsidR="00891729" w:rsidRDefault="00891729" w:rsidP="00DA1160">
      <w:pPr>
        <w:pStyle w:val="ListParagraph"/>
        <w:numPr>
          <w:ilvl w:val="0"/>
          <w:numId w:val="92"/>
        </w:numPr>
      </w:pPr>
      <w:r>
        <w:t>By Complexity or Effort: Sort requirements based on the estimated effort, complexity, or cost of implementation.</w:t>
      </w:r>
    </w:p>
    <w:p w14:paraId="3623F2BB" w14:textId="77777777" w:rsidR="00891729" w:rsidRDefault="00891729" w:rsidP="00DA1160">
      <w:pPr>
        <w:pStyle w:val="ListParagraph"/>
        <w:numPr>
          <w:ilvl w:val="0"/>
          <w:numId w:val="92"/>
        </w:numPr>
      </w:pPr>
      <w:r>
        <w:t>By Dependency: Arrange requirements in the order of dependencies, ensuring prerequisites are implemented first.</w:t>
      </w:r>
    </w:p>
    <w:p w14:paraId="6BC2A878" w14:textId="77777777" w:rsidR="00DA1160" w:rsidRDefault="00DA1160" w:rsidP="00DA1160">
      <w:pPr>
        <w:pStyle w:val="ListParagraph"/>
      </w:pPr>
    </w:p>
    <w:p w14:paraId="1C23D23E" w14:textId="77777777" w:rsidR="00891729" w:rsidRDefault="00891729" w:rsidP="00891729">
      <w:pPr>
        <w:rPr>
          <w:b/>
          <w:bCs/>
        </w:rPr>
      </w:pPr>
      <w:r w:rsidRPr="00DA1160">
        <w:rPr>
          <w:b/>
          <w:bCs/>
        </w:rPr>
        <w:t>Techniques for Sorting:</w:t>
      </w:r>
    </w:p>
    <w:p w14:paraId="34482C00" w14:textId="77777777" w:rsidR="00DA1160" w:rsidRPr="00DA1160" w:rsidRDefault="00DA1160" w:rsidP="00891729">
      <w:pPr>
        <w:rPr>
          <w:b/>
          <w:bCs/>
        </w:rPr>
      </w:pPr>
    </w:p>
    <w:p w14:paraId="254553FD" w14:textId="77777777" w:rsidR="00891729" w:rsidRDefault="00891729" w:rsidP="00DA1160">
      <w:pPr>
        <w:pStyle w:val="ListParagraph"/>
        <w:numPr>
          <w:ilvl w:val="0"/>
          <w:numId w:val="93"/>
        </w:numPr>
      </w:pPr>
      <w:proofErr w:type="spellStart"/>
      <w:r>
        <w:t>MoSCoW</w:t>
      </w:r>
      <w:proofErr w:type="spellEnd"/>
      <w:r>
        <w:t xml:space="preserve"> Method: Classify requirements as Must have, Should have, Could have, and Won’t have.</w:t>
      </w:r>
    </w:p>
    <w:p w14:paraId="6FB3E4FA" w14:textId="77777777" w:rsidR="00891729" w:rsidRDefault="00891729" w:rsidP="00DA1160">
      <w:pPr>
        <w:pStyle w:val="ListParagraph"/>
        <w:numPr>
          <w:ilvl w:val="0"/>
          <w:numId w:val="93"/>
        </w:numPr>
      </w:pPr>
      <w:r>
        <w:t>Kano Model: Categorize requirements into Basic Needs, Performance Needs, and Excitement Needs.</w:t>
      </w:r>
    </w:p>
    <w:p w14:paraId="63644361" w14:textId="77777777" w:rsidR="00891729" w:rsidRDefault="00891729" w:rsidP="00DA1160">
      <w:pPr>
        <w:pStyle w:val="ListParagraph"/>
        <w:numPr>
          <w:ilvl w:val="0"/>
          <w:numId w:val="93"/>
        </w:numPr>
      </w:pPr>
      <w:r>
        <w:t>Grouping and Categorization: Use tags, labels, or categories to organize related requirements together.</w:t>
      </w:r>
    </w:p>
    <w:p w14:paraId="1879C41F" w14:textId="77777777" w:rsidR="00891729" w:rsidRDefault="00891729" w:rsidP="00DA1160">
      <w:pPr>
        <w:pStyle w:val="ListParagraph"/>
        <w:numPr>
          <w:ilvl w:val="0"/>
          <w:numId w:val="93"/>
        </w:numPr>
      </w:pPr>
      <w:r>
        <w:t>Requirement Matrix: Create a requirements matrix to organize and sort requirements by different attributes like priority, status, or stakeholder impact.</w:t>
      </w:r>
    </w:p>
    <w:p w14:paraId="1265919C" w14:textId="77777777" w:rsidR="00891729" w:rsidRDefault="00891729" w:rsidP="00DA1160">
      <w:pPr>
        <w:pStyle w:val="ListParagraph"/>
        <w:numPr>
          <w:ilvl w:val="0"/>
          <w:numId w:val="93"/>
        </w:numPr>
      </w:pPr>
      <w:r>
        <w:t>Where Do We Use It?</w:t>
      </w:r>
    </w:p>
    <w:p w14:paraId="5D8FD7ED" w14:textId="77777777" w:rsidR="00891729" w:rsidRDefault="00891729" w:rsidP="00DA1160">
      <w:pPr>
        <w:pStyle w:val="ListParagraph"/>
        <w:numPr>
          <w:ilvl w:val="0"/>
          <w:numId w:val="93"/>
        </w:numPr>
      </w:pPr>
      <w:r>
        <w:t>Requirement Documentation: To organize and present requirements clearly in requirement documents or specifications.</w:t>
      </w:r>
    </w:p>
    <w:p w14:paraId="725B7929" w14:textId="77777777" w:rsidR="00891729" w:rsidRDefault="00891729" w:rsidP="00DA1160">
      <w:pPr>
        <w:pStyle w:val="ListParagraph"/>
        <w:numPr>
          <w:ilvl w:val="0"/>
          <w:numId w:val="93"/>
        </w:numPr>
      </w:pPr>
      <w:r>
        <w:t>Requirement Review and Validation: To facilitate review sessions by logically grouping related requirements.</w:t>
      </w:r>
    </w:p>
    <w:p w14:paraId="3A440079" w14:textId="77777777" w:rsidR="00891729" w:rsidRDefault="00891729" w:rsidP="00DA1160">
      <w:pPr>
        <w:pStyle w:val="ListParagraph"/>
        <w:numPr>
          <w:ilvl w:val="0"/>
          <w:numId w:val="93"/>
        </w:numPr>
      </w:pPr>
      <w:r>
        <w:t>Requirement Prioritization: To prioritize requirements for development cycles or releases.</w:t>
      </w:r>
    </w:p>
    <w:p w14:paraId="5DD2EF0F" w14:textId="77777777" w:rsidR="00891729" w:rsidRDefault="00891729" w:rsidP="00DA1160">
      <w:pPr>
        <w:pStyle w:val="ListParagraph"/>
        <w:numPr>
          <w:ilvl w:val="0"/>
          <w:numId w:val="93"/>
        </w:numPr>
      </w:pPr>
      <w:r>
        <w:t>Change Management: To manage and assess the impact of requirement changes by sorting them based on dependencies or priorities.</w:t>
      </w:r>
    </w:p>
    <w:p w14:paraId="0029E8C5" w14:textId="42A52DAC" w:rsidR="00891729" w:rsidRDefault="00891729" w:rsidP="00DA1160">
      <w:pPr>
        <w:pStyle w:val="ListParagraph"/>
        <w:numPr>
          <w:ilvl w:val="0"/>
          <w:numId w:val="93"/>
        </w:numPr>
      </w:pPr>
      <w:r>
        <w:t xml:space="preserve">Backlog Grooming: In Agile projects, </w:t>
      </w:r>
      <w:r w:rsidR="00DA1160">
        <w:t>organize</w:t>
      </w:r>
      <w:r>
        <w:t xml:space="preserve"> and prioritize the product backlog for upcoming sprints.</w:t>
      </w:r>
    </w:p>
    <w:p w14:paraId="0E7CC34D" w14:textId="77777777" w:rsidR="00DA1160" w:rsidRDefault="00DA1160" w:rsidP="00DA1160"/>
    <w:p w14:paraId="62D38AA2" w14:textId="77777777" w:rsidR="00891729" w:rsidRDefault="00891729" w:rsidP="00891729">
      <w:r>
        <w:t>Example:</w:t>
      </w:r>
    </w:p>
    <w:p w14:paraId="687A441D" w14:textId="77777777" w:rsidR="00891729" w:rsidRDefault="00891729" w:rsidP="00891729">
      <w:r>
        <w:t>In the context of the Employees Loan Management System:</w:t>
      </w:r>
    </w:p>
    <w:p w14:paraId="3593FDE7" w14:textId="77777777" w:rsidR="00891729" w:rsidRDefault="00891729" w:rsidP="00891729"/>
    <w:p w14:paraId="098059F1" w14:textId="77777777" w:rsidR="00891729" w:rsidRDefault="00891729" w:rsidP="00D87E0B">
      <w:pPr>
        <w:pStyle w:val="ListParagraph"/>
        <w:numPr>
          <w:ilvl w:val="0"/>
          <w:numId w:val="94"/>
        </w:numPr>
      </w:pPr>
      <w:r>
        <w:t>By Functional Area: Requirements can be sorted into categories like:</w:t>
      </w:r>
    </w:p>
    <w:p w14:paraId="1C072FEB" w14:textId="77777777" w:rsidR="00891729" w:rsidRDefault="00891729" w:rsidP="00D87E0B">
      <w:pPr>
        <w:pStyle w:val="ListParagraph"/>
        <w:numPr>
          <w:ilvl w:val="0"/>
          <w:numId w:val="94"/>
        </w:numPr>
      </w:pPr>
      <w:r>
        <w:t>Loan Request: Online application, eligibility checks, and document upload.</w:t>
      </w:r>
    </w:p>
    <w:p w14:paraId="5AC61B24" w14:textId="77777777" w:rsidR="00891729" w:rsidRDefault="00891729" w:rsidP="00D87E0B">
      <w:pPr>
        <w:pStyle w:val="ListParagraph"/>
        <w:numPr>
          <w:ilvl w:val="0"/>
          <w:numId w:val="94"/>
        </w:numPr>
      </w:pPr>
      <w:r>
        <w:t>Loan Approval: Approval workflows, HR and Accounts review, and status notifications.</w:t>
      </w:r>
    </w:p>
    <w:p w14:paraId="7D0C2CEF" w14:textId="77777777" w:rsidR="00891729" w:rsidRDefault="00891729" w:rsidP="00D87E0B">
      <w:pPr>
        <w:pStyle w:val="ListParagraph"/>
        <w:numPr>
          <w:ilvl w:val="0"/>
          <w:numId w:val="94"/>
        </w:numPr>
      </w:pPr>
      <w:r>
        <w:t>Repayment and Deductions: Repayment schedules, payroll integration, and deductions.</w:t>
      </w:r>
    </w:p>
    <w:p w14:paraId="5724CC80" w14:textId="77777777" w:rsidR="00891729" w:rsidRDefault="00891729" w:rsidP="00D87E0B">
      <w:pPr>
        <w:pStyle w:val="ListParagraph"/>
        <w:numPr>
          <w:ilvl w:val="0"/>
          <w:numId w:val="94"/>
        </w:numPr>
      </w:pPr>
      <w:r>
        <w:t>Reporting: Reports on loan applications, approvals, rejections, and repayments.</w:t>
      </w:r>
    </w:p>
    <w:p w14:paraId="5632BC09" w14:textId="77777777" w:rsidR="00D87E0B" w:rsidRDefault="00D87E0B" w:rsidP="00891729"/>
    <w:p w14:paraId="39C6381F" w14:textId="77777777" w:rsidR="00891729" w:rsidRDefault="00891729" w:rsidP="00891729">
      <w:r>
        <w:t>By Priority:</w:t>
      </w:r>
    </w:p>
    <w:p w14:paraId="0463CD24" w14:textId="77777777" w:rsidR="00891729" w:rsidRDefault="00891729" w:rsidP="00D87E0B">
      <w:pPr>
        <w:pStyle w:val="ListParagraph"/>
        <w:numPr>
          <w:ilvl w:val="0"/>
          <w:numId w:val="95"/>
        </w:numPr>
      </w:pPr>
      <w:r>
        <w:t>Must Have: Online application, approval workflow, and repayment schedule.</w:t>
      </w:r>
    </w:p>
    <w:p w14:paraId="03C18352" w14:textId="77777777" w:rsidR="00891729" w:rsidRDefault="00891729" w:rsidP="00D87E0B">
      <w:pPr>
        <w:pStyle w:val="ListParagraph"/>
        <w:numPr>
          <w:ilvl w:val="0"/>
          <w:numId w:val="95"/>
        </w:numPr>
      </w:pPr>
      <w:r>
        <w:t>Should Have: Notifications for loan status and integration with payroll.</w:t>
      </w:r>
    </w:p>
    <w:p w14:paraId="31D79ED5" w14:textId="77777777" w:rsidR="00891729" w:rsidRDefault="00891729" w:rsidP="00D87E0B">
      <w:pPr>
        <w:pStyle w:val="ListParagraph"/>
        <w:numPr>
          <w:ilvl w:val="0"/>
          <w:numId w:val="95"/>
        </w:numPr>
      </w:pPr>
      <w:r>
        <w:t>Could Have: Loan eligibility calculator and comparison of loan options.</w:t>
      </w:r>
    </w:p>
    <w:p w14:paraId="73B4AC96" w14:textId="77777777" w:rsidR="00D87E0B" w:rsidRDefault="00D87E0B" w:rsidP="00891729"/>
    <w:p w14:paraId="37F51424" w14:textId="77777777" w:rsidR="00891729" w:rsidRDefault="00891729" w:rsidP="00891729">
      <w:r>
        <w:t>Advantages:</w:t>
      </w:r>
    </w:p>
    <w:p w14:paraId="50127CD9" w14:textId="77777777" w:rsidR="00891729" w:rsidRDefault="00891729" w:rsidP="00D87E0B">
      <w:pPr>
        <w:pStyle w:val="ListParagraph"/>
        <w:numPr>
          <w:ilvl w:val="0"/>
          <w:numId w:val="96"/>
        </w:numPr>
      </w:pPr>
      <w:r>
        <w:t>Improved Clarity and Organization: Makes it easier for stakeholders to understand and navigate requirements.</w:t>
      </w:r>
    </w:p>
    <w:p w14:paraId="704C6D84" w14:textId="77777777" w:rsidR="00891729" w:rsidRDefault="00891729" w:rsidP="00D87E0B">
      <w:pPr>
        <w:pStyle w:val="ListParagraph"/>
        <w:numPr>
          <w:ilvl w:val="0"/>
          <w:numId w:val="96"/>
        </w:numPr>
      </w:pPr>
      <w:r>
        <w:t>Enhanced Prioritization and Planning: Facilitates prioritization and planning for development phases or sprints.</w:t>
      </w:r>
    </w:p>
    <w:p w14:paraId="3F12553E" w14:textId="77777777" w:rsidR="00891729" w:rsidRDefault="00891729" w:rsidP="00D87E0B">
      <w:pPr>
        <w:pStyle w:val="ListParagraph"/>
        <w:numPr>
          <w:ilvl w:val="0"/>
          <w:numId w:val="96"/>
        </w:numPr>
      </w:pPr>
      <w:r>
        <w:t>Better Traceability and Impact Analysis: Enhances traceability by organizing related requirements, making it easier to assess the impact of changes.</w:t>
      </w:r>
    </w:p>
    <w:p w14:paraId="3D5D01C4" w14:textId="77777777" w:rsidR="00891729" w:rsidRDefault="00891729" w:rsidP="00D87E0B">
      <w:pPr>
        <w:pStyle w:val="ListParagraph"/>
        <w:numPr>
          <w:ilvl w:val="0"/>
          <w:numId w:val="96"/>
        </w:numPr>
      </w:pPr>
      <w:r>
        <w:t>Efficient Communication and Review: Improves communication and collaboration during review sessions with stakeholders.</w:t>
      </w:r>
    </w:p>
    <w:p w14:paraId="12A33483" w14:textId="77777777" w:rsidR="00D87E0B" w:rsidRDefault="00D87E0B" w:rsidP="00D87E0B">
      <w:pPr>
        <w:pStyle w:val="ListParagraph"/>
      </w:pPr>
    </w:p>
    <w:p w14:paraId="341998AA" w14:textId="77777777" w:rsidR="00891729" w:rsidRDefault="00891729" w:rsidP="00891729">
      <w:r>
        <w:t>Best Practices:</w:t>
      </w:r>
    </w:p>
    <w:p w14:paraId="55029124" w14:textId="77777777" w:rsidR="00891729" w:rsidRDefault="00891729" w:rsidP="00D87E0B">
      <w:pPr>
        <w:pStyle w:val="ListParagraph"/>
        <w:numPr>
          <w:ilvl w:val="0"/>
          <w:numId w:val="97"/>
        </w:numPr>
      </w:pPr>
      <w:r>
        <w:lastRenderedPageBreak/>
        <w:t>Consistent Criteria: Use consistent criteria for sorting, such as priority or functional areas, to maintain clarity.</w:t>
      </w:r>
    </w:p>
    <w:p w14:paraId="5E86F4AF" w14:textId="77777777" w:rsidR="00891729" w:rsidRDefault="00891729" w:rsidP="00D87E0B">
      <w:pPr>
        <w:pStyle w:val="ListParagraph"/>
        <w:numPr>
          <w:ilvl w:val="0"/>
          <w:numId w:val="97"/>
        </w:numPr>
      </w:pPr>
      <w:r>
        <w:t>Stakeholder Involvement: Involve stakeholders in the sorting process to ensure alignment with business needs and priorities.</w:t>
      </w:r>
    </w:p>
    <w:p w14:paraId="7A65B8E9" w14:textId="77777777" w:rsidR="00891729" w:rsidRDefault="00891729" w:rsidP="00D87E0B">
      <w:pPr>
        <w:pStyle w:val="ListParagraph"/>
        <w:numPr>
          <w:ilvl w:val="0"/>
          <w:numId w:val="97"/>
        </w:numPr>
      </w:pPr>
      <w:r>
        <w:t>Traceability and Versioning: Maintain traceability and version control for requirements to track changes and updates.</w:t>
      </w:r>
    </w:p>
    <w:p w14:paraId="2B73AC98" w14:textId="77777777" w:rsidR="00891729" w:rsidRDefault="00891729" w:rsidP="00D87E0B">
      <w:pPr>
        <w:pStyle w:val="ListParagraph"/>
        <w:numPr>
          <w:ilvl w:val="0"/>
          <w:numId w:val="97"/>
        </w:numPr>
      </w:pPr>
      <w:r>
        <w:t>Use of Tools: Use requirement management tools or spreadsheets to organize and sort requirements efficiently.</w:t>
      </w:r>
    </w:p>
    <w:p w14:paraId="2E19712B" w14:textId="77777777" w:rsidR="00D87E0B" w:rsidRDefault="00D87E0B" w:rsidP="00891729"/>
    <w:p w14:paraId="0FB11711" w14:textId="77777777" w:rsidR="00891729" w:rsidRDefault="00891729" w:rsidP="00891729">
      <w:r>
        <w:t>Justification:</w:t>
      </w:r>
    </w:p>
    <w:p w14:paraId="272E40F3" w14:textId="17CEA478" w:rsidR="000F0D53" w:rsidRDefault="00891729" w:rsidP="00891729">
      <w:r>
        <w:t>Sorting requirements enhances clarity, traceability, and prioritization, ensuring that critical requirements are addressed first. In the Employees Loan Management System, it helps organize features like loan requests, approvals, notifications, and reports, leading to efficient development and implementation.</w:t>
      </w:r>
    </w:p>
    <w:p w14:paraId="462289EE" w14:textId="77777777" w:rsidR="00891729" w:rsidRDefault="00891729" w:rsidP="00891729"/>
    <w:p w14:paraId="78D1C6C7" w14:textId="77777777" w:rsidR="00891729" w:rsidRDefault="00891729" w:rsidP="00891729"/>
    <w:p w14:paraId="47E27ABB" w14:textId="77777777" w:rsidR="00891729" w:rsidRDefault="00891729" w:rsidP="00891729"/>
    <w:p w14:paraId="255380C6" w14:textId="77631CAA" w:rsidR="00164D35" w:rsidRDefault="006E093D" w:rsidP="001827FF">
      <w:r>
        <w:t xml:space="preserve">Question No 10)- </w:t>
      </w:r>
      <w:r w:rsidR="0083615C" w:rsidRPr="0083615C">
        <w:t>How to Prioritize the Requirements? Where Do We Use It? Give One Example.</w:t>
      </w:r>
    </w:p>
    <w:p w14:paraId="154C6AB0" w14:textId="77777777" w:rsidR="00CB2957" w:rsidRDefault="00CB2957" w:rsidP="001827FF"/>
    <w:p w14:paraId="2F00152B" w14:textId="38EAA689" w:rsidR="00EB62C9" w:rsidRDefault="00952458" w:rsidP="0013524E">
      <w:r w:rsidRPr="00952458">
        <w:t>Answer –</w:t>
      </w:r>
    </w:p>
    <w:p w14:paraId="578CC477" w14:textId="77777777" w:rsidR="00D87E0B" w:rsidRDefault="00D87E0B" w:rsidP="0013524E"/>
    <w:p w14:paraId="11A55CF4" w14:textId="77777777" w:rsidR="006E2322" w:rsidRDefault="006E2322" w:rsidP="006E2322">
      <w:pPr>
        <w:rPr>
          <w:b/>
          <w:bCs/>
        </w:rPr>
      </w:pPr>
      <w:r w:rsidRPr="00D87E0B">
        <w:rPr>
          <w:b/>
          <w:bCs/>
        </w:rPr>
        <w:t>Prioritizing Requirements:</w:t>
      </w:r>
    </w:p>
    <w:p w14:paraId="6ADBCA87" w14:textId="77777777" w:rsidR="00D87E0B" w:rsidRPr="00D87E0B" w:rsidRDefault="00D87E0B" w:rsidP="006E2322">
      <w:pPr>
        <w:rPr>
          <w:b/>
          <w:bCs/>
        </w:rPr>
      </w:pPr>
    </w:p>
    <w:p w14:paraId="409F2542" w14:textId="77777777" w:rsidR="00D87E0B" w:rsidRDefault="006E2322" w:rsidP="006E2322">
      <w:r>
        <w:t xml:space="preserve">Definition: </w:t>
      </w:r>
    </w:p>
    <w:p w14:paraId="0FEBA6AE" w14:textId="0CF57BE8" w:rsidR="006E2322" w:rsidRDefault="006E2322" w:rsidP="006E2322">
      <w:r>
        <w:t>Prioritizing requirements involves arranging them in order of importance, urgency, or value to the business. It helps stakeholders and development teams focus on delivering the most critical functionalities first, ensuring maximum value within time and budget constraints.</w:t>
      </w:r>
    </w:p>
    <w:p w14:paraId="5E6610DD" w14:textId="77777777" w:rsidR="006E2322" w:rsidRDefault="006E2322" w:rsidP="006E2322">
      <w:r>
        <w:t>How to Prioritize Requirements:</w:t>
      </w:r>
    </w:p>
    <w:p w14:paraId="29A4EF62" w14:textId="77777777" w:rsidR="00D87E0B" w:rsidRDefault="00D87E0B" w:rsidP="006E2322"/>
    <w:p w14:paraId="0CA1DC35" w14:textId="77777777" w:rsidR="006E2322" w:rsidRDefault="006E2322" w:rsidP="006E2322">
      <w:proofErr w:type="spellStart"/>
      <w:r>
        <w:t>MoSCoW</w:t>
      </w:r>
      <w:proofErr w:type="spellEnd"/>
      <w:r>
        <w:t xml:space="preserve"> Method:</w:t>
      </w:r>
    </w:p>
    <w:p w14:paraId="3889A2A3" w14:textId="77777777" w:rsidR="006E2322" w:rsidRDefault="006E2322" w:rsidP="006E2322"/>
    <w:p w14:paraId="133128B3" w14:textId="77777777" w:rsidR="006E2322" w:rsidRDefault="006E2322" w:rsidP="006E2322">
      <w:r>
        <w:t>Must Have: Essential requirements without which the system would be unusable.</w:t>
      </w:r>
    </w:p>
    <w:p w14:paraId="5FF31A91" w14:textId="77777777" w:rsidR="006E2322" w:rsidRDefault="006E2322" w:rsidP="006E2322">
      <w:r>
        <w:t>Should Have: Important but not critical; can be deferred if necessary.</w:t>
      </w:r>
    </w:p>
    <w:p w14:paraId="0C4F07B8" w14:textId="77777777" w:rsidR="006E2322" w:rsidRDefault="006E2322" w:rsidP="006E2322">
      <w:r>
        <w:t>Could Have: Desirable but not essential; can be implemented if time and resources permit.</w:t>
      </w:r>
    </w:p>
    <w:p w14:paraId="4EE7C58E" w14:textId="77777777" w:rsidR="006E2322" w:rsidRDefault="006E2322" w:rsidP="006E2322">
      <w:r>
        <w:t>Won’t Have (for now): Not planned for the current release but may be considered in the future.</w:t>
      </w:r>
    </w:p>
    <w:p w14:paraId="4F8A2DB3" w14:textId="77777777" w:rsidR="00D87E0B" w:rsidRDefault="00D87E0B" w:rsidP="006E2322"/>
    <w:p w14:paraId="2C92BCC4" w14:textId="77777777" w:rsidR="006E2322" w:rsidRDefault="006E2322" w:rsidP="006E2322">
      <w:r>
        <w:t>Kano Model:</w:t>
      </w:r>
    </w:p>
    <w:p w14:paraId="14607F6D" w14:textId="77777777" w:rsidR="006E2322" w:rsidRDefault="006E2322" w:rsidP="006E2322"/>
    <w:p w14:paraId="5505325E" w14:textId="77777777" w:rsidR="006E2322" w:rsidRDefault="006E2322" w:rsidP="006E2322">
      <w:r>
        <w:t>Basic Needs: Essential features that users expect; their absence causes dissatisfaction.</w:t>
      </w:r>
    </w:p>
    <w:p w14:paraId="436A1BB6" w14:textId="77777777" w:rsidR="006E2322" w:rsidRDefault="006E2322" w:rsidP="006E2322">
      <w:r>
        <w:t>Performance Needs: Features that enhance user satisfaction proportionally with their presence.</w:t>
      </w:r>
    </w:p>
    <w:p w14:paraId="58B5ED9B" w14:textId="77777777" w:rsidR="006E2322" w:rsidRDefault="006E2322" w:rsidP="006E2322">
      <w:r>
        <w:t>Excitement Needs: Unexpected features that delight users but are not mandatory.</w:t>
      </w:r>
    </w:p>
    <w:p w14:paraId="56694101" w14:textId="77777777" w:rsidR="006E2322" w:rsidRDefault="006E2322" w:rsidP="006E2322">
      <w:r>
        <w:t>Value vs. Complexity Matrix:</w:t>
      </w:r>
    </w:p>
    <w:p w14:paraId="1EEF9A35" w14:textId="77777777" w:rsidR="006E2322" w:rsidRDefault="006E2322" w:rsidP="006E2322"/>
    <w:p w14:paraId="68FBAABC" w14:textId="77777777" w:rsidR="006E2322" w:rsidRDefault="006E2322" w:rsidP="006E2322">
      <w:r>
        <w:t>Prioritize based on business value (impact) and complexity (effort required). High-value, low-complexity requirements are prioritized first.</w:t>
      </w:r>
    </w:p>
    <w:p w14:paraId="19D1D314" w14:textId="77777777" w:rsidR="006E2322" w:rsidRDefault="006E2322" w:rsidP="006E2322">
      <w:r>
        <w:t>100-Point Method:</w:t>
      </w:r>
    </w:p>
    <w:p w14:paraId="219B6582" w14:textId="77777777" w:rsidR="006E2322" w:rsidRDefault="006E2322" w:rsidP="006E2322"/>
    <w:p w14:paraId="6191EB64" w14:textId="77777777" w:rsidR="006E2322" w:rsidRDefault="006E2322" w:rsidP="006E2322">
      <w:r>
        <w:t>Stakeholders distribute 100 points across all requirements based on their perceived importance. Requirements with the highest points are prioritized.</w:t>
      </w:r>
    </w:p>
    <w:p w14:paraId="360039E3" w14:textId="77777777" w:rsidR="006E2322" w:rsidRDefault="006E2322" w:rsidP="006E2322">
      <w:r>
        <w:t>Priority Grouping:</w:t>
      </w:r>
    </w:p>
    <w:p w14:paraId="41B99C25" w14:textId="77777777" w:rsidR="006E2322" w:rsidRDefault="006E2322" w:rsidP="006E2322"/>
    <w:p w14:paraId="08A819C0" w14:textId="77777777" w:rsidR="006E2322" w:rsidRDefault="006E2322" w:rsidP="006E2322">
      <w:r>
        <w:t>Group requirements into High, Medium, and Low priority categories.</w:t>
      </w:r>
    </w:p>
    <w:p w14:paraId="6579AC41" w14:textId="77777777" w:rsidR="009E180B" w:rsidRDefault="009E180B" w:rsidP="006E2322"/>
    <w:p w14:paraId="33F09A37" w14:textId="77777777" w:rsidR="006E2322" w:rsidRDefault="006E2322" w:rsidP="006E2322">
      <w:r>
        <w:t>Cost-Benefit Analysis:</w:t>
      </w:r>
    </w:p>
    <w:p w14:paraId="3059040D" w14:textId="77777777" w:rsidR="006E2322" w:rsidRDefault="006E2322" w:rsidP="006E2322"/>
    <w:p w14:paraId="61FD38EB" w14:textId="77777777" w:rsidR="006E2322" w:rsidRDefault="006E2322" w:rsidP="006E2322">
      <w:r>
        <w:lastRenderedPageBreak/>
        <w:t>Compare the cost of implementation with the expected benefits to prioritize requirements that offer the highest return on investment.</w:t>
      </w:r>
    </w:p>
    <w:p w14:paraId="21EAB32F" w14:textId="77777777" w:rsidR="009E180B" w:rsidRDefault="009E180B" w:rsidP="006E2322"/>
    <w:p w14:paraId="57ACB8D4" w14:textId="77777777" w:rsidR="009E180B" w:rsidRPr="009E180B" w:rsidRDefault="009E180B" w:rsidP="006E2322">
      <w:pPr>
        <w:rPr>
          <w:b/>
          <w:bCs/>
        </w:rPr>
      </w:pPr>
    </w:p>
    <w:p w14:paraId="4A7D732D" w14:textId="77777777" w:rsidR="006E2322" w:rsidRDefault="006E2322" w:rsidP="006E2322">
      <w:pPr>
        <w:rPr>
          <w:b/>
          <w:bCs/>
        </w:rPr>
      </w:pPr>
      <w:r w:rsidRPr="009E180B">
        <w:rPr>
          <w:b/>
          <w:bCs/>
        </w:rPr>
        <w:t>Where Do We Use It?</w:t>
      </w:r>
    </w:p>
    <w:p w14:paraId="3D8A92E0" w14:textId="77777777" w:rsidR="009E180B" w:rsidRPr="009E180B" w:rsidRDefault="009E180B" w:rsidP="006E2322">
      <w:pPr>
        <w:rPr>
          <w:b/>
          <w:bCs/>
        </w:rPr>
      </w:pPr>
    </w:p>
    <w:p w14:paraId="49B85D17" w14:textId="77777777" w:rsidR="006E2322" w:rsidRDefault="006E2322" w:rsidP="006E2322">
      <w:r>
        <w:t>Product Backlog Prioritization: In Agile projects, to prioritize user stories or features for upcoming sprints.</w:t>
      </w:r>
    </w:p>
    <w:p w14:paraId="40D809BB" w14:textId="77777777" w:rsidR="006E2322" w:rsidRDefault="006E2322" w:rsidP="006E2322">
      <w:r>
        <w:t>Release Planning: To determine the scope of each release, ensuring that high-priority requirements are delivered first.</w:t>
      </w:r>
    </w:p>
    <w:p w14:paraId="3AFA24A0" w14:textId="77777777" w:rsidR="006E2322" w:rsidRDefault="006E2322" w:rsidP="006E2322">
      <w:r>
        <w:t>Resource Allocation and Budgeting: To allocate resources and budgets efficiently by focusing on high-priority features.</w:t>
      </w:r>
    </w:p>
    <w:p w14:paraId="295BD1DD" w14:textId="77777777" w:rsidR="006E2322" w:rsidRDefault="006E2322" w:rsidP="006E2322">
      <w:r>
        <w:t>Change Management: To assess the impact and priority of change requests or new requirements.</w:t>
      </w:r>
    </w:p>
    <w:p w14:paraId="428EC68E" w14:textId="77777777" w:rsidR="006E2322" w:rsidRDefault="006E2322" w:rsidP="006E2322">
      <w:r>
        <w:t>Stakeholder Alignment and Decision Making: To resolve conflicts and align stakeholders on the most critical requirements.</w:t>
      </w:r>
    </w:p>
    <w:p w14:paraId="7A64030F" w14:textId="77777777" w:rsidR="006E2322" w:rsidRDefault="006E2322" w:rsidP="006E2322">
      <w:r>
        <w:t>Example:</w:t>
      </w:r>
    </w:p>
    <w:p w14:paraId="69D64F9B" w14:textId="77777777" w:rsidR="006E2322" w:rsidRDefault="006E2322" w:rsidP="006E2322">
      <w:r>
        <w:t>In the context of the Employees Loan Management System:</w:t>
      </w:r>
    </w:p>
    <w:p w14:paraId="5DB8E292" w14:textId="77777777" w:rsidR="006E2322" w:rsidRDefault="006E2322" w:rsidP="006E2322"/>
    <w:p w14:paraId="18D8DF25" w14:textId="77777777" w:rsidR="006E2322" w:rsidRDefault="006E2322" w:rsidP="006E2322">
      <w:proofErr w:type="spellStart"/>
      <w:r>
        <w:t>MoSCoW</w:t>
      </w:r>
      <w:proofErr w:type="spellEnd"/>
      <w:r>
        <w:t xml:space="preserve"> Method:</w:t>
      </w:r>
    </w:p>
    <w:p w14:paraId="52F55BB1" w14:textId="77777777" w:rsidR="006E2322" w:rsidRDefault="006E2322" w:rsidP="006E2322"/>
    <w:p w14:paraId="29CB798E" w14:textId="77777777" w:rsidR="006E2322" w:rsidRDefault="006E2322" w:rsidP="006E2322">
      <w:r>
        <w:t>Must Have: Online loan application, approval workflow, and repayment schedule.</w:t>
      </w:r>
    </w:p>
    <w:p w14:paraId="7E0317C5" w14:textId="77777777" w:rsidR="006E2322" w:rsidRDefault="006E2322" w:rsidP="006E2322">
      <w:r>
        <w:t>Should Have: Status notifications, integration with payroll for automatic deductions.</w:t>
      </w:r>
    </w:p>
    <w:p w14:paraId="57B3E2F1" w14:textId="77777777" w:rsidR="006E2322" w:rsidRDefault="006E2322" w:rsidP="006E2322">
      <w:r>
        <w:t>Could Have: Loan eligibility calculator and comparison of different loan options.</w:t>
      </w:r>
    </w:p>
    <w:p w14:paraId="2B16137D" w14:textId="77777777" w:rsidR="006E2322" w:rsidRDefault="006E2322" w:rsidP="006E2322">
      <w:r>
        <w:t>Won’t Have: Detailed loan analytics dashboard (deferred for future releases).</w:t>
      </w:r>
    </w:p>
    <w:p w14:paraId="08F67762" w14:textId="77777777" w:rsidR="006E2322" w:rsidRDefault="006E2322" w:rsidP="006E2322">
      <w:r>
        <w:t>Kano Model:</w:t>
      </w:r>
    </w:p>
    <w:p w14:paraId="724E9D53" w14:textId="77777777" w:rsidR="006E2322" w:rsidRDefault="006E2322" w:rsidP="006E2322"/>
    <w:p w14:paraId="4CF6783B" w14:textId="77777777" w:rsidR="006E2322" w:rsidRDefault="006E2322" w:rsidP="006E2322">
      <w:r>
        <w:t>Basic Needs: Loan request submission and approval tracking.</w:t>
      </w:r>
    </w:p>
    <w:p w14:paraId="266F4BAC" w14:textId="77777777" w:rsidR="006E2322" w:rsidRDefault="006E2322" w:rsidP="006E2322">
      <w:r>
        <w:t>Performance Needs: Real-time status updates and repayment schedule visibility.</w:t>
      </w:r>
    </w:p>
    <w:p w14:paraId="16B6CFF7" w14:textId="77777777" w:rsidR="006E2322" w:rsidRDefault="006E2322" w:rsidP="006E2322">
      <w:r>
        <w:t>Excitement Needs: Personalized loan offers and interest rate simulations.</w:t>
      </w:r>
    </w:p>
    <w:p w14:paraId="7E54FF55" w14:textId="77777777" w:rsidR="006E2322" w:rsidRDefault="006E2322" w:rsidP="006E2322">
      <w:r>
        <w:t>Value vs. Complexity Matrix:</w:t>
      </w:r>
    </w:p>
    <w:p w14:paraId="1DD46075" w14:textId="77777777" w:rsidR="006E2322" w:rsidRDefault="006E2322" w:rsidP="006E2322"/>
    <w:p w14:paraId="778536A7" w14:textId="77777777" w:rsidR="006E2322" w:rsidRDefault="006E2322" w:rsidP="006E2322">
      <w:r>
        <w:t>High-Value, Low-Complexity: Online application and approval workflow (implement first).</w:t>
      </w:r>
    </w:p>
    <w:p w14:paraId="4C8E8FD1" w14:textId="77777777" w:rsidR="006E2322" w:rsidRDefault="006E2322" w:rsidP="006E2322">
      <w:r>
        <w:t>High-Value, High-Complexity: Integration with payroll (plan for future sprints).</w:t>
      </w:r>
    </w:p>
    <w:p w14:paraId="1430152D" w14:textId="77777777" w:rsidR="006E2322" w:rsidRDefault="006E2322" w:rsidP="006E2322">
      <w:r>
        <w:t>Low-Value, Low-Complexity: Customized notifications (optional).</w:t>
      </w:r>
    </w:p>
    <w:p w14:paraId="4B0189C9" w14:textId="77777777" w:rsidR="00323630" w:rsidRDefault="00323630" w:rsidP="006E2322"/>
    <w:p w14:paraId="13A9276F" w14:textId="77777777" w:rsidR="006E2322" w:rsidRDefault="006E2322" w:rsidP="006E2322">
      <w:r>
        <w:t>Advantages:</w:t>
      </w:r>
    </w:p>
    <w:p w14:paraId="5B5A76C2" w14:textId="77777777" w:rsidR="006E2322" w:rsidRDefault="006E2322" w:rsidP="006E2322">
      <w:r>
        <w:t>Focused Development: Ensures development teams work on high-priority, high-value requirements first.</w:t>
      </w:r>
    </w:p>
    <w:p w14:paraId="388ADB7A" w14:textId="77777777" w:rsidR="006E2322" w:rsidRDefault="006E2322" w:rsidP="006E2322">
      <w:r>
        <w:t>Maximized Business Value: Delivers maximum business value by focusing on critical functionalities.</w:t>
      </w:r>
    </w:p>
    <w:p w14:paraId="4212997B" w14:textId="77777777" w:rsidR="006E2322" w:rsidRDefault="006E2322" w:rsidP="006E2322">
      <w:r>
        <w:t>Stakeholder Alignment: Aligns stakeholders by clarifying the importance and urgency of requirements.</w:t>
      </w:r>
    </w:p>
    <w:p w14:paraId="5E96EC6F" w14:textId="77777777" w:rsidR="006E2322" w:rsidRDefault="006E2322" w:rsidP="006E2322">
      <w:r>
        <w:t>Efficient Resource Utilization: Optimizes the use of time, budget, and resources.</w:t>
      </w:r>
    </w:p>
    <w:p w14:paraId="5EF9359D" w14:textId="77777777" w:rsidR="006E2322" w:rsidRDefault="006E2322" w:rsidP="006E2322">
      <w:r>
        <w:t>Risk Mitigation: Reduces project risks by addressing essential requirements early in the development cycle.</w:t>
      </w:r>
    </w:p>
    <w:p w14:paraId="161927EF" w14:textId="77777777" w:rsidR="00323630" w:rsidRDefault="00323630" w:rsidP="006E2322"/>
    <w:p w14:paraId="198AB954" w14:textId="77777777" w:rsidR="006E2322" w:rsidRDefault="006E2322" w:rsidP="006E2322">
      <w:r>
        <w:t>Best Practices:</w:t>
      </w:r>
    </w:p>
    <w:p w14:paraId="79F49791" w14:textId="77777777" w:rsidR="006E2322" w:rsidRDefault="006E2322" w:rsidP="006E2322">
      <w:r>
        <w:t>Stakeholder Collaboration: Involve stakeholders in the prioritization process to understand their needs and expectations.</w:t>
      </w:r>
    </w:p>
    <w:p w14:paraId="37677D87" w14:textId="77777777" w:rsidR="006E2322" w:rsidRDefault="006E2322" w:rsidP="006E2322">
      <w:r>
        <w:t>Clear Criteria: Establish clear criteria for prioritization, such as business value, urgency, cost, and risk.</w:t>
      </w:r>
    </w:p>
    <w:p w14:paraId="18477498" w14:textId="77777777" w:rsidR="006E2322" w:rsidRDefault="006E2322" w:rsidP="006E2322">
      <w:r>
        <w:t>Regular Review and Adjustment: Continuously review and adjust priorities based on changing business needs or market dynamics.</w:t>
      </w:r>
    </w:p>
    <w:p w14:paraId="0850A8D0" w14:textId="77777777" w:rsidR="006E2322" w:rsidRDefault="006E2322" w:rsidP="006E2322">
      <w:r>
        <w:t>Transparency and Communication: Communicate prioritization decisions transparently to all stakeholders to manage expectations.</w:t>
      </w:r>
    </w:p>
    <w:p w14:paraId="1968F2E1" w14:textId="77777777" w:rsidR="006E2322" w:rsidRDefault="006E2322" w:rsidP="006E2322">
      <w:r>
        <w:lastRenderedPageBreak/>
        <w:t xml:space="preserve">Balanced Approach: Use a combination of prioritization techniques (e.g., </w:t>
      </w:r>
      <w:proofErr w:type="spellStart"/>
      <w:r>
        <w:t>MoSCoW</w:t>
      </w:r>
      <w:proofErr w:type="spellEnd"/>
      <w:r>
        <w:t xml:space="preserve"> and Value vs. Complexity Matrix) for a balanced and comprehensive prioritization strategy.</w:t>
      </w:r>
    </w:p>
    <w:p w14:paraId="37F41F71" w14:textId="77777777" w:rsidR="00323630" w:rsidRDefault="00323630" w:rsidP="006E2322"/>
    <w:p w14:paraId="6A3A67DE" w14:textId="77777777" w:rsidR="006E2322" w:rsidRDefault="006E2322" w:rsidP="006E2322">
      <w:r>
        <w:t>Justification:</w:t>
      </w:r>
    </w:p>
    <w:p w14:paraId="7F28DE87" w14:textId="5DAFB073" w:rsidR="006E2322" w:rsidRDefault="006E2322" w:rsidP="006E2322">
      <w:r>
        <w:t>Prioritizing requirements is essential for delivering high-value functionalities within time and budget constraints. In the Employees Loan Management System, prioritization ensures that critical features like online loan applications, approval workflows, and repayment schedules are developed first, enhancing user satisfaction and business value.</w:t>
      </w:r>
    </w:p>
    <w:p w14:paraId="2E9B8DD9" w14:textId="77777777" w:rsidR="007F2783" w:rsidRDefault="007F2783" w:rsidP="00E26659"/>
    <w:p w14:paraId="66C2E8AF" w14:textId="77777777" w:rsidR="0035477A" w:rsidRDefault="0035477A" w:rsidP="00E26659"/>
    <w:p w14:paraId="006E5645" w14:textId="0E06B4FB" w:rsidR="0035477A" w:rsidRDefault="008A278D" w:rsidP="001827FF">
      <w:r>
        <w:t>Question No 1</w:t>
      </w:r>
      <w:r w:rsidR="001277DD">
        <w:t>1</w:t>
      </w:r>
      <w:r>
        <w:t xml:space="preserve">)- </w:t>
      </w:r>
      <w:r w:rsidR="00623128" w:rsidRPr="00623128">
        <w:t>Weekly Status Reporting – How Do We Drive It?</w:t>
      </w:r>
    </w:p>
    <w:p w14:paraId="770792D7" w14:textId="77777777" w:rsidR="00623128" w:rsidRPr="00167AF2" w:rsidRDefault="00623128" w:rsidP="001827FF"/>
    <w:p w14:paraId="58D42387" w14:textId="024D5479" w:rsidR="008232A7" w:rsidRDefault="007556A7" w:rsidP="001827FF">
      <w:r w:rsidRPr="000B74F7">
        <w:t>Answer –</w:t>
      </w:r>
      <w:r>
        <w:t xml:space="preserve"> </w:t>
      </w:r>
    </w:p>
    <w:p w14:paraId="29FB2A1E" w14:textId="77777777" w:rsidR="00323630" w:rsidRPr="00323630" w:rsidRDefault="00323630" w:rsidP="001827FF">
      <w:pPr>
        <w:rPr>
          <w:b/>
          <w:bCs/>
        </w:rPr>
      </w:pPr>
    </w:p>
    <w:p w14:paraId="1177B7B0" w14:textId="77777777" w:rsidR="002935EA" w:rsidRDefault="002935EA" w:rsidP="002935EA">
      <w:r w:rsidRPr="00323630">
        <w:rPr>
          <w:b/>
          <w:bCs/>
        </w:rPr>
        <w:t>Weekly Status Reporting</w:t>
      </w:r>
      <w:r>
        <w:t>:</w:t>
      </w:r>
    </w:p>
    <w:p w14:paraId="38B73024" w14:textId="77777777" w:rsidR="00323630" w:rsidRDefault="00323630" w:rsidP="002935EA"/>
    <w:p w14:paraId="3C51DEA8" w14:textId="77777777" w:rsidR="00323630" w:rsidRDefault="002935EA" w:rsidP="002935EA">
      <w:r>
        <w:t xml:space="preserve">Definition: </w:t>
      </w:r>
    </w:p>
    <w:p w14:paraId="38CE9921" w14:textId="66BEAF24" w:rsidR="002935EA" w:rsidRDefault="002935EA" w:rsidP="002935EA">
      <w:r>
        <w:t>Weekly Status Reporting involves providing a concise summary of the project’s progress, challenges, and upcoming activities on a weekly basis. It keeps stakeholders informed, ensures transparency, and helps in tracking project milestones and deliverables.</w:t>
      </w:r>
    </w:p>
    <w:p w14:paraId="048FF7F5" w14:textId="77777777" w:rsidR="00EE748B" w:rsidRDefault="00EE748B" w:rsidP="002935EA"/>
    <w:p w14:paraId="68D557AF" w14:textId="77777777" w:rsidR="002935EA" w:rsidRDefault="002935EA" w:rsidP="002935EA">
      <w:r>
        <w:t>Objectives of Weekly Status Reporting:</w:t>
      </w:r>
    </w:p>
    <w:p w14:paraId="783E5C58" w14:textId="77777777" w:rsidR="00EE748B" w:rsidRDefault="00EE748B" w:rsidP="002935EA"/>
    <w:p w14:paraId="5B91C677" w14:textId="77777777" w:rsidR="002935EA" w:rsidRDefault="002935EA" w:rsidP="00EE748B">
      <w:pPr>
        <w:pStyle w:val="ListParagraph"/>
        <w:numPr>
          <w:ilvl w:val="0"/>
          <w:numId w:val="98"/>
        </w:numPr>
      </w:pPr>
      <w:r>
        <w:t>To provide a snapshot of the project’s current status, including completed tasks, ongoing activities, and upcoming milestones.</w:t>
      </w:r>
    </w:p>
    <w:p w14:paraId="0277A0AC" w14:textId="77777777" w:rsidR="002935EA" w:rsidRDefault="002935EA" w:rsidP="00EE748B">
      <w:pPr>
        <w:pStyle w:val="ListParagraph"/>
        <w:numPr>
          <w:ilvl w:val="0"/>
          <w:numId w:val="98"/>
        </w:numPr>
      </w:pPr>
      <w:r>
        <w:t>To highlight any risks, issues, or challenges that may impact project timelines or deliverables.</w:t>
      </w:r>
    </w:p>
    <w:p w14:paraId="425B8701" w14:textId="77777777" w:rsidR="002935EA" w:rsidRDefault="002935EA" w:rsidP="00EE748B">
      <w:pPr>
        <w:pStyle w:val="ListParagraph"/>
        <w:numPr>
          <w:ilvl w:val="0"/>
          <w:numId w:val="98"/>
        </w:numPr>
      </w:pPr>
      <w:r>
        <w:t>To ensure stakeholder alignment and maintain transparent communication.</w:t>
      </w:r>
    </w:p>
    <w:p w14:paraId="4C5704C3" w14:textId="77777777" w:rsidR="002935EA" w:rsidRDefault="002935EA" w:rsidP="00EE748B">
      <w:pPr>
        <w:pStyle w:val="ListParagraph"/>
        <w:numPr>
          <w:ilvl w:val="0"/>
          <w:numId w:val="98"/>
        </w:numPr>
      </w:pPr>
      <w:r>
        <w:t>To facilitate decision-making by providing accurate and timely updates.</w:t>
      </w:r>
    </w:p>
    <w:p w14:paraId="415E7DB0" w14:textId="77777777" w:rsidR="002935EA" w:rsidRDefault="002935EA" w:rsidP="00EE748B">
      <w:pPr>
        <w:pStyle w:val="ListParagraph"/>
        <w:numPr>
          <w:ilvl w:val="0"/>
          <w:numId w:val="98"/>
        </w:numPr>
      </w:pPr>
      <w:r>
        <w:t>To document progress for future reference and accountability.</w:t>
      </w:r>
    </w:p>
    <w:p w14:paraId="50C0FE5F" w14:textId="77777777" w:rsidR="00EE748B" w:rsidRDefault="00EE748B" w:rsidP="00EE748B"/>
    <w:p w14:paraId="6108A266" w14:textId="77777777" w:rsidR="002935EA" w:rsidRDefault="002935EA" w:rsidP="002935EA">
      <w:pPr>
        <w:rPr>
          <w:b/>
          <w:bCs/>
        </w:rPr>
      </w:pPr>
      <w:r w:rsidRPr="00EE748B">
        <w:rPr>
          <w:b/>
          <w:bCs/>
        </w:rPr>
        <w:t>How to Drive Weekly Status Reporting:</w:t>
      </w:r>
    </w:p>
    <w:p w14:paraId="41340926" w14:textId="77777777" w:rsidR="00EE748B" w:rsidRPr="00EE748B" w:rsidRDefault="00EE748B" w:rsidP="002935EA">
      <w:pPr>
        <w:rPr>
          <w:b/>
          <w:bCs/>
        </w:rPr>
      </w:pPr>
    </w:p>
    <w:p w14:paraId="234B1E9D" w14:textId="77777777" w:rsidR="002935EA" w:rsidRDefault="002935EA" w:rsidP="002935EA">
      <w:r>
        <w:t>Preparation and Planning:</w:t>
      </w:r>
    </w:p>
    <w:p w14:paraId="0662CBD7" w14:textId="77777777" w:rsidR="00EE748B" w:rsidRDefault="00EE748B" w:rsidP="002935EA"/>
    <w:p w14:paraId="13E234AB" w14:textId="77777777" w:rsidR="002935EA" w:rsidRDefault="002935EA" w:rsidP="002935EA">
      <w:r>
        <w:t>Identify Key Metrics: Determine the key metrics to be reported, such as project progress, milestone achievements, risks, issues, budget utilization, and resource allocation.</w:t>
      </w:r>
    </w:p>
    <w:p w14:paraId="333A2E07" w14:textId="77777777" w:rsidR="00DF4EE3" w:rsidRDefault="00DF4EE3" w:rsidP="002935EA"/>
    <w:p w14:paraId="680B5079" w14:textId="77777777" w:rsidR="002935EA" w:rsidRDefault="002935EA" w:rsidP="002935EA">
      <w:r>
        <w:t>Set Reporting Frequency and Format: Establish a weekly schedule (e.g., every Friday) and choose the format (e.g., Word document, PowerPoint, or online dashboard).</w:t>
      </w:r>
    </w:p>
    <w:p w14:paraId="7DE1CDEB" w14:textId="77777777" w:rsidR="00DF4EE3" w:rsidRDefault="00DF4EE3" w:rsidP="002935EA"/>
    <w:p w14:paraId="151B0F52" w14:textId="77777777" w:rsidR="002935EA" w:rsidRDefault="002935EA" w:rsidP="002935EA">
      <w:r>
        <w:t>Stakeholder Identification: Identify the stakeholders who need to receive the status report (e.g., project sponsors, clients, team members, and management).</w:t>
      </w:r>
    </w:p>
    <w:p w14:paraId="1EB94881" w14:textId="77777777" w:rsidR="00DF4EE3" w:rsidRDefault="00DF4EE3" w:rsidP="002935EA"/>
    <w:p w14:paraId="4A277CB4" w14:textId="77777777" w:rsidR="002935EA" w:rsidRDefault="002935EA" w:rsidP="002935EA">
      <w:pPr>
        <w:rPr>
          <w:b/>
          <w:bCs/>
        </w:rPr>
      </w:pPr>
      <w:r w:rsidRPr="00DF4EE3">
        <w:rPr>
          <w:b/>
          <w:bCs/>
        </w:rPr>
        <w:t>Content of the Weekly Status Report:</w:t>
      </w:r>
    </w:p>
    <w:p w14:paraId="59156533" w14:textId="77777777" w:rsidR="00DF4EE3" w:rsidRPr="00DF4EE3" w:rsidRDefault="00DF4EE3" w:rsidP="002935EA">
      <w:pPr>
        <w:rPr>
          <w:b/>
          <w:bCs/>
        </w:rPr>
      </w:pPr>
    </w:p>
    <w:p w14:paraId="67E7DCE8" w14:textId="1444DED5" w:rsidR="002935EA" w:rsidRDefault="002935EA" w:rsidP="002935EA">
      <w:r>
        <w:t xml:space="preserve">Project Overview: </w:t>
      </w:r>
      <w:r w:rsidR="00DF4EE3">
        <w:t>Summary</w:t>
      </w:r>
      <w:r>
        <w:t xml:space="preserve"> of the project’s goals, objectives, and scope.</w:t>
      </w:r>
    </w:p>
    <w:p w14:paraId="7FA3E226" w14:textId="77777777" w:rsidR="00DF4EE3" w:rsidRDefault="00DF4EE3" w:rsidP="002935EA"/>
    <w:p w14:paraId="4512901D" w14:textId="77777777" w:rsidR="002935EA" w:rsidRDefault="002935EA" w:rsidP="002935EA">
      <w:r>
        <w:t>Progress Summary:</w:t>
      </w:r>
    </w:p>
    <w:p w14:paraId="3C642180" w14:textId="77777777" w:rsidR="00DF4EE3" w:rsidRDefault="00DF4EE3" w:rsidP="002935EA"/>
    <w:p w14:paraId="742F8E96" w14:textId="77777777" w:rsidR="002935EA" w:rsidRDefault="002935EA" w:rsidP="002935EA">
      <w:r>
        <w:t>Tasks Completed: List of tasks or deliverables completed during the week.</w:t>
      </w:r>
    </w:p>
    <w:p w14:paraId="5F7DF977" w14:textId="77777777" w:rsidR="002935EA" w:rsidRDefault="002935EA" w:rsidP="002935EA">
      <w:r>
        <w:t>Ongoing Tasks: Activities in progress with estimated completion dates.</w:t>
      </w:r>
    </w:p>
    <w:p w14:paraId="7ED83680" w14:textId="07CABCEF" w:rsidR="002935EA" w:rsidRDefault="002935EA" w:rsidP="002935EA">
      <w:r>
        <w:t xml:space="preserve">Upcoming Tasks: Planned activities for </w:t>
      </w:r>
      <w:r w:rsidR="00DF4EE3">
        <w:t>next</w:t>
      </w:r>
      <w:r>
        <w:t xml:space="preserve"> week.</w:t>
      </w:r>
    </w:p>
    <w:p w14:paraId="47AFB866" w14:textId="77777777" w:rsidR="002935EA" w:rsidRDefault="002935EA" w:rsidP="002935EA">
      <w:r>
        <w:t>Milestone and Timeline Status: Update on key milestones and timelines, indicating any deviations or delays.</w:t>
      </w:r>
    </w:p>
    <w:p w14:paraId="2DB982D7" w14:textId="77777777" w:rsidR="00DF4EE3" w:rsidRDefault="00DF4EE3" w:rsidP="002935EA"/>
    <w:p w14:paraId="3B41EA1C" w14:textId="77777777" w:rsidR="002935EA" w:rsidRDefault="002935EA" w:rsidP="002935EA">
      <w:r>
        <w:lastRenderedPageBreak/>
        <w:t>Risk and Issue Management:</w:t>
      </w:r>
    </w:p>
    <w:p w14:paraId="6ABF11D4" w14:textId="77777777" w:rsidR="002935EA" w:rsidRDefault="002935EA" w:rsidP="00DF4EE3">
      <w:pPr>
        <w:pStyle w:val="ListParagraph"/>
        <w:numPr>
          <w:ilvl w:val="0"/>
          <w:numId w:val="99"/>
        </w:numPr>
      </w:pPr>
      <w:r>
        <w:t>Risks: Identify potential risks, their impact, and mitigation strategies.</w:t>
      </w:r>
    </w:p>
    <w:p w14:paraId="3F1BF42B" w14:textId="77777777" w:rsidR="002935EA" w:rsidRDefault="002935EA" w:rsidP="00DF4EE3">
      <w:pPr>
        <w:pStyle w:val="ListParagraph"/>
        <w:numPr>
          <w:ilvl w:val="0"/>
          <w:numId w:val="99"/>
        </w:numPr>
      </w:pPr>
      <w:r>
        <w:t>Issues: Highlight any issues encountered, their status, and actions taken to resolve them.</w:t>
      </w:r>
    </w:p>
    <w:p w14:paraId="2E72DCA8" w14:textId="77777777" w:rsidR="002935EA" w:rsidRDefault="002935EA" w:rsidP="00DF4EE3">
      <w:pPr>
        <w:pStyle w:val="ListParagraph"/>
        <w:numPr>
          <w:ilvl w:val="0"/>
          <w:numId w:val="99"/>
        </w:numPr>
      </w:pPr>
      <w:r>
        <w:t>Budget and Resource Utilization: Overview of budget consumption and resource allocation, highlighting any variances.</w:t>
      </w:r>
    </w:p>
    <w:p w14:paraId="0787D401" w14:textId="77777777" w:rsidR="002935EA" w:rsidRDefault="002935EA" w:rsidP="00DF4EE3">
      <w:pPr>
        <w:pStyle w:val="ListParagraph"/>
        <w:numPr>
          <w:ilvl w:val="0"/>
          <w:numId w:val="99"/>
        </w:numPr>
      </w:pPr>
      <w:r>
        <w:t>Key Decisions and Action Items: Summary of key decisions made during the week and action items assigned to team members.</w:t>
      </w:r>
    </w:p>
    <w:p w14:paraId="00DCDBF8" w14:textId="77777777" w:rsidR="002935EA" w:rsidRDefault="002935EA" w:rsidP="00DF4EE3">
      <w:pPr>
        <w:pStyle w:val="ListParagraph"/>
        <w:numPr>
          <w:ilvl w:val="0"/>
          <w:numId w:val="99"/>
        </w:numPr>
      </w:pPr>
      <w:r>
        <w:t>Stakeholder Feedback and Concerns: Feedback or concerns raised by stakeholders during the week.</w:t>
      </w:r>
    </w:p>
    <w:p w14:paraId="33EF7603" w14:textId="77777777" w:rsidR="002935EA" w:rsidRDefault="002935EA" w:rsidP="00DF4EE3">
      <w:pPr>
        <w:pStyle w:val="ListParagraph"/>
        <w:numPr>
          <w:ilvl w:val="0"/>
          <w:numId w:val="99"/>
        </w:numPr>
      </w:pPr>
      <w:r>
        <w:t>Summary and Recommendations: Overall summary of the project status and any recommendations for corrective actions or strategic decisions.</w:t>
      </w:r>
    </w:p>
    <w:p w14:paraId="048F1E6C" w14:textId="77777777" w:rsidR="002935EA" w:rsidRDefault="002935EA" w:rsidP="002935EA">
      <w:r>
        <w:t>Reporting and Communication:</w:t>
      </w:r>
    </w:p>
    <w:p w14:paraId="018EBF3C" w14:textId="77777777" w:rsidR="002935EA" w:rsidRDefault="002935EA" w:rsidP="00DF4EE3">
      <w:pPr>
        <w:pStyle w:val="ListParagraph"/>
        <w:numPr>
          <w:ilvl w:val="0"/>
          <w:numId w:val="100"/>
        </w:numPr>
      </w:pPr>
      <w:r>
        <w:t>Weekly Status Meetings: Conduct a weekly status meeting to present the report, discuss progress, and address any challenges.</w:t>
      </w:r>
    </w:p>
    <w:p w14:paraId="5C4B2026" w14:textId="77777777" w:rsidR="002935EA" w:rsidRDefault="002935EA" w:rsidP="00DF4EE3">
      <w:pPr>
        <w:pStyle w:val="ListParagraph"/>
        <w:numPr>
          <w:ilvl w:val="0"/>
          <w:numId w:val="100"/>
        </w:numPr>
      </w:pPr>
      <w:r>
        <w:t>Distribution and Accessibility: Distribute the status report to stakeholders via email or shared collaboration platforms. Ensure that it is easily accessible and stored for future reference.</w:t>
      </w:r>
    </w:p>
    <w:p w14:paraId="491D2E9B" w14:textId="77777777" w:rsidR="002935EA" w:rsidRDefault="002935EA" w:rsidP="00DF4EE3">
      <w:pPr>
        <w:pStyle w:val="ListParagraph"/>
        <w:numPr>
          <w:ilvl w:val="0"/>
          <w:numId w:val="100"/>
        </w:numPr>
      </w:pPr>
      <w:r>
        <w:t>Feedback Collection: Collect feedback from stakeholders to continuously improve the reporting process.</w:t>
      </w:r>
    </w:p>
    <w:p w14:paraId="7F91C101" w14:textId="77777777" w:rsidR="002935EA" w:rsidRDefault="002935EA" w:rsidP="002935EA">
      <w:r>
        <w:t>Example:</w:t>
      </w:r>
    </w:p>
    <w:p w14:paraId="15A63542" w14:textId="77777777" w:rsidR="002935EA" w:rsidRDefault="002935EA" w:rsidP="002935EA">
      <w:r>
        <w:t>In the context of the Employees Loan Management System, the weekly status report may include:</w:t>
      </w:r>
    </w:p>
    <w:p w14:paraId="2455DC0D" w14:textId="77777777" w:rsidR="002935EA" w:rsidRDefault="002935EA" w:rsidP="002935EA"/>
    <w:p w14:paraId="0CE7A59C" w14:textId="77777777" w:rsidR="002935EA" w:rsidRDefault="002935EA" w:rsidP="00DF4EE3">
      <w:pPr>
        <w:pStyle w:val="ListParagraph"/>
        <w:numPr>
          <w:ilvl w:val="0"/>
          <w:numId w:val="101"/>
        </w:numPr>
      </w:pPr>
      <w:r>
        <w:t>Completed Tasks: Completion of the requirements gathering phase, finalization of loan request workflows, and design of the approval interface.</w:t>
      </w:r>
    </w:p>
    <w:p w14:paraId="2DC8FEB5" w14:textId="77777777" w:rsidR="002935EA" w:rsidRDefault="002935EA" w:rsidP="00DF4EE3">
      <w:pPr>
        <w:pStyle w:val="ListParagraph"/>
        <w:numPr>
          <w:ilvl w:val="0"/>
          <w:numId w:val="101"/>
        </w:numPr>
      </w:pPr>
      <w:r>
        <w:t>Ongoing Tasks: Development of the online loan application module and integration with the payroll system.</w:t>
      </w:r>
    </w:p>
    <w:p w14:paraId="12E01F9A" w14:textId="77777777" w:rsidR="002935EA" w:rsidRDefault="002935EA" w:rsidP="00DF4EE3">
      <w:pPr>
        <w:pStyle w:val="ListParagraph"/>
        <w:numPr>
          <w:ilvl w:val="0"/>
          <w:numId w:val="101"/>
        </w:numPr>
      </w:pPr>
      <w:r>
        <w:t>Risks and Issues: Delays in integration testing due to dependencies on the existing payroll system.</w:t>
      </w:r>
    </w:p>
    <w:p w14:paraId="3B29131D" w14:textId="77777777" w:rsidR="002935EA" w:rsidRDefault="002935EA" w:rsidP="00DF4EE3">
      <w:pPr>
        <w:pStyle w:val="ListParagraph"/>
        <w:numPr>
          <w:ilvl w:val="0"/>
          <w:numId w:val="101"/>
        </w:numPr>
      </w:pPr>
      <w:r>
        <w:t>Upcoming Tasks: User acceptance testing (UAT) and finalizing the reporting module for loan approvals and repayments.</w:t>
      </w:r>
    </w:p>
    <w:p w14:paraId="31CF13E8" w14:textId="77777777" w:rsidR="002935EA" w:rsidRDefault="002935EA" w:rsidP="00DF4EE3">
      <w:pPr>
        <w:pStyle w:val="ListParagraph"/>
        <w:numPr>
          <w:ilvl w:val="0"/>
          <w:numId w:val="101"/>
        </w:numPr>
      </w:pPr>
      <w:r>
        <w:t>Budget and Resource Utilization: Overview of budget consumption for development and testing phases.</w:t>
      </w:r>
    </w:p>
    <w:p w14:paraId="04A5A45B" w14:textId="77777777" w:rsidR="00DF4EE3" w:rsidRDefault="00DF4EE3" w:rsidP="00DF4EE3">
      <w:pPr>
        <w:pStyle w:val="ListParagraph"/>
      </w:pPr>
    </w:p>
    <w:p w14:paraId="703B72FC" w14:textId="77777777" w:rsidR="002935EA" w:rsidRDefault="002935EA" w:rsidP="002935EA">
      <w:r>
        <w:t>Best Practices:</w:t>
      </w:r>
    </w:p>
    <w:p w14:paraId="33B7273B" w14:textId="77777777" w:rsidR="002935EA" w:rsidRDefault="002935EA" w:rsidP="00D87C9C">
      <w:pPr>
        <w:pStyle w:val="ListParagraph"/>
        <w:numPr>
          <w:ilvl w:val="0"/>
          <w:numId w:val="102"/>
        </w:numPr>
      </w:pPr>
      <w:r>
        <w:t>Be Concise and Clear: Keep the report concise, focusing on key updates, progress, and issues. Avoid unnecessary details.</w:t>
      </w:r>
    </w:p>
    <w:p w14:paraId="1468DBAD" w14:textId="77777777" w:rsidR="002935EA" w:rsidRDefault="002935EA" w:rsidP="00D87C9C">
      <w:pPr>
        <w:pStyle w:val="ListParagraph"/>
        <w:numPr>
          <w:ilvl w:val="0"/>
          <w:numId w:val="102"/>
        </w:numPr>
      </w:pPr>
      <w:r>
        <w:t>Use Visuals and Charts: Use visuals like Gantt charts, pie charts, or status indicators (e.g., Red, Yellow, Green) to convey progress and status effectively.</w:t>
      </w:r>
    </w:p>
    <w:p w14:paraId="15C03C24" w14:textId="77777777" w:rsidR="002935EA" w:rsidRDefault="002935EA" w:rsidP="00D87C9C">
      <w:pPr>
        <w:pStyle w:val="ListParagraph"/>
        <w:numPr>
          <w:ilvl w:val="0"/>
          <w:numId w:val="102"/>
        </w:numPr>
      </w:pPr>
      <w:r>
        <w:t>Consistent Format and Frequency: Maintain a consistent reporting format and schedule to build stakeholder confidence and expectations.</w:t>
      </w:r>
    </w:p>
    <w:p w14:paraId="0ACFDEB7" w14:textId="77777777" w:rsidR="002935EA" w:rsidRDefault="002935EA" w:rsidP="00D87C9C">
      <w:pPr>
        <w:pStyle w:val="ListParagraph"/>
        <w:numPr>
          <w:ilvl w:val="0"/>
          <w:numId w:val="102"/>
        </w:numPr>
      </w:pPr>
      <w:r>
        <w:t>Highlight Risks and Issues Early: Proactively highlight risks and issues to enable timely decision-making and corrective actions.</w:t>
      </w:r>
    </w:p>
    <w:p w14:paraId="639FB758" w14:textId="77777777" w:rsidR="002935EA" w:rsidRDefault="002935EA" w:rsidP="00D87C9C">
      <w:pPr>
        <w:pStyle w:val="ListParagraph"/>
        <w:numPr>
          <w:ilvl w:val="0"/>
          <w:numId w:val="102"/>
        </w:numPr>
      </w:pPr>
      <w:r>
        <w:t>Stakeholder-Centric Approach: Tailor the report to meet the information needs of different stakeholders, such as project sponsors, clients, and team members.</w:t>
      </w:r>
    </w:p>
    <w:p w14:paraId="0807F8F0" w14:textId="77777777" w:rsidR="00D87C9C" w:rsidRDefault="00D87C9C" w:rsidP="002935EA"/>
    <w:p w14:paraId="014992E6" w14:textId="77777777" w:rsidR="002935EA" w:rsidRDefault="002935EA" w:rsidP="002935EA">
      <w:r>
        <w:t>Justification:</w:t>
      </w:r>
    </w:p>
    <w:p w14:paraId="312BF9CF" w14:textId="7E95328E" w:rsidR="00555AE7" w:rsidRDefault="002935EA" w:rsidP="002935EA">
      <w:r>
        <w:t>Weekly Status Reporting is crucial for maintaining stakeholder alignment, ensuring transparent communication, and tracking project progress. In the Employees Loan Management System, it helps in monitoring the development of modules like loan requests, approvals, notifications, and reporting, ensuring timely delivery and effective risk management.</w:t>
      </w:r>
    </w:p>
    <w:p w14:paraId="20E596C7" w14:textId="77777777" w:rsidR="001277DD" w:rsidRDefault="001277DD" w:rsidP="001827FF"/>
    <w:p w14:paraId="0B4980FA" w14:textId="77777777" w:rsidR="001277DD" w:rsidRDefault="001277DD" w:rsidP="001827FF"/>
    <w:p w14:paraId="67E8F5D4" w14:textId="0F18FB6F" w:rsidR="001277DD" w:rsidRDefault="001277DD" w:rsidP="001277DD">
      <w:r>
        <w:t>Question No 1</w:t>
      </w:r>
      <w:r>
        <w:t>2</w:t>
      </w:r>
      <w:r>
        <w:t xml:space="preserve">)- </w:t>
      </w:r>
      <w:r w:rsidR="00C149B6" w:rsidRPr="00C149B6">
        <w:t>Meeting Minutes Document – Prepare One Sample</w:t>
      </w:r>
    </w:p>
    <w:p w14:paraId="6F2BC385" w14:textId="77777777" w:rsidR="001277DD" w:rsidRPr="00167AF2" w:rsidRDefault="001277DD" w:rsidP="001277DD"/>
    <w:p w14:paraId="7CF8A8AB" w14:textId="77777777" w:rsidR="001277DD" w:rsidRDefault="001277DD" w:rsidP="001277DD">
      <w:r w:rsidRPr="000B74F7">
        <w:lastRenderedPageBreak/>
        <w:t>Answer –</w:t>
      </w:r>
      <w:r>
        <w:t xml:space="preserve"> </w:t>
      </w:r>
    </w:p>
    <w:p w14:paraId="1A19572D" w14:textId="77777777" w:rsidR="00436238" w:rsidRDefault="00436238" w:rsidP="001277DD"/>
    <w:p w14:paraId="1DAB5951" w14:textId="77777777" w:rsidR="00436238" w:rsidRDefault="00436238" w:rsidP="00436238">
      <w:pPr>
        <w:rPr>
          <w:b/>
          <w:bCs/>
        </w:rPr>
      </w:pPr>
      <w:r w:rsidRPr="00D87C9C">
        <w:rPr>
          <w:b/>
          <w:bCs/>
        </w:rPr>
        <w:t>Meeting Minutes Document:</w:t>
      </w:r>
    </w:p>
    <w:p w14:paraId="0FADB4AA" w14:textId="77777777" w:rsidR="00D87C9C" w:rsidRPr="00D87C9C" w:rsidRDefault="00D87C9C" w:rsidP="00436238">
      <w:pPr>
        <w:rPr>
          <w:b/>
          <w:bCs/>
        </w:rPr>
      </w:pPr>
    </w:p>
    <w:p w14:paraId="7ACBE945" w14:textId="77777777" w:rsidR="00D87C9C" w:rsidRDefault="00436238" w:rsidP="00436238">
      <w:r>
        <w:t>Definition:</w:t>
      </w:r>
    </w:p>
    <w:p w14:paraId="518E33D8" w14:textId="7BC0EDCE" w:rsidR="00436238" w:rsidRDefault="00436238" w:rsidP="00436238">
      <w:r>
        <w:t>Meeting Minutes is a formal record of discussions, decisions, and action items agreed upon during a meeting. It serves as an official record to ensure accountability, track progress, and provide a reference for stakeholders who could not attend the meeting.</w:t>
      </w:r>
    </w:p>
    <w:p w14:paraId="68047AF7" w14:textId="77777777" w:rsidR="00D87C9C" w:rsidRDefault="00D87C9C" w:rsidP="00436238"/>
    <w:p w14:paraId="5767C0E1" w14:textId="77777777" w:rsidR="00436238" w:rsidRDefault="00436238" w:rsidP="00436238">
      <w:r>
        <w:t>Purpose of Meeting Minutes:</w:t>
      </w:r>
    </w:p>
    <w:p w14:paraId="425F68A8" w14:textId="77777777" w:rsidR="00436238" w:rsidRDefault="00436238" w:rsidP="00D87C9C">
      <w:pPr>
        <w:pStyle w:val="ListParagraph"/>
        <w:numPr>
          <w:ilvl w:val="0"/>
          <w:numId w:val="103"/>
        </w:numPr>
      </w:pPr>
      <w:r>
        <w:t>To provide a detailed record of the meeting, including attendees, agenda, discussions, decisions, and action items.</w:t>
      </w:r>
    </w:p>
    <w:p w14:paraId="613EC49A" w14:textId="77777777" w:rsidR="00436238" w:rsidRDefault="00436238" w:rsidP="00D87C9C">
      <w:pPr>
        <w:pStyle w:val="ListParagraph"/>
        <w:numPr>
          <w:ilvl w:val="0"/>
          <w:numId w:val="103"/>
        </w:numPr>
      </w:pPr>
      <w:r>
        <w:t>To ensure that all participants have a clear understanding of what was discussed and agreed upon.</w:t>
      </w:r>
    </w:p>
    <w:p w14:paraId="40094467" w14:textId="77777777" w:rsidR="00436238" w:rsidRDefault="00436238" w:rsidP="00D87C9C">
      <w:pPr>
        <w:pStyle w:val="ListParagraph"/>
        <w:numPr>
          <w:ilvl w:val="0"/>
          <w:numId w:val="103"/>
        </w:numPr>
      </w:pPr>
      <w:r>
        <w:t>To track progress on action items and follow-up tasks.</w:t>
      </w:r>
    </w:p>
    <w:p w14:paraId="3E91F1F1" w14:textId="77777777" w:rsidR="00436238" w:rsidRDefault="00436238" w:rsidP="00D87C9C">
      <w:pPr>
        <w:pStyle w:val="ListParagraph"/>
        <w:numPr>
          <w:ilvl w:val="0"/>
          <w:numId w:val="103"/>
        </w:numPr>
      </w:pPr>
      <w:r>
        <w:t>To serve as a historical reference for future meetings or decision-making.</w:t>
      </w:r>
    </w:p>
    <w:p w14:paraId="751E1610" w14:textId="77777777" w:rsidR="00D87C9C" w:rsidRDefault="00D87C9C" w:rsidP="00D87C9C">
      <w:pPr>
        <w:pStyle w:val="ListParagraph"/>
      </w:pPr>
    </w:p>
    <w:p w14:paraId="7FFB922C" w14:textId="77777777" w:rsidR="00436238" w:rsidRDefault="00436238" w:rsidP="00436238">
      <w:r>
        <w:t>Key Components of Meeting Minutes:</w:t>
      </w:r>
    </w:p>
    <w:p w14:paraId="7123AA34" w14:textId="77777777" w:rsidR="00436238" w:rsidRDefault="00436238" w:rsidP="00D87C9C">
      <w:pPr>
        <w:pStyle w:val="ListParagraph"/>
        <w:numPr>
          <w:ilvl w:val="0"/>
          <w:numId w:val="104"/>
        </w:numPr>
      </w:pPr>
      <w:r>
        <w:t>Meeting Details: Date, Time, Location, and Purpose of the meeting.</w:t>
      </w:r>
    </w:p>
    <w:p w14:paraId="00456F6D" w14:textId="77777777" w:rsidR="00436238" w:rsidRDefault="00436238" w:rsidP="00D87C9C">
      <w:pPr>
        <w:pStyle w:val="ListParagraph"/>
        <w:numPr>
          <w:ilvl w:val="0"/>
          <w:numId w:val="104"/>
        </w:numPr>
      </w:pPr>
      <w:r>
        <w:t>Attendees: List of participants, including their roles (e.g., Project Manager, Business Analyst, Developer).</w:t>
      </w:r>
    </w:p>
    <w:p w14:paraId="02D056AF" w14:textId="77777777" w:rsidR="00436238" w:rsidRDefault="00436238" w:rsidP="00D87C9C">
      <w:pPr>
        <w:pStyle w:val="ListParagraph"/>
        <w:numPr>
          <w:ilvl w:val="0"/>
          <w:numId w:val="104"/>
        </w:numPr>
      </w:pPr>
      <w:r>
        <w:t>Agenda Items: Topics discussed during the meeting.</w:t>
      </w:r>
    </w:p>
    <w:p w14:paraId="0D9A1FE4" w14:textId="77777777" w:rsidR="00436238" w:rsidRDefault="00436238" w:rsidP="00D87C9C">
      <w:pPr>
        <w:pStyle w:val="ListParagraph"/>
        <w:numPr>
          <w:ilvl w:val="0"/>
          <w:numId w:val="104"/>
        </w:numPr>
      </w:pPr>
      <w:r>
        <w:t>Discussion Summary: Summary of discussions, viewpoints, and decisions made for each agenda item.</w:t>
      </w:r>
    </w:p>
    <w:p w14:paraId="6CC62509" w14:textId="77777777" w:rsidR="00436238" w:rsidRDefault="00436238" w:rsidP="00D87C9C">
      <w:pPr>
        <w:pStyle w:val="ListParagraph"/>
        <w:numPr>
          <w:ilvl w:val="0"/>
          <w:numId w:val="104"/>
        </w:numPr>
      </w:pPr>
      <w:r>
        <w:t>Decisions Made: Clear documentation of decisions agreed upon during the meeting.</w:t>
      </w:r>
    </w:p>
    <w:p w14:paraId="0887C591" w14:textId="77777777" w:rsidR="00436238" w:rsidRDefault="00436238" w:rsidP="00D87C9C">
      <w:pPr>
        <w:pStyle w:val="ListParagraph"/>
        <w:numPr>
          <w:ilvl w:val="0"/>
          <w:numId w:val="104"/>
        </w:numPr>
      </w:pPr>
      <w:r>
        <w:t>Action Items: List of tasks assigned, responsible persons, and due dates.</w:t>
      </w:r>
    </w:p>
    <w:p w14:paraId="5BB30E23" w14:textId="77777777" w:rsidR="00436238" w:rsidRDefault="00436238" w:rsidP="00D87C9C">
      <w:pPr>
        <w:pStyle w:val="ListParagraph"/>
        <w:numPr>
          <w:ilvl w:val="0"/>
          <w:numId w:val="104"/>
        </w:numPr>
      </w:pPr>
      <w:r>
        <w:t>Next Meeting Details: Date and time of the next meeting (if applicable).</w:t>
      </w:r>
    </w:p>
    <w:p w14:paraId="7F3232F9" w14:textId="77777777" w:rsidR="00436238" w:rsidRDefault="00436238" w:rsidP="00D87C9C">
      <w:pPr>
        <w:pStyle w:val="ListParagraph"/>
        <w:numPr>
          <w:ilvl w:val="0"/>
          <w:numId w:val="104"/>
        </w:numPr>
      </w:pPr>
      <w:r>
        <w:t>Approval and Distribution: Name of the person who prepared the minutes and the distribution list.</w:t>
      </w:r>
    </w:p>
    <w:p w14:paraId="33D69A42" w14:textId="77777777" w:rsidR="00436238" w:rsidRDefault="00436238" w:rsidP="00436238"/>
    <w:p w14:paraId="5A8883CA" w14:textId="77777777" w:rsidR="00436238" w:rsidRDefault="00436238" w:rsidP="00436238"/>
    <w:p w14:paraId="7AEEFDFF" w14:textId="77777777" w:rsidR="00436238" w:rsidRDefault="00436238" w:rsidP="00436238"/>
    <w:p w14:paraId="701D0C95" w14:textId="43DA67A1" w:rsidR="00436238" w:rsidRDefault="00436238" w:rsidP="00436238">
      <w:r>
        <w:t>Sample Meeting Minutes Document:</w:t>
      </w:r>
    </w:p>
    <w:p w14:paraId="50338D1C" w14:textId="77777777" w:rsidR="00436238" w:rsidRDefault="00436238" w:rsidP="00436238"/>
    <w:tbl>
      <w:tblPr>
        <w:tblStyle w:val="TableGrid"/>
        <w:tblW w:w="0" w:type="auto"/>
        <w:tblLook w:val="04A0" w:firstRow="1" w:lastRow="0" w:firstColumn="1" w:lastColumn="0" w:noHBand="0" w:noVBand="1"/>
      </w:tblPr>
      <w:tblGrid>
        <w:gridCol w:w="10790"/>
      </w:tblGrid>
      <w:tr w:rsidR="00DD1A2D" w14:paraId="30ABE233" w14:textId="77777777" w:rsidTr="00286F65">
        <w:tc>
          <w:tcPr>
            <w:tcW w:w="10790" w:type="dxa"/>
            <w:vAlign w:val="center"/>
          </w:tcPr>
          <w:p w14:paraId="380333E2" w14:textId="77777777" w:rsidR="00286F65" w:rsidRDefault="00286F65" w:rsidP="00286F65">
            <w:r>
              <w:t>Project Name: Employees Loan Management System</w:t>
            </w:r>
          </w:p>
          <w:p w14:paraId="6DEA350C" w14:textId="77777777" w:rsidR="00286F65" w:rsidRDefault="00286F65" w:rsidP="00286F65">
            <w:r>
              <w:t>Meeting Type: Requirements Review Meeting</w:t>
            </w:r>
          </w:p>
          <w:p w14:paraId="4D02064B" w14:textId="77777777" w:rsidR="00286F65" w:rsidRDefault="00286F65" w:rsidP="00286F65">
            <w:r>
              <w:t>Date: 19th February 2025</w:t>
            </w:r>
          </w:p>
          <w:p w14:paraId="61B84BAD" w14:textId="77777777" w:rsidR="00286F65" w:rsidRDefault="00286F65" w:rsidP="00286F65">
            <w:r>
              <w:t>Time: 10:00 AM – 11:30 AM</w:t>
            </w:r>
          </w:p>
          <w:p w14:paraId="763C2348" w14:textId="77777777" w:rsidR="00286F65" w:rsidRDefault="00286F65" w:rsidP="00286F65">
            <w:r>
              <w:t>Location: Conference Room 3 / Virtual (Microsoft Teams)</w:t>
            </w:r>
          </w:p>
          <w:p w14:paraId="7C226F86" w14:textId="77777777" w:rsidR="00286F65" w:rsidRDefault="00286F65" w:rsidP="00286F65">
            <w:r>
              <w:t>Facilitator: Business Analyst (John Doe)</w:t>
            </w:r>
          </w:p>
          <w:p w14:paraId="501D56F3" w14:textId="77777777" w:rsidR="00286F65" w:rsidRDefault="00286F65" w:rsidP="00286F65">
            <w:r>
              <w:t>Note Taker: Project Coordinator (Jane Smith)</w:t>
            </w:r>
          </w:p>
          <w:p w14:paraId="06777ABA" w14:textId="77777777" w:rsidR="00DD1A2D" w:rsidRDefault="00DD1A2D" w:rsidP="00286F65"/>
        </w:tc>
      </w:tr>
      <w:tr w:rsidR="00DD1A2D" w14:paraId="36658774" w14:textId="77777777" w:rsidTr="00DD1A2D">
        <w:tc>
          <w:tcPr>
            <w:tcW w:w="10790" w:type="dxa"/>
          </w:tcPr>
          <w:p w14:paraId="794F22EA" w14:textId="77777777" w:rsidR="00496240" w:rsidRDefault="00496240" w:rsidP="00496240">
            <w:r>
              <w:t>Attendees:</w:t>
            </w:r>
          </w:p>
          <w:p w14:paraId="6BFB6597" w14:textId="77777777" w:rsidR="00496240" w:rsidRDefault="00496240" w:rsidP="00496240"/>
          <w:p w14:paraId="267531FE" w14:textId="77777777" w:rsidR="00496240" w:rsidRDefault="00496240" w:rsidP="00496240">
            <w:r>
              <w:t>John Doe (Business Analyst)</w:t>
            </w:r>
          </w:p>
          <w:p w14:paraId="790B928B" w14:textId="77777777" w:rsidR="00496240" w:rsidRDefault="00496240" w:rsidP="00496240">
            <w:r>
              <w:t>Jane Smith (Project Coordinator)</w:t>
            </w:r>
          </w:p>
          <w:p w14:paraId="4C01E451" w14:textId="77777777" w:rsidR="00496240" w:rsidRDefault="00496240" w:rsidP="00496240">
            <w:r>
              <w:t>Sarah Williams (HR Manager)</w:t>
            </w:r>
          </w:p>
          <w:p w14:paraId="7FA0E125" w14:textId="77777777" w:rsidR="00496240" w:rsidRDefault="00496240" w:rsidP="00496240">
            <w:r>
              <w:t>Michael Brown (Accounts Lead)</w:t>
            </w:r>
          </w:p>
          <w:p w14:paraId="4D1193F2" w14:textId="59EA53F5" w:rsidR="00DD1A2D" w:rsidRDefault="00496240" w:rsidP="00496240">
            <w:r>
              <w:t>David Lee (IT Lead)</w:t>
            </w:r>
          </w:p>
        </w:tc>
      </w:tr>
      <w:tr w:rsidR="00DD1A2D" w14:paraId="51722979" w14:textId="77777777" w:rsidTr="00DD1A2D">
        <w:tc>
          <w:tcPr>
            <w:tcW w:w="10790" w:type="dxa"/>
          </w:tcPr>
          <w:p w14:paraId="031658AB" w14:textId="77777777" w:rsidR="00496240" w:rsidRDefault="00496240" w:rsidP="00496240">
            <w:r>
              <w:t>Agenda Items:</w:t>
            </w:r>
          </w:p>
          <w:p w14:paraId="0B544A07" w14:textId="77777777" w:rsidR="00496240" w:rsidRDefault="00496240" w:rsidP="00496240"/>
          <w:p w14:paraId="3BA8A0F9" w14:textId="77777777" w:rsidR="00496240" w:rsidRDefault="00496240" w:rsidP="00496240">
            <w:r>
              <w:t>Review of Loan Request Workflow</w:t>
            </w:r>
          </w:p>
          <w:p w14:paraId="4F34444B" w14:textId="77777777" w:rsidR="00496240" w:rsidRDefault="00496240" w:rsidP="00496240">
            <w:r>
              <w:t>Approval Process and Notification Requirements</w:t>
            </w:r>
          </w:p>
          <w:p w14:paraId="232CC59E" w14:textId="77777777" w:rsidR="00496240" w:rsidRDefault="00496240" w:rsidP="00496240">
            <w:r>
              <w:t>Integration with Payroll System</w:t>
            </w:r>
          </w:p>
          <w:p w14:paraId="700A2D20" w14:textId="07A6061C" w:rsidR="00DD1A2D" w:rsidRDefault="00496240" w:rsidP="00496240">
            <w:r>
              <w:lastRenderedPageBreak/>
              <w:t>Reporting Requirements for Accounts Department</w:t>
            </w:r>
          </w:p>
        </w:tc>
      </w:tr>
      <w:tr w:rsidR="00DD1A2D" w14:paraId="60E0806B" w14:textId="77777777" w:rsidTr="00DD1A2D">
        <w:tc>
          <w:tcPr>
            <w:tcW w:w="10790" w:type="dxa"/>
          </w:tcPr>
          <w:p w14:paraId="7C0DF700" w14:textId="77777777" w:rsidR="00E260C4" w:rsidRDefault="00E260C4" w:rsidP="00E260C4">
            <w:r>
              <w:lastRenderedPageBreak/>
              <w:t>Discussion Summary:</w:t>
            </w:r>
          </w:p>
          <w:p w14:paraId="3EC9A2DA" w14:textId="77777777" w:rsidR="00E260C4" w:rsidRDefault="00E260C4" w:rsidP="00E260C4"/>
          <w:p w14:paraId="587955BE" w14:textId="77777777" w:rsidR="00E260C4" w:rsidRDefault="00E260C4" w:rsidP="00E260C4">
            <w:r>
              <w:t>Loan Request Workflow:</w:t>
            </w:r>
          </w:p>
          <w:p w14:paraId="41DB3DFA" w14:textId="77777777" w:rsidR="00E260C4" w:rsidRDefault="00E260C4" w:rsidP="00E260C4"/>
          <w:p w14:paraId="12E58580" w14:textId="77777777" w:rsidR="00E260C4" w:rsidRDefault="00E260C4" w:rsidP="00E260C4">
            <w:r>
              <w:t>Discussed the need for an intuitive online application form with document upload functionality.</w:t>
            </w:r>
          </w:p>
          <w:p w14:paraId="0A3F45A3" w14:textId="77777777" w:rsidR="00E260C4" w:rsidRDefault="00E260C4" w:rsidP="00E260C4">
            <w:r>
              <w:t>Agreed on mandatory fields such as loan amount, purpose, and tenure.</w:t>
            </w:r>
          </w:p>
          <w:p w14:paraId="385F324A" w14:textId="77777777" w:rsidR="00E260C4" w:rsidRDefault="00E260C4" w:rsidP="00E260C4">
            <w:r>
              <w:t>Approval Process and Notification Requirements:</w:t>
            </w:r>
          </w:p>
          <w:p w14:paraId="371923F0" w14:textId="77777777" w:rsidR="00E260C4" w:rsidRDefault="00E260C4" w:rsidP="00E260C4"/>
          <w:p w14:paraId="5A848CF8" w14:textId="77777777" w:rsidR="00E260C4" w:rsidRDefault="00E260C4" w:rsidP="00E260C4">
            <w:r>
              <w:t>Approval hierarchy to include HR and Accounts review.</w:t>
            </w:r>
          </w:p>
          <w:p w14:paraId="2A20FDAE" w14:textId="77777777" w:rsidR="00E260C4" w:rsidRDefault="00E260C4" w:rsidP="00E260C4">
            <w:r>
              <w:t>Notifications to be triggered for application submission, approval, rejection, and repayment schedule.</w:t>
            </w:r>
          </w:p>
          <w:p w14:paraId="4EB0D227" w14:textId="77777777" w:rsidR="00E260C4" w:rsidRDefault="00E260C4" w:rsidP="00E260C4">
            <w:r>
              <w:t>Integration with Payroll System:</w:t>
            </w:r>
          </w:p>
          <w:p w14:paraId="707B091E" w14:textId="77777777" w:rsidR="00E260C4" w:rsidRDefault="00E260C4" w:rsidP="00E260C4"/>
          <w:p w14:paraId="3B19B3C4" w14:textId="77777777" w:rsidR="00E260C4" w:rsidRDefault="00E260C4" w:rsidP="00E260C4">
            <w:r>
              <w:t>Discussed technical challenges related to payroll data synchronization.</w:t>
            </w:r>
          </w:p>
          <w:p w14:paraId="64124762" w14:textId="77777777" w:rsidR="00E260C4" w:rsidRDefault="00E260C4" w:rsidP="00E260C4">
            <w:r>
              <w:t>Identified dependencies on the existing payroll system's API.</w:t>
            </w:r>
          </w:p>
          <w:p w14:paraId="2C496AFF" w14:textId="77777777" w:rsidR="00E260C4" w:rsidRDefault="00E260C4" w:rsidP="00E260C4">
            <w:r>
              <w:t>Reporting Requirements for Accounts Department:</w:t>
            </w:r>
          </w:p>
          <w:p w14:paraId="179A7DCC" w14:textId="77777777" w:rsidR="00E260C4" w:rsidRDefault="00E260C4" w:rsidP="00E260C4"/>
          <w:p w14:paraId="1CD8C7B0" w14:textId="77777777" w:rsidR="00E260C4" w:rsidRDefault="00E260C4" w:rsidP="00E260C4">
            <w:r>
              <w:t>Requirement for reports on loan applications, approvals, rejections, and repayment status.</w:t>
            </w:r>
          </w:p>
          <w:p w14:paraId="23ADE2BF" w14:textId="437176D7" w:rsidR="00DD1A2D" w:rsidRDefault="00E260C4" w:rsidP="00E260C4">
            <w:r>
              <w:t>Agreed on the need for monthly and quarterly reports for management review.</w:t>
            </w:r>
          </w:p>
        </w:tc>
      </w:tr>
      <w:tr w:rsidR="00DD1A2D" w14:paraId="0E1624DC" w14:textId="77777777" w:rsidTr="00DD1A2D">
        <w:tc>
          <w:tcPr>
            <w:tcW w:w="10790" w:type="dxa"/>
          </w:tcPr>
          <w:p w14:paraId="1436F2B9" w14:textId="77777777" w:rsidR="00E260C4" w:rsidRDefault="00E260C4" w:rsidP="00E260C4">
            <w:r>
              <w:t>Decisions Made:</w:t>
            </w:r>
          </w:p>
          <w:p w14:paraId="1B0A57BD" w14:textId="77777777" w:rsidR="00E260C4" w:rsidRDefault="00E260C4" w:rsidP="00E260C4"/>
          <w:p w14:paraId="76D49E6F" w14:textId="77777777" w:rsidR="00E260C4" w:rsidRDefault="00E260C4" w:rsidP="00E260C4">
            <w:r>
              <w:t>Finalized the loan request workflow with mandatory fields and approval hierarchy.</w:t>
            </w:r>
          </w:p>
          <w:p w14:paraId="55CF120B" w14:textId="77777777" w:rsidR="00E260C4" w:rsidRDefault="00E260C4" w:rsidP="00E260C4">
            <w:r>
              <w:t>Confirmed integration approach with the payroll system using API-based data exchange.</w:t>
            </w:r>
          </w:p>
          <w:p w14:paraId="1FAB6A35" w14:textId="03F40472" w:rsidR="00DD1A2D" w:rsidRDefault="00E260C4" w:rsidP="00E260C4">
            <w:r>
              <w:t>Agreed on the structure and frequency of reporting requirements.</w:t>
            </w:r>
          </w:p>
        </w:tc>
      </w:tr>
    </w:tbl>
    <w:p w14:paraId="34CF9C49" w14:textId="77777777" w:rsidR="00436238" w:rsidRDefault="00436238" w:rsidP="00436238"/>
    <w:p w14:paraId="65EEA5DC" w14:textId="0DCA4D50" w:rsidR="004C4DBF" w:rsidRDefault="004C4DBF" w:rsidP="00436238">
      <w:r>
        <w:t>Action Items:</w:t>
      </w:r>
    </w:p>
    <w:p w14:paraId="3F5EBF81" w14:textId="77777777" w:rsidR="004C4DBF" w:rsidRDefault="004C4DBF" w:rsidP="00436238"/>
    <w:tbl>
      <w:tblPr>
        <w:tblStyle w:val="TableGrid"/>
        <w:tblW w:w="0" w:type="auto"/>
        <w:tblLook w:val="04A0" w:firstRow="1" w:lastRow="0" w:firstColumn="1" w:lastColumn="0" w:noHBand="0" w:noVBand="1"/>
      </w:tblPr>
      <w:tblGrid>
        <w:gridCol w:w="5382"/>
        <w:gridCol w:w="2693"/>
        <w:gridCol w:w="2715"/>
      </w:tblGrid>
      <w:tr w:rsidR="004C4DBF" w14:paraId="571A0501" w14:textId="77777777" w:rsidTr="004C4DBF">
        <w:tc>
          <w:tcPr>
            <w:tcW w:w="5382" w:type="dxa"/>
          </w:tcPr>
          <w:p w14:paraId="6F8ED955" w14:textId="051B490B" w:rsidR="004C4DBF" w:rsidRDefault="004C4DBF" w:rsidP="00436238">
            <w:r>
              <w:t>Action item</w:t>
            </w:r>
          </w:p>
        </w:tc>
        <w:tc>
          <w:tcPr>
            <w:tcW w:w="2693" w:type="dxa"/>
          </w:tcPr>
          <w:p w14:paraId="563495C0" w14:textId="634845E6" w:rsidR="004C4DBF" w:rsidRDefault="004C4DBF" w:rsidP="00436238">
            <w:r>
              <w:t>Responsible person</w:t>
            </w:r>
          </w:p>
        </w:tc>
        <w:tc>
          <w:tcPr>
            <w:tcW w:w="2715" w:type="dxa"/>
          </w:tcPr>
          <w:p w14:paraId="3A61DAF7" w14:textId="5B2B634F" w:rsidR="004C4DBF" w:rsidRDefault="004C4DBF" w:rsidP="00436238">
            <w:r>
              <w:t>Due Date</w:t>
            </w:r>
          </w:p>
        </w:tc>
      </w:tr>
      <w:tr w:rsidR="004C4DBF" w14:paraId="7D8823DC" w14:textId="77777777" w:rsidTr="004C4DBF">
        <w:tc>
          <w:tcPr>
            <w:tcW w:w="5382" w:type="dxa"/>
          </w:tcPr>
          <w:p w14:paraId="1C3ED7F3" w14:textId="472D9B6E" w:rsidR="004C4DBF" w:rsidRDefault="00EF3AD5" w:rsidP="00436238">
            <w:r w:rsidRPr="00EF3AD5">
              <w:t>Design the online loan application form with mandatory fields.</w:t>
            </w:r>
          </w:p>
        </w:tc>
        <w:tc>
          <w:tcPr>
            <w:tcW w:w="2693" w:type="dxa"/>
          </w:tcPr>
          <w:p w14:paraId="31EF3DED" w14:textId="24D4D4B4" w:rsidR="004C4DBF" w:rsidRDefault="00EF3AD5" w:rsidP="00436238">
            <w:r w:rsidRPr="00EF3AD5">
              <w:t>John Doe (BA)</w:t>
            </w:r>
          </w:p>
        </w:tc>
        <w:tc>
          <w:tcPr>
            <w:tcW w:w="2715" w:type="dxa"/>
          </w:tcPr>
          <w:p w14:paraId="42276CDD" w14:textId="444EF1FE" w:rsidR="004C4DBF" w:rsidRDefault="009E67DD" w:rsidP="00436238">
            <w:r w:rsidRPr="009E67DD">
              <w:t>25th February 2025</w:t>
            </w:r>
          </w:p>
        </w:tc>
      </w:tr>
      <w:tr w:rsidR="004C4DBF" w14:paraId="4D727796" w14:textId="77777777" w:rsidTr="004C4DBF">
        <w:tc>
          <w:tcPr>
            <w:tcW w:w="5382" w:type="dxa"/>
          </w:tcPr>
          <w:p w14:paraId="6AD4BD5C" w14:textId="524FC7B5" w:rsidR="004C4DBF" w:rsidRDefault="00EF3AD5" w:rsidP="00436238">
            <w:r w:rsidRPr="00EF3AD5">
              <w:t>Coordinate with the IT team for payroll system integration.</w:t>
            </w:r>
          </w:p>
        </w:tc>
        <w:tc>
          <w:tcPr>
            <w:tcW w:w="2693" w:type="dxa"/>
          </w:tcPr>
          <w:p w14:paraId="7E7157CC" w14:textId="51B3D2E6" w:rsidR="004C4DBF" w:rsidRDefault="00EF3AD5" w:rsidP="00436238">
            <w:r w:rsidRPr="00EF3AD5">
              <w:t>David Lee (IT Lead)</w:t>
            </w:r>
          </w:p>
        </w:tc>
        <w:tc>
          <w:tcPr>
            <w:tcW w:w="2715" w:type="dxa"/>
          </w:tcPr>
          <w:p w14:paraId="5D42242B" w14:textId="0C691F51" w:rsidR="004C4DBF" w:rsidRDefault="009E67DD" w:rsidP="00436238">
            <w:r w:rsidRPr="009E67DD">
              <w:t>28th February 2025</w:t>
            </w:r>
          </w:p>
        </w:tc>
      </w:tr>
      <w:tr w:rsidR="004C4DBF" w14:paraId="26AE4EFD" w14:textId="77777777" w:rsidTr="004C4DBF">
        <w:tc>
          <w:tcPr>
            <w:tcW w:w="5382" w:type="dxa"/>
          </w:tcPr>
          <w:p w14:paraId="1274CA28" w14:textId="1E57FF59" w:rsidR="004C4DBF" w:rsidRDefault="00EF3AD5" w:rsidP="00436238">
            <w:r w:rsidRPr="00EF3AD5">
              <w:t>Draft the reporting templates for Accounts review.</w:t>
            </w:r>
          </w:p>
        </w:tc>
        <w:tc>
          <w:tcPr>
            <w:tcW w:w="2693" w:type="dxa"/>
          </w:tcPr>
          <w:p w14:paraId="257C2AF0" w14:textId="04CF3507" w:rsidR="004C4DBF" w:rsidRDefault="00EF3AD5" w:rsidP="00436238">
            <w:r w:rsidRPr="00EF3AD5">
              <w:t>Michael Brown (Accounts)</w:t>
            </w:r>
          </w:p>
        </w:tc>
        <w:tc>
          <w:tcPr>
            <w:tcW w:w="2715" w:type="dxa"/>
          </w:tcPr>
          <w:p w14:paraId="2787FAD4" w14:textId="713B788F" w:rsidR="004C4DBF" w:rsidRDefault="009E67DD" w:rsidP="00436238">
            <w:r w:rsidRPr="009E67DD">
              <w:t>26th February 2025</w:t>
            </w:r>
          </w:p>
        </w:tc>
      </w:tr>
    </w:tbl>
    <w:p w14:paraId="6FAF339B" w14:textId="77777777" w:rsidR="004C4DBF" w:rsidRDefault="004C4DBF" w:rsidP="00436238"/>
    <w:p w14:paraId="335CEC26" w14:textId="77777777" w:rsidR="009E67DD" w:rsidRDefault="009E67DD" w:rsidP="009E67DD">
      <w:r>
        <w:t>Next Meeting Details:</w:t>
      </w:r>
    </w:p>
    <w:p w14:paraId="0EDC3836" w14:textId="77777777" w:rsidR="009E67DD" w:rsidRDefault="009E67DD" w:rsidP="009E67DD"/>
    <w:p w14:paraId="31653141" w14:textId="77777777" w:rsidR="009E67DD" w:rsidRDefault="009E67DD" w:rsidP="009E67DD">
      <w:r>
        <w:t>Date: 1st March 2025</w:t>
      </w:r>
    </w:p>
    <w:p w14:paraId="121F68F3" w14:textId="77777777" w:rsidR="009E67DD" w:rsidRDefault="009E67DD" w:rsidP="009E67DD">
      <w:r>
        <w:t>Time: 10:00 AM – 11:00 AM</w:t>
      </w:r>
    </w:p>
    <w:p w14:paraId="3E18ECCA" w14:textId="5A0A000D" w:rsidR="00167AF2" w:rsidRDefault="009E67DD" w:rsidP="009E67DD">
      <w:r>
        <w:t>Purpose: Review progress on action items and finalize reporting templates.</w:t>
      </w:r>
    </w:p>
    <w:p w14:paraId="308BFACD" w14:textId="77777777" w:rsidR="008232A7" w:rsidRDefault="008232A7" w:rsidP="00167AF2"/>
    <w:p w14:paraId="6C593F82" w14:textId="77777777" w:rsidR="00BC409C" w:rsidRDefault="00BC409C" w:rsidP="00BC409C">
      <w:r>
        <w:t>Prepared By: Jane Smith (Project Coordinator)</w:t>
      </w:r>
    </w:p>
    <w:p w14:paraId="36E63EBC" w14:textId="77777777" w:rsidR="00BC409C" w:rsidRDefault="00BC409C" w:rsidP="00BC409C">
      <w:r>
        <w:t>Approval: John Doe (Business Analyst)</w:t>
      </w:r>
    </w:p>
    <w:p w14:paraId="0E972DEB" w14:textId="3A018A57" w:rsidR="009E67DD" w:rsidRDefault="00BC409C" w:rsidP="00BC409C">
      <w:r>
        <w:t>Distribution: All Attendees, Project Sponsor, Development Team</w:t>
      </w:r>
    </w:p>
    <w:p w14:paraId="401323F5" w14:textId="77777777" w:rsidR="00BC409C" w:rsidRDefault="00BC409C" w:rsidP="00BC409C"/>
    <w:p w14:paraId="63B6E349" w14:textId="77777777" w:rsidR="00BC409C" w:rsidRDefault="00BC409C" w:rsidP="00BC409C"/>
    <w:p w14:paraId="48D59A00" w14:textId="77777777" w:rsidR="00BC409C" w:rsidRDefault="00BC409C" w:rsidP="00BC409C">
      <w:r>
        <w:t>Best Practices:</w:t>
      </w:r>
    </w:p>
    <w:p w14:paraId="4581D5A8" w14:textId="77777777" w:rsidR="00BC409C" w:rsidRDefault="00BC409C" w:rsidP="00BC409C">
      <w:r>
        <w:t>Timely Documentation: Prepare and distribute the meeting minutes within 24-48 hours after the meeting to ensure accuracy and relevance.</w:t>
      </w:r>
    </w:p>
    <w:p w14:paraId="20EE57D6" w14:textId="77777777" w:rsidR="00BC409C" w:rsidRDefault="00BC409C" w:rsidP="00BC409C">
      <w:r>
        <w:t>Clear and Concise Language: Use clear, concise language to summarize discussions and decisions.</w:t>
      </w:r>
    </w:p>
    <w:p w14:paraId="72AC835B" w14:textId="77777777" w:rsidR="00BC409C" w:rsidRDefault="00BC409C" w:rsidP="00BC409C">
      <w:r>
        <w:t>Action-Oriented Approach: Clearly document action items with assigned responsibilities and due dates.</w:t>
      </w:r>
    </w:p>
    <w:p w14:paraId="5F38395C" w14:textId="77777777" w:rsidR="00BC409C" w:rsidRDefault="00BC409C" w:rsidP="00BC409C">
      <w:r>
        <w:t>Review and Approval: Get the minutes reviewed and approved by the meeting facilitator or key decision-makers before distribution.</w:t>
      </w:r>
    </w:p>
    <w:p w14:paraId="0BB57C2D" w14:textId="0AFD6FA4" w:rsidR="00BC409C" w:rsidRDefault="00BC409C" w:rsidP="00BC409C">
      <w:r>
        <w:lastRenderedPageBreak/>
        <w:t>Consistent Format: Maintain a consistent format for meeting minutes to enhance readability and accessibility.</w:t>
      </w:r>
    </w:p>
    <w:p w14:paraId="0EEFA6EF" w14:textId="77777777" w:rsidR="00BC409C" w:rsidRDefault="00BC409C" w:rsidP="00BC409C"/>
    <w:p w14:paraId="51FA094D" w14:textId="77777777" w:rsidR="00BC409C" w:rsidRDefault="00BC409C" w:rsidP="00BC409C">
      <w:r>
        <w:t>Justification:</w:t>
      </w:r>
    </w:p>
    <w:p w14:paraId="34B39B5B" w14:textId="0043B10F" w:rsidR="00BC409C" w:rsidRDefault="00BC409C" w:rsidP="00BC409C">
      <w:r>
        <w:t>Meeting Minutes provide a clear and organized record of discussions, decisions, and action items. They ensure accountability, facilitate follow-up on tasks, and serve as a reference for stakeholders. In the Employees Loan Management System project, meeting minutes help track requirements, decisions, and progress across different modules like loan requests, approvals, notifications, and reporting.</w:t>
      </w:r>
    </w:p>
    <w:p w14:paraId="05FB9A1B" w14:textId="77777777" w:rsidR="00BC409C" w:rsidRDefault="00BC409C" w:rsidP="00BC409C"/>
    <w:p w14:paraId="2C42A60C" w14:textId="77777777" w:rsidR="00BC409C" w:rsidRDefault="00BC409C" w:rsidP="00BC409C"/>
    <w:p w14:paraId="679480BC" w14:textId="77777777" w:rsidR="00BC409C" w:rsidRDefault="00BC409C" w:rsidP="00BC409C"/>
    <w:p w14:paraId="009BCE1D" w14:textId="427659BB" w:rsidR="00064C38" w:rsidRDefault="00064C38" w:rsidP="00064C38">
      <w:r>
        <w:t xml:space="preserve">Question No 13)- </w:t>
      </w:r>
      <w:r w:rsidR="0049201D" w:rsidRPr="0049201D">
        <w:t>Change Tracker Document – Prepare One Sample</w:t>
      </w:r>
    </w:p>
    <w:p w14:paraId="3F7BB7A1" w14:textId="77777777" w:rsidR="001E3F3F" w:rsidRDefault="001E3F3F" w:rsidP="00064C38"/>
    <w:p w14:paraId="743EE322" w14:textId="77777777" w:rsidR="00064C38" w:rsidRDefault="00064C38" w:rsidP="00064C38"/>
    <w:p w14:paraId="39B0436E" w14:textId="77777777" w:rsidR="00A364E6" w:rsidRDefault="00064C38" w:rsidP="00064C38">
      <w:r>
        <w:t>Answer –</w:t>
      </w:r>
    </w:p>
    <w:p w14:paraId="3A163D18" w14:textId="77777777" w:rsidR="00A364E6" w:rsidRDefault="00A364E6" w:rsidP="00064C38"/>
    <w:p w14:paraId="7580CB24" w14:textId="77777777" w:rsidR="00E01493" w:rsidRDefault="00E01493" w:rsidP="00E01493">
      <w:pPr>
        <w:rPr>
          <w:b/>
          <w:bCs/>
        </w:rPr>
      </w:pPr>
      <w:r w:rsidRPr="006143F7">
        <w:rPr>
          <w:b/>
          <w:bCs/>
        </w:rPr>
        <w:t>Change Tracker Document:</w:t>
      </w:r>
    </w:p>
    <w:p w14:paraId="3D71BF72" w14:textId="77777777" w:rsidR="006143F7" w:rsidRPr="006143F7" w:rsidRDefault="006143F7" w:rsidP="00E01493">
      <w:pPr>
        <w:rPr>
          <w:b/>
          <w:bCs/>
        </w:rPr>
      </w:pPr>
    </w:p>
    <w:p w14:paraId="213AE858" w14:textId="77777777" w:rsidR="006143F7" w:rsidRDefault="00E01493" w:rsidP="00E01493">
      <w:r>
        <w:t xml:space="preserve">Definition: </w:t>
      </w:r>
    </w:p>
    <w:p w14:paraId="68FE1598" w14:textId="4FCA5C11" w:rsidR="00E01493" w:rsidRDefault="00E01493" w:rsidP="00E01493">
      <w:r>
        <w:t>A Change Tracker Document is used to track and manage changes in project requirements, scope, or deliverables. It ensures that all change requests are documented, assessed for impact, and approved before implementation. It also maintains version control and traceability of changes throughout the project lifecycle.</w:t>
      </w:r>
    </w:p>
    <w:p w14:paraId="7D03A96E" w14:textId="77777777" w:rsidR="006143F7" w:rsidRDefault="006143F7" w:rsidP="00E01493"/>
    <w:p w14:paraId="768F493F" w14:textId="77777777" w:rsidR="00E01493" w:rsidRDefault="00E01493" w:rsidP="00E01493">
      <w:pPr>
        <w:rPr>
          <w:b/>
          <w:bCs/>
        </w:rPr>
      </w:pPr>
      <w:r w:rsidRPr="006143F7">
        <w:rPr>
          <w:b/>
          <w:bCs/>
        </w:rPr>
        <w:t>Purpose of Change Tracker Document:</w:t>
      </w:r>
    </w:p>
    <w:p w14:paraId="4596F3DF" w14:textId="77777777" w:rsidR="006143F7" w:rsidRPr="006143F7" w:rsidRDefault="006143F7" w:rsidP="00E01493">
      <w:pPr>
        <w:rPr>
          <w:b/>
          <w:bCs/>
        </w:rPr>
      </w:pPr>
    </w:p>
    <w:p w14:paraId="71F9FEB4" w14:textId="77777777" w:rsidR="00E01493" w:rsidRDefault="00E01493" w:rsidP="006143F7">
      <w:pPr>
        <w:pStyle w:val="ListParagraph"/>
        <w:numPr>
          <w:ilvl w:val="0"/>
          <w:numId w:val="105"/>
        </w:numPr>
      </w:pPr>
      <w:r>
        <w:t>To document change requests, including their reasons, impacts, and approvals.</w:t>
      </w:r>
    </w:p>
    <w:p w14:paraId="1EAD334F" w14:textId="77777777" w:rsidR="00E01493" w:rsidRDefault="00E01493" w:rsidP="006143F7">
      <w:pPr>
        <w:pStyle w:val="ListParagraph"/>
        <w:numPr>
          <w:ilvl w:val="0"/>
          <w:numId w:val="105"/>
        </w:numPr>
      </w:pPr>
      <w:r>
        <w:t>To assess the impact of changes on project scope, timelines, budget, and resources.</w:t>
      </w:r>
    </w:p>
    <w:p w14:paraId="7596112C" w14:textId="77777777" w:rsidR="00E01493" w:rsidRDefault="00E01493" w:rsidP="006143F7">
      <w:pPr>
        <w:pStyle w:val="ListParagraph"/>
        <w:numPr>
          <w:ilvl w:val="0"/>
          <w:numId w:val="105"/>
        </w:numPr>
      </w:pPr>
      <w:r>
        <w:t>To ensure controlled and organized implementation of changes, minimizing risks and disruptions.</w:t>
      </w:r>
    </w:p>
    <w:p w14:paraId="191DBD06" w14:textId="77777777" w:rsidR="00E01493" w:rsidRDefault="00E01493" w:rsidP="006143F7">
      <w:pPr>
        <w:pStyle w:val="ListParagraph"/>
        <w:numPr>
          <w:ilvl w:val="0"/>
          <w:numId w:val="105"/>
        </w:numPr>
      </w:pPr>
      <w:r>
        <w:t>To maintain version control and traceability of requirements and deliverables.</w:t>
      </w:r>
    </w:p>
    <w:p w14:paraId="48A950AD" w14:textId="77777777" w:rsidR="006143F7" w:rsidRDefault="006143F7" w:rsidP="006143F7"/>
    <w:p w14:paraId="24E9425C" w14:textId="77777777" w:rsidR="00E01493" w:rsidRDefault="00E01493" w:rsidP="00E01493">
      <w:r>
        <w:t>Key Components of Change Tracker Document:</w:t>
      </w:r>
    </w:p>
    <w:p w14:paraId="23A37939" w14:textId="77777777" w:rsidR="00E01493" w:rsidRDefault="00E01493" w:rsidP="006143F7">
      <w:pPr>
        <w:pStyle w:val="ListParagraph"/>
        <w:numPr>
          <w:ilvl w:val="0"/>
          <w:numId w:val="106"/>
        </w:numPr>
      </w:pPr>
      <w:r>
        <w:t>Change Request ID: A unique identifier for each change request.</w:t>
      </w:r>
    </w:p>
    <w:p w14:paraId="516E4337" w14:textId="77777777" w:rsidR="00E01493" w:rsidRDefault="00E01493" w:rsidP="006143F7">
      <w:pPr>
        <w:pStyle w:val="ListParagraph"/>
        <w:numPr>
          <w:ilvl w:val="0"/>
          <w:numId w:val="106"/>
        </w:numPr>
      </w:pPr>
      <w:r>
        <w:t>Change Description: Detailed description of the requested change.</w:t>
      </w:r>
    </w:p>
    <w:p w14:paraId="0E158813" w14:textId="77777777" w:rsidR="00E01493" w:rsidRDefault="00E01493" w:rsidP="006143F7">
      <w:pPr>
        <w:pStyle w:val="ListParagraph"/>
        <w:numPr>
          <w:ilvl w:val="0"/>
          <w:numId w:val="106"/>
        </w:numPr>
      </w:pPr>
      <w:r>
        <w:t>Reason for Change: Justification or business need for the change.</w:t>
      </w:r>
    </w:p>
    <w:p w14:paraId="6B11F460" w14:textId="77777777" w:rsidR="00E01493" w:rsidRDefault="00E01493" w:rsidP="006143F7">
      <w:pPr>
        <w:pStyle w:val="ListParagraph"/>
        <w:numPr>
          <w:ilvl w:val="0"/>
          <w:numId w:val="106"/>
        </w:numPr>
      </w:pPr>
      <w:r>
        <w:t>Impact Analysis: Assessment of the change's impact on scope, timelines, budget, resources, and risks.</w:t>
      </w:r>
    </w:p>
    <w:p w14:paraId="2AD8FEE9" w14:textId="77777777" w:rsidR="00E01493" w:rsidRDefault="00E01493" w:rsidP="006143F7">
      <w:pPr>
        <w:pStyle w:val="ListParagraph"/>
        <w:numPr>
          <w:ilvl w:val="0"/>
          <w:numId w:val="106"/>
        </w:numPr>
      </w:pPr>
      <w:r>
        <w:t>Priority: Priority level of the change (High, Medium, Low).</w:t>
      </w:r>
    </w:p>
    <w:p w14:paraId="61B80A2F" w14:textId="77777777" w:rsidR="00E01493" w:rsidRDefault="00E01493" w:rsidP="006143F7">
      <w:pPr>
        <w:pStyle w:val="ListParagraph"/>
        <w:numPr>
          <w:ilvl w:val="0"/>
          <w:numId w:val="106"/>
        </w:numPr>
      </w:pPr>
      <w:r>
        <w:t>Requested By: Name and role of the person who requested the change.</w:t>
      </w:r>
    </w:p>
    <w:p w14:paraId="6C6B893C" w14:textId="77777777" w:rsidR="00E01493" w:rsidRDefault="00E01493" w:rsidP="006143F7">
      <w:pPr>
        <w:pStyle w:val="ListParagraph"/>
        <w:numPr>
          <w:ilvl w:val="0"/>
          <w:numId w:val="106"/>
        </w:numPr>
      </w:pPr>
      <w:r>
        <w:t>Date Requested: Date when the change request was submitted.</w:t>
      </w:r>
    </w:p>
    <w:p w14:paraId="747CACAB" w14:textId="77777777" w:rsidR="00E01493" w:rsidRDefault="00E01493" w:rsidP="006143F7">
      <w:pPr>
        <w:pStyle w:val="ListParagraph"/>
        <w:numPr>
          <w:ilvl w:val="0"/>
          <w:numId w:val="106"/>
        </w:numPr>
      </w:pPr>
      <w:r>
        <w:t>Status: Current status of the change request (e.g., Submitted, In Review, Approved, Rejected, Implemented).</w:t>
      </w:r>
    </w:p>
    <w:p w14:paraId="6DF90F49" w14:textId="77777777" w:rsidR="00E01493" w:rsidRDefault="00E01493" w:rsidP="006143F7">
      <w:pPr>
        <w:pStyle w:val="ListParagraph"/>
        <w:numPr>
          <w:ilvl w:val="0"/>
          <w:numId w:val="106"/>
        </w:numPr>
      </w:pPr>
      <w:r>
        <w:t>Approval Details: Approval authority, date of approval, and any comments.</w:t>
      </w:r>
    </w:p>
    <w:p w14:paraId="06CC4468" w14:textId="77777777" w:rsidR="00E01493" w:rsidRDefault="00E01493" w:rsidP="006143F7">
      <w:pPr>
        <w:pStyle w:val="ListParagraph"/>
        <w:numPr>
          <w:ilvl w:val="0"/>
          <w:numId w:val="106"/>
        </w:numPr>
      </w:pPr>
      <w:r>
        <w:t>Implementation Details: Assigned team members, implementation timeline, and completion status.</w:t>
      </w:r>
    </w:p>
    <w:p w14:paraId="2AF2C6FF" w14:textId="6568F803" w:rsidR="007015EA" w:rsidRDefault="00E01493" w:rsidP="006143F7">
      <w:pPr>
        <w:pStyle w:val="ListParagraph"/>
        <w:numPr>
          <w:ilvl w:val="0"/>
          <w:numId w:val="106"/>
        </w:numPr>
      </w:pPr>
      <w:r>
        <w:t>Version Control: Version number and date of change implementation for traceability.</w:t>
      </w:r>
    </w:p>
    <w:p w14:paraId="78B351C1" w14:textId="77777777" w:rsidR="00B97A1A" w:rsidRDefault="00B97A1A" w:rsidP="00064C38"/>
    <w:p w14:paraId="48DC4B35" w14:textId="741033A1" w:rsidR="00B97A1A" w:rsidRDefault="00E01493" w:rsidP="00064C38">
      <w:r w:rsidRPr="00E01493">
        <w:t>Sample Change Tracker Document:</w:t>
      </w:r>
    </w:p>
    <w:p w14:paraId="1CB7AF27" w14:textId="77777777" w:rsidR="00E01493" w:rsidRDefault="00E01493" w:rsidP="00064C38"/>
    <w:tbl>
      <w:tblPr>
        <w:tblStyle w:val="TableGrid"/>
        <w:tblW w:w="12014" w:type="dxa"/>
        <w:tblInd w:w="-572" w:type="dxa"/>
        <w:tblLook w:val="04A0" w:firstRow="1" w:lastRow="0" w:firstColumn="1" w:lastColumn="0" w:noHBand="0" w:noVBand="1"/>
      </w:tblPr>
      <w:tblGrid>
        <w:gridCol w:w="1076"/>
        <w:gridCol w:w="1215"/>
        <w:gridCol w:w="1018"/>
        <w:gridCol w:w="1151"/>
        <w:gridCol w:w="1030"/>
        <w:gridCol w:w="1165"/>
        <w:gridCol w:w="1076"/>
        <w:gridCol w:w="880"/>
        <w:gridCol w:w="1188"/>
        <w:gridCol w:w="1395"/>
        <w:gridCol w:w="849"/>
      </w:tblGrid>
      <w:tr w:rsidR="00DE271E" w14:paraId="4D66DB40" w14:textId="77777777" w:rsidTr="00DE271E">
        <w:trPr>
          <w:trHeight w:val="275"/>
        </w:trPr>
        <w:tc>
          <w:tcPr>
            <w:tcW w:w="1076" w:type="dxa"/>
            <w:shd w:val="clear" w:color="auto" w:fill="92D050"/>
          </w:tcPr>
          <w:p w14:paraId="33034BCE" w14:textId="717AF014" w:rsidR="00D43B86" w:rsidRPr="00DE271E" w:rsidRDefault="006D0BD7" w:rsidP="008D703B">
            <w:pPr>
              <w:rPr>
                <w:color w:val="000000" w:themeColor="text1"/>
              </w:rPr>
            </w:pPr>
            <w:r w:rsidRPr="00DE271E">
              <w:rPr>
                <w:color w:val="000000" w:themeColor="text1"/>
              </w:rPr>
              <w:t>Change Request ID</w:t>
            </w:r>
          </w:p>
        </w:tc>
        <w:tc>
          <w:tcPr>
            <w:tcW w:w="1215" w:type="dxa"/>
            <w:shd w:val="clear" w:color="auto" w:fill="92D050"/>
          </w:tcPr>
          <w:p w14:paraId="4EB58A3A" w14:textId="77777777" w:rsidR="00A8749E" w:rsidRPr="00DE271E" w:rsidRDefault="006D0BD7" w:rsidP="008D703B">
            <w:pPr>
              <w:rPr>
                <w:color w:val="000000" w:themeColor="text1"/>
              </w:rPr>
            </w:pPr>
            <w:r w:rsidRPr="00DE271E">
              <w:rPr>
                <w:color w:val="000000" w:themeColor="text1"/>
              </w:rPr>
              <w:t>Change Descripti</w:t>
            </w:r>
          </w:p>
          <w:p w14:paraId="207FE312" w14:textId="1B4C0702" w:rsidR="00D43B86" w:rsidRPr="00DE271E" w:rsidRDefault="006D0BD7" w:rsidP="008D703B">
            <w:pPr>
              <w:rPr>
                <w:color w:val="000000" w:themeColor="text1"/>
              </w:rPr>
            </w:pPr>
            <w:r w:rsidRPr="00DE271E">
              <w:rPr>
                <w:color w:val="000000" w:themeColor="text1"/>
              </w:rPr>
              <w:t>on</w:t>
            </w:r>
          </w:p>
        </w:tc>
        <w:tc>
          <w:tcPr>
            <w:tcW w:w="1018" w:type="dxa"/>
            <w:shd w:val="clear" w:color="auto" w:fill="92D050"/>
          </w:tcPr>
          <w:p w14:paraId="6536FD15" w14:textId="33A6DA55" w:rsidR="00D43B86" w:rsidRPr="00DE271E" w:rsidRDefault="006D0BD7" w:rsidP="008D703B">
            <w:pPr>
              <w:rPr>
                <w:color w:val="000000" w:themeColor="text1"/>
              </w:rPr>
            </w:pPr>
            <w:r w:rsidRPr="00DE271E">
              <w:rPr>
                <w:color w:val="000000" w:themeColor="text1"/>
              </w:rPr>
              <w:t>Reason for Change</w:t>
            </w:r>
          </w:p>
        </w:tc>
        <w:tc>
          <w:tcPr>
            <w:tcW w:w="1122" w:type="dxa"/>
            <w:shd w:val="clear" w:color="auto" w:fill="92D050"/>
          </w:tcPr>
          <w:p w14:paraId="0997FCC7" w14:textId="46E797A5" w:rsidR="00D43B86" w:rsidRPr="00DE271E" w:rsidRDefault="006D0BD7" w:rsidP="008D703B">
            <w:pPr>
              <w:rPr>
                <w:color w:val="000000" w:themeColor="text1"/>
              </w:rPr>
            </w:pPr>
            <w:r w:rsidRPr="00DE271E">
              <w:rPr>
                <w:color w:val="000000" w:themeColor="text1"/>
              </w:rPr>
              <w:t>Impact Analysis</w:t>
            </w:r>
          </w:p>
        </w:tc>
        <w:tc>
          <w:tcPr>
            <w:tcW w:w="1030" w:type="dxa"/>
            <w:shd w:val="clear" w:color="auto" w:fill="92D050"/>
          </w:tcPr>
          <w:p w14:paraId="26C91238" w14:textId="09BB1FFA" w:rsidR="00D43B86" w:rsidRPr="00DE271E" w:rsidRDefault="00E6377E" w:rsidP="008D703B">
            <w:pPr>
              <w:rPr>
                <w:color w:val="000000" w:themeColor="text1"/>
              </w:rPr>
            </w:pPr>
            <w:r w:rsidRPr="00DE271E">
              <w:rPr>
                <w:color w:val="000000" w:themeColor="text1"/>
              </w:rPr>
              <w:t>Priority</w:t>
            </w:r>
          </w:p>
        </w:tc>
        <w:tc>
          <w:tcPr>
            <w:tcW w:w="1165" w:type="dxa"/>
            <w:shd w:val="clear" w:color="auto" w:fill="92D050"/>
          </w:tcPr>
          <w:p w14:paraId="174F8914" w14:textId="77777777" w:rsidR="005D1818" w:rsidRPr="00DE271E" w:rsidRDefault="00E351AF" w:rsidP="008D703B">
            <w:pPr>
              <w:rPr>
                <w:color w:val="000000" w:themeColor="text1"/>
              </w:rPr>
            </w:pPr>
            <w:r w:rsidRPr="00DE271E">
              <w:rPr>
                <w:color w:val="000000" w:themeColor="text1"/>
              </w:rPr>
              <w:t>Request</w:t>
            </w:r>
          </w:p>
          <w:p w14:paraId="0ACCC377" w14:textId="00DDA5D4" w:rsidR="00D43B86" w:rsidRPr="00DE271E" w:rsidRDefault="00E351AF" w:rsidP="008D703B">
            <w:pPr>
              <w:rPr>
                <w:color w:val="000000" w:themeColor="text1"/>
              </w:rPr>
            </w:pPr>
            <w:r w:rsidRPr="00DE271E">
              <w:rPr>
                <w:color w:val="000000" w:themeColor="text1"/>
              </w:rPr>
              <w:t xml:space="preserve">ed </w:t>
            </w:r>
            <w:r w:rsidR="005D1818" w:rsidRPr="00DE271E">
              <w:rPr>
                <w:color w:val="000000" w:themeColor="text1"/>
              </w:rPr>
              <w:t>by</w:t>
            </w:r>
          </w:p>
        </w:tc>
        <w:tc>
          <w:tcPr>
            <w:tcW w:w="1076" w:type="dxa"/>
            <w:shd w:val="clear" w:color="auto" w:fill="92D050"/>
          </w:tcPr>
          <w:p w14:paraId="007BB21D" w14:textId="77777777" w:rsidR="005D1818" w:rsidRPr="00DE271E" w:rsidRDefault="00E351AF" w:rsidP="008D703B">
            <w:pPr>
              <w:rPr>
                <w:color w:val="000000" w:themeColor="text1"/>
              </w:rPr>
            </w:pPr>
            <w:r w:rsidRPr="00DE271E">
              <w:rPr>
                <w:color w:val="000000" w:themeColor="text1"/>
              </w:rPr>
              <w:t xml:space="preserve">Date </w:t>
            </w:r>
          </w:p>
          <w:p w14:paraId="2E01F1C6" w14:textId="77777777" w:rsidR="004E738D" w:rsidRPr="00DE271E" w:rsidRDefault="00E351AF" w:rsidP="008D703B">
            <w:pPr>
              <w:rPr>
                <w:color w:val="000000" w:themeColor="text1"/>
              </w:rPr>
            </w:pPr>
            <w:r w:rsidRPr="00DE271E">
              <w:rPr>
                <w:color w:val="000000" w:themeColor="text1"/>
              </w:rPr>
              <w:t>Request</w:t>
            </w:r>
          </w:p>
          <w:p w14:paraId="6C736CE4" w14:textId="2B210D24" w:rsidR="00D43B86" w:rsidRPr="00DE271E" w:rsidRDefault="00E351AF" w:rsidP="008D703B">
            <w:pPr>
              <w:rPr>
                <w:color w:val="000000" w:themeColor="text1"/>
              </w:rPr>
            </w:pPr>
            <w:r w:rsidRPr="00DE271E">
              <w:rPr>
                <w:color w:val="000000" w:themeColor="text1"/>
              </w:rPr>
              <w:t>ed</w:t>
            </w:r>
          </w:p>
        </w:tc>
        <w:tc>
          <w:tcPr>
            <w:tcW w:w="880" w:type="dxa"/>
            <w:shd w:val="clear" w:color="auto" w:fill="92D050"/>
          </w:tcPr>
          <w:p w14:paraId="23255DAB" w14:textId="5B2BAE07" w:rsidR="00D43B86" w:rsidRPr="00DE271E" w:rsidRDefault="00E351AF" w:rsidP="008D703B">
            <w:pPr>
              <w:rPr>
                <w:color w:val="000000" w:themeColor="text1"/>
              </w:rPr>
            </w:pPr>
            <w:r w:rsidRPr="00DE271E">
              <w:rPr>
                <w:color w:val="000000" w:themeColor="text1"/>
              </w:rPr>
              <w:t>Status</w:t>
            </w:r>
          </w:p>
        </w:tc>
        <w:tc>
          <w:tcPr>
            <w:tcW w:w="1188" w:type="dxa"/>
            <w:shd w:val="clear" w:color="auto" w:fill="92D050"/>
          </w:tcPr>
          <w:p w14:paraId="6B871FE4" w14:textId="38A49E24" w:rsidR="00D43B86" w:rsidRPr="00DE271E" w:rsidRDefault="00C54D0C" w:rsidP="008D703B">
            <w:pPr>
              <w:rPr>
                <w:color w:val="000000" w:themeColor="text1"/>
              </w:rPr>
            </w:pPr>
            <w:r w:rsidRPr="00DE271E">
              <w:rPr>
                <w:color w:val="000000" w:themeColor="text1"/>
              </w:rPr>
              <w:t>Approval Details</w:t>
            </w:r>
          </w:p>
        </w:tc>
        <w:tc>
          <w:tcPr>
            <w:tcW w:w="1395" w:type="dxa"/>
            <w:shd w:val="clear" w:color="auto" w:fill="92D050"/>
          </w:tcPr>
          <w:p w14:paraId="2EC8EDB4" w14:textId="45DFB906" w:rsidR="00D43B86" w:rsidRPr="00DE271E" w:rsidRDefault="004E738D" w:rsidP="008D703B">
            <w:pPr>
              <w:rPr>
                <w:color w:val="000000" w:themeColor="text1"/>
              </w:rPr>
            </w:pPr>
            <w:r w:rsidRPr="00DE271E">
              <w:rPr>
                <w:color w:val="000000" w:themeColor="text1"/>
              </w:rPr>
              <w:t>Implement</w:t>
            </w:r>
          </w:p>
          <w:p w14:paraId="1CC4E0AB" w14:textId="1EC053F9" w:rsidR="004E738D" w:rsidRPr="00DE271E" w:rsidRDefault="004E738D" w:rsidP="008D703B">
            <w:pPr>
              <w:rPr>
                <w:color w:val="000000" w:themeColor="text1"/>
              </w:rPr>
            </w:pPr>
            <w:proofErr w:type="spellStart"/>
            <w:r w:rsidRPr="00DE271E">
              <w:rPr>
                <w:color w:val="000000" w:themeColor="text1"/>
              </w:rPr>
              <w:t>ation</w:t>
            </w:r>
            <w:proofErr w:type="spellEnd"/>
          </w:p>
          <w:p w14:paraId="39DF6590" w14:textId="6DBF42A3" w:rsidR="004E738D" w:rsidRPr="00DE271E" w:rsidRDefault="004E738D" w:rsidP="008D703B">
            <w:pPr>
              <w:rPr>
                <w:color w:val="000000" w:themeColor="text1"/>
              </w:rPr>
            </w:pPr>
            <w:r w:rsidRPr="00DE271E">
              <w:rPr>
                <w:color w:val="000000" w:themeColor="text1"/>
              </w:rPr>
              <w:t>Detail</w:t>
            </w:r>
          </w:p>
        </w:tc>
        <w:tc>
          <w:tcPr>
            <w:tcW w:w="849" w:type="dxa"/>
            <w:shd w:val="clear" w:color="auto" w:fill="92D050"/>
          </w:tcPr>
          <w:p w14:paraId="2C53383F" w14:textId="77777777" w:rsidR="00A8749E" w:rsidRPr="00DE271E" w:rsidRDefault="00A8749E" w:rsidP="008D703B">
            <w:pPr>
              <w:rPr>
                <w:color w:val="000000" w:themeColor="text1"/>
              </w:rPr>
            </w:pPr>
            <w:proofErr w:type="spellStart"/>
            <w:r w:rsidRPr="00DE271E">
              <w:rPr>
                <w:color w:val="000000" w:themeColor="text1"/>
              </w:rPr>
              <w:t>Versi</w:t>
            </w:r>
            <w:proofErr w:type="spellEnd"/>
          </w:p>
          <w:p w14:paraId="4617D4D0" w14:textId="77777777" w:rsidR="00A8749E" w:rsidRPr="00DE271E" w:rsidRDefault="00A8749E" w:rsidP="008D703B">
            <w:pPr>
              <w:rPr>
                <w:color w:val="000000" w:themeColor="text1"/>
              </w:rPr>
            </w:pPr>
            <w:r w:rsidRPr="00DE271E">
              <w:rPr>
                <w:color w:val="000000" w:themeColor="text1"/>
              </w:rPr>
              <w:t xml:space="preserve">on </w:t>
            </w:r>
            <w:proofErr w:type="spellStart"/>
            <w:r w:rsidRPr="00DE271E">
              <w:rPr>
                <w:color w:val="000000" w:themeColor="text1"/>
              </w:rPr>
              <w:t>Contr</w:t>
            </w:r>
            <w:proofErr w:type="spellEnd"/>
          </w:p>
          <w:p w14:paraId="4A482957" w14:textId="0FA19D2F" w:rsidR="00D43B86" w:rsidRPr="00DE271E" w:rsidRDefault="00A8749E" w:rsidP="008D703B">
            <w:pPr>
              <w:rPr>
                <w:color w:val="000000" w:themeColor="text1"/>
              </w:rPr>
            </w:pPr>
            <w:proofErr w:type="spellStart"/>
            <w:r w:rsidRPr="00DE271E">
              <w:rPr>
                <w:color w:val="000000" w:themeColor="text1"/>
              </w:rPr>
              <w:lastRenderedPageBreak/>
              <w:t>ol</w:t>
            </w:r>
            <w:proofErr w:type="spellEnd"/>
          </w:p>
        </w:tc>
      </w:tr>
      <w:tr w:rsidR="00465D7B" w14:paraId="460E9512" w14:textId="77777777" w:rsidTr="00DE271E">
        <w:trPr>
          <w:trHeight w:val="1435"/>
        </w:trPr>
        <w:tc>
          <w:tcPr>
            <w:tcW w:w="1076" w:type="dxa"/>
            <w:shd w:val="clear" w:color="auto" w:fill="D6D5D5" w:themeFill="background2"/>
          </w:tcPr>
          <w:p w14:paraId="7DF60E9F" w14:textId="02E3CA92" w:rsidR="00465D7B" w:rsidRDefault="00465D7B" w:rsidP="008D703B">
            <w:r>
              <w:lastRenderedPageBreak/>
              <w:t>CR-001</w:t>
            </w:r>
          </w:p>
        </w:tc>
        <w:tc>
          <w:tcPr>
            <w:tcW w:w="1215" w:type="dxa"/>
          </w:tcPr>
          <w:p w14:paraId="5F37F4C6" w14:textId="77777777" w:rsidR="00465D7B" w:rsidRDefault="0005652F" w:rsidP="008D703B">
            <w:r>
              <w:t xml:space="preserve">Add </w:t>
            </w:r>
            <w:proofErr w:type="spellStart"/>
            <w:r>
              <w:t>Notificati</w:t>
            </w:r>
            <w:proofErr w:type="spellEnd"/>
          </w:p>
          <w:p w14:paraId="0EB3087F" w14:textId="77777777" w:rsidR="0005652F" w:rsidRDefault="0005652F" w:rsidP="008D703B">
            <w:r>
              <w:t xml:space="preserve">On for </w:t>
            </w:r>
          </w:p>
          <w:p w14:paraId="67F21BEA" w14:textId="77777777" w:rsidR="0005652F" w:rsidRDefault="0005652F" w:rsidP="008D703B">
            <w:r>
              <w:t xml:space="preserve">Loan </w:t>
            </w:r>
          </w:p>
          <w:p w14:paraId="639BEAF0" w14:textId="26E5F3B4" w:rsidR="0005652F" w:rsidRDefault="0005652F" w:rsidP="008D703B">
            <w:r>
              <w:t>Approval</w:t>
            </w:r>
          </w:p>
        </w:tc>
        <w:tc>
          <w:tcPr>
            <w:tcW w:w="1018" w:type="dxa"/>
          </w:tcPr>
          <w:p w14:paraId="2FA49E94" w14:textId="77777777" w:rsidR="00465D7B" w:rsidRDefault="006D3E7B" w:rsidP="008D703B">
            <w:proofErr w:type="spellStart"/>
            <w:r>
              <w:t>Enhan</w:t>
            </w:r>
            <w:proofErr w:type="spellEnd"/>
          </w:p>
          <w:p w14:paraId="591B957F" w14:textId="77777777" w:rsidR="006D3E7B" w:rsidRDefault="006D3E7B" w:rsidP="008D703B">
            <w:r>
              <w:t>Ce user</w:t>
            </w:r>
          </w:p>
          <w:p w14:paraId="18E9D355" w14:textId="77777777" w:rsidR="006D3E7B" w:rsidRDefault="006D3E7B" w:rsidP="008D703B">
            <w:r>
              <w:t>Comm</w:t>
            </w:r>
          </w:p>
          <w:p w14:paraId="76A24512" w14:textId="22B9AC9C" w:rsidR="006D3E7B" w:rsidRDefault="00AD43EB" w:rsidP="008D703B">
            <w:r>
              <w:t>u</w:t>
            </w:r>
            <w:r w:rsidR="006D3E7B">
              <w:t>nica</w:t>
            </w:r>
          </w:p>
          <w:p w14:paraId="6F90D8B8" w14:textId="388E946B" w:rsidR="006D3E7B" w:rsidRDefault="006D3E7B" w:rsidP="008D703B">
            <w:proofErr w:type="spellStart"/>
            <w:r>
              <w:t>tion</w:t>
            </w:r>
            <w:proofErr w:type="spellEnd"/>
          </w:p>
        </w:tc>
        <w:tc>
          <w:tcPr>
            <w:tcW w:w="1122" w:type="dxa"/>
          </w:tcPr>
          <w:p w14:paraId="006B8127" w14:textId="77777777" w:rsidR="00AD43EB" w:rsidRDefault="00AD43EB" w:rsidP="008D703B">
            <w:r w:rsidRPr="00AD43EB">
              <w:t xml:space="preserve">Minimal impact </w:t>
            </w:r>
          </w:p>
          <w:p w14:paraId="20CACEE8" w14:textId="77777777" w:rsidR="00AD43EB" w:rsidRDefault="00AD43EB" w:rsidP="008D703B">
            <w:r w:rsidRPr="00AD43EB">
              <w:t>on scope; requires minor develop</w:t>
            </w:r>
          </w:p>
          <w:p w14:paraId="22D6FB63" w14:textId="374658D6" w:rsidR="00465D7B" w:rsidRDefault="00AD43EB" w:rsidP="008D703B">
            <w:proofErr w:type="spellStart"/>
            <w:r w:rsidRPr="00AD43EB">
              <w:t>ment</w:t>
            </w:r>
            <w:proofErr w:type="spellEnd"/>
            <w:r w:rsidRPr="00AD43EB">
              <w:t xml:space="preserve"> effort</w:t>
            </w:r>
          </w:p>
        </w:tc>
        <w:tc>
          <w:tcPr>
            <w:tcW w:w="1030" w:type="dxa"/>
          </w:tcPr>
          <w:p w14:paraId="2C76D836" w14:textId="2776AC73" w:rsidR="00465D7B" w:rsidRDefault="004264C9" w:rsidP="008D703B">
            <w:r w:rsidRPr="004264C9">
              <w:t>High</w:t>
            </w:r>
          </w:p>
        </w:tc>
        <w:tc>
          <w:tcPr>
            <w:tcW w:w="1165" w:type="dxa"/>
          </w:tcPr>
          <w:p w14:paraId="665161E3" w14:textId="061813FA" w:rsidR="00465D7B" w:rsidRDefault="004264C9" w:rsidP="008D703B">
            <w:r w:rsidRPr="004264C9">
              <w:t>Sarah Williams (HR)</w:t>
            </w:r>
          </w:p>
        </w:tc>
        <w:tc>
          <w:tcPr>
            <w:tcW w:w="1076" w:type="dxa"/>
          </w:tcPr>
          <w:p w14:paraId="5B252C3C" w14:textId="3AB3143A" w:rsidR="00465D7B" w:rsidRDefault="004264C9" w:rsidP="008D703B">
            <w:r w:rsidRPr="004264C9">
              <w:t>12-Feb-2025</w:t>
            </w:r>
          </w:p>
        </w:tc>
        <w:tc>
          <w:tcPr>
            <w:tcW w:w="880" w:type="dxa"/>
          </w:tcPr>
          <w:p w14:paraId="1B292F8D" w14:textId="77777777" w:rsidR="004264C9" w:rsidRDefault="004264C9" w:rsidP="008D703B">
            <w:proofErr w:type="spellStart"/>
            <w:r w:rsidRPr="004264C9">
              <w:t>Appro</w:t>
            </w:r>
            <w:proofErr w:type="spellEnd"/>
          </w:p>
          <w:p w14:paraId="3C1EF3C8" w14:textId="6DACD9B7" w:rsidR="00465D7B" w:rsidRDefault="004264C9" w:rsidP="008D703B">
            <w:proofErr w:type="spellStart"/>
            <w:r w:rsidRPr="004264C9">
              <w:t>ved</w:t>
            </w:r>
            <w:proofErr w:type="spellEnd"/>
          </w:p>
        </w:tc>
        <w:tc>
          <w:tcPr>
            <w:tcW w:w="1188" w:type="dxa"/>
          </w:tcPr>
          <w:p w14:paraId="22966BAC" w14:textId="77777777" w:rsidR="003F550B" w:rsidRDefault="003F550B" w:rsidP="008D703B">
            <w:proofErr w:type="spellStart"/>
            <w:r w:rsidRPr="003F550B">
              <w:t>Approv</w:t>
            </w:r>
            <w:proofErr w:type="spellEnd"/>
          </w:p>
          <w:p w14:paraId="0A7B0E69" w14:textId="74209F91" w:rsidR="00465D7B" w:rsidRDefault="003F550B" w:rsidP="008D703B">
            <w:r w:rsidRPr="003F550B">
              <w:t>ed by John Doe (PM) on 14-Feb-2025</w:t>
            </w:r>
          </w:p>
        </w:tc>
        <w:tc>
          <w:tcPr>
            <w:tcW w:w="1395" w:type="dxa"/>
          </w:tcPr>
          <w:p w14:paraId="11AF9F31" w14:textId="77777777" w:rsidR="003F550B" w:rsidRDefault="003F550B" w:rsidP="008D703B">
            <w:r w:rsidRPr="003F550B">
              <w:t>Assigned</w:t>
            </w:r>
          </w:p>
          <w:p w14:paraId="19EEACF2" w14:textId="77777777" w:rsidR="003F550B" w:rsidRDefault="003F550B" w:rsidP="008D703B">
            <w:r w:rsidRPr="003F550B">
              <w:t xml:space="preserve"> to Dev Team; Comple</w:t>
            </w:r>
          </w:p>
          <w:p w14:paraId="2DE481F3" w14:textId="197ADFF6" w:rsidR="00465D7B" w:rsidRDefault="003F550B" w:rsidP="008D703B">
            <w:proofErr w:type="spellStart"/>
            <w:r w:rsidRPr="003F550B">
              <w:t>tion</w:t>
            </w:r>
            <w:proofErr w:type="spellEnd"/>
            <w:r w:rsidRPr="003F550B">
              <w:t xml:space="preserve"> by 20-Feb-2025</w:t>
            </w:r>
          </w:p>
        </w:tc>
        <w:tc>
          <w:tcPr>
            <w:tcW w:w="849" w:type="dxa"/>
          </w:tcPr>
          <w:p w14:paraId="325A1CC6" w14:textId="72456F8F" w:rsidR="00465D7B" w:rsidRDefault="003F550B" w:rsidP="008D703B">
            <w:r w:rsidRPr="003F550B">
              <w:t>V1.1 (20-Feb-2025)</w:t>
            </w:r>
          </w:p>
        </w:tc>
      </w:tr>
      <w:tr w:rsidR="00B34F78" w14:paraId="0282A88A" w14:textId="77777777" w:rsidTr="00DE271E">
        <w:trPr>
          <w:trHeight w:val="1700"/>
        </w:trPr>
        <w:tc>
          <w:tcPr>
            <w:tcW w:w="1076" w:type="dxa"/>
            <w:shd w:val="clear" w:color="auto" w:fill="D6D5D5" w:themeFill="background2"/>
          </w:tcPr>
          <w:p w14:paraId="09F57FF5" w14:textId="1E08DC10" w:rsidR="00B34F78" w:rsidRDefault="00B34F78" w:rsidP="00781E13">
            <w:r>
              <w:t>CR-002</w:t>
            </w:r>
          </w:p>
        </w:tc>
        <w:tc>
          <w:tcPr>
            <w:tcW w:w="1215" w:type="dxa"/>
          </w:tcPr>
          <w:p w14:paraId="2A3A8457" w14:textId="30B43807" w:rsidR="00B34F78" w:rsidRDefault="004A7E07" w:rsidP="008D703B">
            <w:r w:rsidRPr="004A7E07">
              <w:t>Integrate Loan System with Payroll System</w:t>
            </w:r>
          </w:p>
        </w:tc>
        <w:tc>
          <w:tcPr>
            <w:tcW w:w="1018" w:type="dxa"/>
          </w:tcPr>
          <w:p w14:paraId="7B857670" w14:textId="77777777" w:rsidR="004A7E07" w:rsidRDefault="004A7E07" w:rsidP="008D703B">
            <w:r w:rsidRPr="004A7E07">
              <w:t>Autom</w:t>
            </w:r>
          </w:p>
          <w:p w14:paraId="6EBDA8D1" w14:textId="77777777" w:rsidR="004A7E07" w:rsidRDefault="004A7E07" w:rsidP="008D703B">
            <w:r w:rsidRPr="004A7E07">
              <w:t xml:space="preserve">ate salary </w:t>
            </w:r>
            <w:proofErr w:type="spellStart"/>
            <w:r w:rsidRPr="004A7E07">
              <w:t>deducti</w:t>
            </w:r>
            <w:proofErr w:type="spellEnd"/>
          </w:p>
          <w:p w14:paraId="5BEFB0D6" w14:textId="77777777" w:rsidR="004A7E07" w:rsidRDefault="004A7E07" w:rsidP="008D703B">
            <w:proofErr w:type="spellStart"/>
            <w:r w:rsidRPr="004A7E07">
              <w:t>ons</w:t>
            </w:r>
            <w:proofErr w:type="spellEnd"/>
            <w:r w:rsidRPr="004A7E07">
              <w:t xml:space="preserve"> for </w:t>
            </w:r>
            <w:proofErr w:type="spellStart"/>
            <w:r w:rsidRPr="004A7E07">
              <w:t>repaym</w:t>
            </w:r>
            <w:proofErr w:type="spellEnd"/>
          </w:p>
          <w:p w14:paraId="21F3C923" w14:textId="7D024A77" w:rsidR="00B34F78" w:rsidRDefault="004A7E07" w:rsidP="008D703B">
            <w:r w:rsidRPr="004A7E07">
              <w:t>ents</w:t>
            </w:r>
          </w:p>
        </w:tc>
        <w:tc>
          <w:tcPr>
            <w:tcW w:w="1122" w:type="dxa"/>
          </w:tcPr>
          <w:p w14:paraId="312CEDC2" w14:textId="77777777" w:rsidR="004A7E07" w:rsidRDefault="004A7E07" w:rsidP="008D703B">
            <w:proofErr w:type="spellStart"/>
            <w:r w:rsidRPr="004A7E07">
              <w:t>Signifi</w:t>
            </w:r>
            <w:proofErr w:type="spellEnd"/>
          </w:p>
          <w:p w14:paraId="48425826" w14:textId="0E0C5FB7" w:rsidR="004A7E07" w:rsidRDefault="004A7E07" w:rsidP="008D703B">
            <w:r w:rsidRPr="004A7E07">
              <w:t>C</w:t>
            </w:r>
            <w:r w:rsidRPr="004A7E07">
              <w:t>ant</w:t>
            </w:r>
          </w:p>
          <w:p w14:paraId="14FC65C7" w14:textId="77777777" w:rsidR="009A7BFA" w:rsidRDefault="004A7E07" w:rsidP="008D703B">
            <w:r w:rsidRPr="004A7E07">
              <w:t xml:space="preserve">impact on </w:t>
            </w:r>
            <w:proofErr w:type="spellStart"/>
            <w:r w:rsidRPr="004A7E07">
              <w:t>timeli</w:t>
            </w:r>
            <w:proofErr w:type="spellEnd"/>
          </w:p>
          <w:p w14:paraId="0A75E162" w14:textId="6E2B7A36" w:rsidR="004A7E07" w:rsidRDefault="004A7E07" w:rsidP="008D703B">
            <w:proofErr w:type="spellStart"/>
            <w:r w:rsidRPr="004A7E07">
              <w:t>nes</w:t>
            </w:r>
            <w:proofErr w:type="spellEnd"/>
            <w:r w:rsidRPr="004A7E07">
              <w:t xml:space="preserve"> and </w:t>
            </w:r>
          </w:p>
          <w:p w14:paraId="2433D059" w14:textId="77777777" w:rsidR="004A7E07" w:rsidRDefault="004A7E07" w:rsidP="008D703B">
            <w:r w:rsidRPr="004A7E07">
              <w:t>testing; depend</w:t>
            </w:r>
          </w:p>
          <w:p w14:paraId="2077FACA" w14:textId="675432F5" w:rsidR="00B34F78" w:rsidRDefault="004A7E07" w:rsidP="008D703B">
            <w:proofErr w:type="spellStart"/>
            <w:r w:rsidRPr="004A7E07">
              <w:t>ency</w:t>
            </w:r>
            <w:proofErr w:type="spellEnd"/>
            <w:r w:rsidRPr="004A7E07">
              <w:t xml:space="preserve"> on payroll API</w:t>
            </w:r>
          </w:p>
        </w:tc>
        <w:tc>
          <w:tcPr>
            <w:tcW w:w="1030" w:type="dxa"/>
          </w:tcPr>
          <w:p w14:paraId="35DCDE44" w14:textId="40A7C1F8" w:rsidR="00B34F78" w:rsidRDefault="00613FB2" w:rsidP="008D703B">
            <w:r w:rsidRPr="00613FB2">
              <w:t>High</w:t>
            </w:r>
          </w:p>
        </w:tc>
        <w:tc>
          <w:tcPr>
            <w:tcW w:w="1165" w:type="dxa"/>
          </w:tcPr>
          <w:p w14:paraId="72B80D9E" w14:textId="77777777" w:rsidR="00FD3AC3" w:rsidRDefault="00FD3AC3" w:rsidP="008D703B">
            <w:r w:rsidRPr="00FD3AC3">
              <w:t>Michael Brown (Acco</w:t>
            </w:r>
          </w:p>
          <w:p w14:paraId="7547AA18" w14:textId="0ACCED4B" w:rsidR="00B34F78" w:rsidRDefault="00FD3AC3" w:rsidP="008D703B">
            <w:proofErr w:type="spellStart"/>
            <w:r w:rsidRPr="00FD3AC3">
              <w:t>unts</w:t>
            </w:r>
            <w:proofErr w:type="spellEnd"/>
            <w:r w:rsidRPr="00FD3AC3">
              <w:t>)</w:t>
            </w:r>
          </w:p>
        </w:tc>
        <w:tc>
          <w:tcPr>
            <w:tcW w:w="1076" w:type="dxa"/>
          </w:tcPr>
          <w:p w14:paraId="5955614A" w14:textId="23E6966A" w:rsidR="00B34F78" w:rsidRDefault="00FD3AC3" w:rsidP="008D703B">
            <w:r w:rsidRPr="00FD3AC3">
              <w:t>15-Feb-2025</w:t>
            </w:r>
          </w:p>
        </w:tc>
        <w:tc>
          <w:tcPr>
            <w:tcW w:w="880" w:type="dxa"/>
          </w:tcPr>
          <w:p w14:paraId="65A49380" w14:textId="77777777" w:rsidR="00FD3AC3" w:rsidRDefault="00FD3AC3" w:rsidP="008D703B">
            <w:r w:rsidRPr="00FD3AC3">
              <w:t>In Revi</w:t>
            </w:r>
          </w:p>
          <w:p w14:paraId="3B82366A" w14:textId="1D29BF82" w:rsidR="00B34F78" w:rsidRDefault="00FD3AC3" w:rsidP="008D703B">
            <w:proofErr w:type="spellStart"/>
            <w:r w:rsidRPr="00FD3AC3">
              <w:t>ew</w:t>
            </w:r>
            <w:proofErr w:type="spellEnd"/>
          </w:p>
        </w:tc>
        <w:tc>
          <w:tcPr>
            <w:tcW w:w="1188" w:type="dxa"/>
          </w:tcPr>
          <w:p w14:paraId="0D6E54E1" w14:textId="41528BA8" w:rsidR="00B34F78" w:rsidRDefault="00937E94" w:rsidP="008D703B">
            <w:r w:rsidRPr="00937E94">
              <w:t>Pending approval from IT Head</w:t>
            </w:r>
          </w:p>
        </w:tc>
        <w:tc>
          <w:tcPr>
            <w:tcW w:w="1395" w:type="dxa"/>
          </w:tcPr>
          <w:p w14:paraId="5CBB0371" w14:textId="00D1A213" w:rsidR="00B34F78" w:rsidRDefault="00937E94" w:rsidP="008D703B">
            <w:r w:rsidRPr="00937E94">
              <w:t>To be assigned post-approval</w:t>
            </w:r>
          </w:p>
        </w:tc>
        <w:tc>
          <w:tcPr>
            <w:tcW w:w="849" w:type="dxa"/>
          </w:tcPr>
          <w:p w14:paraId="0D7FFFBD" w14:textId="77777777" w:rsidR="00B34F78" w:rsidRDefault="00B34F78" w:rsidP="008D703B"/>
        </w:tc>
      </w:tr>
      <w:tr w:rsidR="00937E94" w14:paraId="5F58B87C" w14:textId="77777777" w:rsidTr="00DE271E">
        <w:trPr>
          <w:trHeight w:val="1700"/>
        </w:trPr>
        <w:tc>
          <w:tcPr>
            <w:tcW w:w="1076" w:type="dxa"/>
            <w:shd w:val="clear" w:color="auto" w:fill="D6D5D5" w:themeFill="background2"/>
          </w:tcPr>
          <w:p w14:paraId="223E67DA" w14:textId="2A4AE882" w:rsidR="00937E94" w:rsidRDefault="00937E94" w:rsidP="00781E13">
            <w:r>
              <w:t>CR-003</w:t>
            </w:r>
          </w:p>
        </w:tc>
        <w:tc>
          <w:tcPr>
            <w:tcW w:w="1215" w:type="dxa"/>
          </w:tcPr>
          <w:p w14:paraId="54917D22" w14:textId="77777777" w:rsidR="00854ADB" w:rsidRDefault="00854ADB" w:rsidP="00781E13">
            <w:r w:rsidRPr="00854ADB">
              <w:t xml:space="preserve">Add </w:t>
            </w:r>
          </w:p>
          <w:p w14:paraId="2F39BF41" w14:textId="77777777" w:rsidR="00854ADB" w:rsidRDefault="00854ADB" w:rsidP="00781E13">
            <w:r w:rsidRPr="00854ADB">
              <w:t xml:space="preserve">Loan </w:t>
            </w:r>
            <w:proofErr w:type="spellStart"/>
            <w:r w:rsidRPr="00854ADB">
              <w:t>Eligibi</w:t>
            </w:r>
            <w:proofErr w:type="spellEnd"/>
          </w:p>
          <w:p w14:paraId="045642F9" w14:textId="77777777" w:rsidR="00854ADB" w:rsidRDefault="00854ADB" w:rsidP="00781E13">
            <w:proofErr w:type="spellStart"/>
            <w:r w:rsidRPr="00854ADB">
              <w:t>lity</w:t>
            </w:r>
            <w:proofErr w:type="spellEnd"/>
            <w:r w:rsidRPr="00854ADB">
              <w:t xml:space="preserve"> </w:t>
            </w:r>
            <w:proofErr w:type="spellStart"/>
            <w:r w:rsidRPr="00854ADB">
              <w:t>Calcul</w:t>
            </w:r>
            <w:proofErr w:type="spellEnd"/>
          </w:p>
          <w:p w14:paraId="4F22CA32" w14:textId="556AFC1A" w:rsidR="00937E94" w:rsidRDefault="00854ADB" w:rsidP="00781E13">
            <w:proofErr w:type="spellStart"/>
            <w:r w:rsidRPr="00854ADB">
              <w:t>ator</w:t>
            </w:r>
            <w:proofErr w:type="spellEnd"/>
          </w:p>
        </w:tc>
        <w:tc>
          <w:tcPr>
            <w:tcW w:w="1018" w:type="dxa"/>
          </w:tcPr>
          <w:p w14:paraId="703CEEC3" w14:textId="77777777" w:rsidR="00CD6373" w:rsidRDefault="00CD6373" w:rsidP="00781E13">
            <w:r w:rsidRPr="00CD6373">
              <w:t>Impro</w:t>
            </w:r>
          </w:p>
          <w:p w14:paraId="3C3D2D89" w14:textId="1208A209" w:rsidR="00CD6373" w:rsidRDefault="00CD6373" w:rsidP="00781E13">
            <w:proofErr w:type="spellStart"/>
            <w:r w:rsidRPr="00CD6373">
              <w:t>ve</w:t>
            </w:r>
            <w:proofErr w:type="spellEnd"/>
            <w:r w:rsidRPr="00CD6373">
              <w:t xml:space="preserve"> user experi</w:t>
            </w:r>
          </w:p>
          <w:p w14:paraId="04B3BC41" w14:textId="2C11A6EA" w:rsidR="00937E94" w:rsidRDefault="00CD6373" w:rsidP="00781E13">
            <w:proofErr w:type="spellStart"/>
            <w:r w:rsidRPr="00CD6373">
              <w:t>ence</w:t>
            </w:r>
            <w:proofErr w:type="spellEnd"/>
          </w:p>
        </w:tc>
        <w:tc>
          <w:tcPr>
            <w:tcW w:w="1122" w:type="dxa"/>
          </w:tcPr>
          <w:p w14:paraId="16FE7A27" w14:textId="77777777" w:rsidR="00CD6373" w:rsidRDefault="00CD6373" w:rsidP="00781E13">
            <w:r w:rsidRPr="00CD6373">
              <w:t xml:space="preserve">Low </w:t>
            </w:r>
          </w:p>
          <w:p w14:paraId="269A46A6" w14:textId="77777777" w:rsidR="00CD6373" w:rsidRDefault="00CD6373" w:rsidP="00781E13">
            <w:r w:rsidRPr="00CD6373">
              <w:t xml:space="preserve">impact </w:t>
            </w:r>
          </w:p>
          <w:p w14:paraId="4A588CBB" w14:textId="77777777" w:rsidR="00CD6373" w:rsidRDefault="00CD6373" w:rsidP="00781E13">
            <w:r w:rsidRPr="00CD6373">
              <w:t xml:space="preserve">on </w:t>
            </w:r>
          </w:p>
          <w:p w14:paraId="7CAB4DB8" w14:textId="52D18141" w:rsidR="00CD6373" w:rsidRDefault="00CD6373" w:rsidP="00781E13">
            <w:r w:rsidRPr="00CD6373">
              <w:t xml:space="preserve">scope; requires </w:t>
            </w:r>
          </w:p>
          <w:p w14:paraId="3AEBA487" w14:textId="77777777" w:rsidR="00CD6373" w:rsidRDefault="00CD6373" w:rsidP="00781E13">
            <w:r w:rsidRPr="00CD6373">
              <w:t xml:space="preserve">UI </w:t>
            </w:r>
          </w:p>
          <w:p w14:paraId="7576A0F4" w14:textId="039EB991" w:rsidR="00CD6373" w:rsidRDefault="00CD6373" w:rsidP="00781E13">
            <w:r w:rsidRPr="00CD6373">
              <w:t xml:space="preserve">changes and </w:t>
            </w:r>
            <w:r>
              <w:t>calculate</w:t>
            </w:r>
          </w:p>
          <w:p w14:paraId="7E49C627" w14:textId="7D13A38F" w:rsidR="00937E94" w:rsidRDefault="00CD6373" w:rsidP="00781E13">
            <w:r w:rsidRPr="00CD6373">
              <w:t>ions</w:t>
            </w:r>
          </w:p>
        </w:tc>
        <w:tc>
          <w:tcPr>
            <w:tcW w:w="1030" w:type="dxa"/>
          </w:tcPr>
          <w:p w14:paraId="4B3714CF" w14:textId="77777777" w:rsidR="00420E14" w:rsidRDefault="00420E14" w:rsidP="00781E13">
            <w:r w:rsidRPr="00420E14">
              <w:t>Medi</w:t>
            </w:r>
          </w:p>
          <w:p w14:paraId="6F43BD60" w14:textId="623CA29C" w:rsidR="00937E94" w:rsidRDefault="00420E14" w:rsidP="00781E13">
            <w:r w:rsidRPr="00420E14">
              <w:t>um</w:t>
            </w:r>
          </w:p>
        </w:tc>
        <w:tc>
          <w:tcPr>
            <w:tcW w:w="1165" w:type="dxa"/>
          </w:tcPr>
          <w:p w14:paraId="14C50BC8" w14:textId="36AEB480" w:rsidR="00937E94" w:rsidRDefault="00420E14" w:rsidP="00781E13">
            <w:r w:rsidRPr="00420E14">
              <w:t>David Lee (IT)</w:t>
            </w:r>
          </w:p>
        </w:tc>
        <w:tc>
          <w:tcPr>
            <w:tcW w:w="1076" w:type="dxa"/>
          </w:tcPr>
          <w:p w14:paraId="6661AD87" w14:textId="1BB77AE8" w:rsidR="00937E94" w:rsidRDefault="00420E14" w:rsidP="00781E13">
            <w:r w:rsidRPr="00420E14">
              <w:t>18-Feb-2025</w:t>
            </w:r>
          </w:p>
        </w:tc>
        <w:tc>
          <w:tcPr>
            <w:tcW w:w="880" w:type="dxa"/>
          </w:tcPr>
          <w:p w14:paraId="3EFE038E" w14:textId="77777777" w:rsidR="00DE271E" w:rsidRDefault="00420E14" w:rsidP="00781E13">
            <w:r w:rsidRPr="00420E14">
              <w:t>Subm</w:t>
            </w:r>
          </w:p>
          <w:p w14:paraId="4C4B04E2" w14:textId="5C905941" w:rsidR="00937E94" w:rsidRDefault="00420E14" w:rsidP="00781E13">
            <w:proofErr w:type="spellStart"/>
            <w:r w:rsidRPr="00420E14">
              <w:t>itted</w:t>
            </w:r>
            <w:proofErr w:type="spellEnd"/>
          </w:p>
        </w:tc>
        <w:tc>
          <w:tcPr>
            <w:tcW w:w="1188" w:type="dxa"/>
          </w:tcPr>
          <w:p w14:paraId="75074111" w14:textId="77777777" w:rsidR="00937E94" w:rsidRDefault="00937E94" w:rsidP="00781E13"/>
        </w:tc>
        <w:tc>
          <w:tcPr>
            <w:tcW w:w="1395" w:type="dxa"/>
          </w:tcPr>
          <w:p w14:paraId="723956CC" w14:textId="77777777" w:rsidR="00DE271E" w:rsidRDefault="00DE271E" w:rsidP="00781E13">
            <w:r w:rsidRPr="00DE271E">
              <w:t>Pending assign</w:t>
            </w:r>
          </w:p>
          <w:p w14:paraId="325829C1" w14:textId="20FF0396" w:rsidR="00937E94" w:rsidRDefault="00DE271E" w:rsidP="00781E13">
            <w:proofErr w:type="spellStart"/>
            <w:r w:rsidRPr="00DE271E">
              <w:t>ment</w:t>
            </w:r>
            <w:proofErr w:type="spellEnd"/>
          </w:p>
        </w:tc>
        <w:tc>
          <w:tcPr>
            <w:tcW w:w="849" w:type="dxa"/>
          </w:tcPr>
          <w:p w14:paraId="7B469F43" w14:textId="77777777" w:rsidR="00937E94" w:rsidRDefault="00937E94" w:rsidP="00781E13"/>
        </w:tc>
      </w:tr>
    </w:tbl>
    <w:p w14:paraId="28CA8E2A" w14:textId="77777777" w:rsidR="006303BF" w:rsidRDefault="006303BF" w:rsidP="008D703B"/>
    <w:p w14:paraId="49DFF5A8" w14:textId="77777777" w:rsidR="006303BF" w:rsidRDefault="006303BF" w:rsidP="008D703B"/>
    <w:p w14:paraId="7B88F27D" w14:textId="77777777" w:rsidR="00526578" w:rsidRDefault="00526578" w:rsidP="00526578">
      <w:r>
        <w:t>Explanation of Sample:</w:t>
      </w:r>
    </w:p>
    <w:p w14:paraId="4FCB950D" w14:textId="77777777" w:rsidR="00526578" w:rsidRDefault="00526578" w:rsidP="00B14B5C">
      <w:pPr>
        <w:pStyle w:val="ListParagraph"/>
        <w:numPr>
          <w:ilvl w:val="0"/>
          <w:numId w:val="107"/>
        </w:numPr>
      </w:pPr>
      <w:r>
        <w:t>Change Request ID (CR-001, CR-002, CR-003): Unique identifiers for each change request.</w:t>
      </w:r>
    </w:p>
    <w:p w14:paraId="50220670" w14:textId="77777777" w:rsidR="00526578" w:rsidRDefault="00526578" w:rsidP="00B14B5C">
      <w:pPr>
        <w:pStyle w:val="ListParagraph"/>
        <w:numPr>
          <w:ilvl w:val="0"/>
          <w:numId w:val="107"/>
        </w:numPr>
      </w:pPr>
      <w:r>
        <w:t>Change Description: Describes the requested changes, such as adding notifications or integrating with payroll.</w:t>
      </w:r>
    </w:p>
    <w:p w14:paraId="445DD40C" w14:textId="77777777" w:rsidR="00526578" w:rsidRDefault="00526578" w:rsidP="00B14B5C">
      <w:pPr>
        <w:pStyle w:val="ListParagraph"/>
        <w:numPr>
          <w:ilvl w:val="0"/>
          <w:numId w:val="107"/>
        </w:numPr>
      </w:pPr>
      <w:r>
        <w:t>Reason for Change: Justification for the changes, including user communication and automation needs.</w:t>
      </w:r>
    </w:p>
    <w:p w14:paraId="5E9CB6A3" w14:textId="77777777" w:rsidR="00526578" w:rsidRDefault="00526578" w:rsidP="00B14B5C">
      <w:pPr>
        <w:pStyle w:val="ListParagraph"/>
        <w:numPr>
          <w:ilvl w:val="0"/>
          <w:numId w:val="107"/>
        </w:numPr>
      </w:pPr>
      <w:r>
        <w:t>Impact Analysis: Evaluates the change’s impact on scope, timelines, and dependencies.</w:t>
      </w:r>
    </w:p>
    <w:p w14:paraId="3D1762BB" w14:textId="77777777" w:rsidR="00526578" w:rsidRDefault="00526578" w:rsidP="00B14B5C">
      <w:pPr>
        <w:pStyle w:val="ListParagraph"/>
        <w:numPr>
          <w:ilvl w:val="0"/>
          <w:numId w:val="107"/>
        </w:numPr>
      </w:pPr>
      <w:r>
        <w:t>Priority: High priority for critical changes like payroll integration, Medium for optional features.</w:t>
      </w:r>
    </w:p>
    <w:p w14:paraId="45337FC4" w14:textId="77777777" w:rsidR="00526578" w:rsidRDefault="00526578" w:rsidP="00B14B5C">
      <w:pPr>
        <w:pStyle w:val="ListParagraph"/>
        <w:numPr>
          <w:ilvl w:val="0"/>
          <w:numId w:val="107"/>
        </w:numPr>
      </w:pPr>
      <w:r>
        <w:t>Status: Current status of the change request, such as Approved, In Review, or Submitted.</w:t>
      </w:r>
    </w:p>
    <w:p w14:paraId="63B96841" w14:textId="77777777" w:rsidR="00526578" w:rsidRDefault="00526578" w:rsidP="00B14B5C">
      <w:pPr>
        <w:pStyle w:val="ListParagraph"/>
        <w:numPr>
          <w:ilvl w:val="0"/>
          <w:numId w:val="107"/>
        </w:numPr>
      </w:pPr>
      <w:r>
        <w:t>Approval Details: Approval authority and approval dates for approved changes.</w:t>
      </w:r>
    </w:p>
    <w:p w14:paraId="5AE16E96" w14:textId="77777777" w:rsidR="00526578" w:rsidRDefault="00526578" w:rsidP="00B14B5C">
      <w:pPr>
        <w:pStyle w:val="ListParagraph"/>
        <w:numPr>
          <w:ilvl w:val="0"/>
          <w:numId w:val="107"/>
        </w:numPr>
      </w:pPr>
      <w:r>
        <w:t>Implementation Details: Assigned team members, implementation timeline, and completion status.</w:t>
      </w:r>
    </w:p>
    <w:p w14:paraId="155C5CB1" w14:textId="77777777" w:rsidR="00526578" w:rsidRDefault="00526578" w:rsidP="00B14B5C">
      <w:pPr>
        <w:pStyle w:val="ListParagraph"/>
        <w:numPr>
          <w:ilvl w:val="0"/>
          <w:numId w:val="107"/>
        </w:numPr>
      </w:pPr>
      <w:r>
        <w:t>Version Control: Version numbers for traceability, ensuring version history is maintained.</w:t>
      </w:r>
    </w:p>
    <w:p w14:paraId="135CB0DE" w14:textId="77777777" w:rsidR="00526578" w:rsidRDefault="00526578" w:rsidP="00B14B5C">
      <w:pPr>
        <w:pStyle w:val="ListParagraph"/>
        <w:numPr>
          <w:ilvl w:val="0"/>
          <w:numId w:val="107"/>
        </w:numPr>
      </w:pPr>
      <w:r>
        <w:t>Advantages:</w:t>
      </w:r>
    </w:p>
    <w:p w14:paraId="65FA01D3" w14:textId="77777777" w:rsidR="00526578" w:rsidRDefault="00526578" w:rsidP="00B14B5C">
      <w:pPr>
        <w:pStyle w:val="ListParagraph"/>
        <w:numPr>
          <w:ilvl w:val="0"/>
          <w:numId w:val="107"/>
        </w:numPr>
      </w:pPr>
      <w:r>
        <w:t>Traceability and Accountability: Maintains traceability of changes with detailed records of approvals and implementations.</w:t>
      </w:r>
    </w:p>
    <w:p w14:paraId="4324D8F0" w14:textId="77777777" w:rsidR="00526578" w:rsidRDefault="00526578" w:rsidP="00B14B5C">
      <w:pPr>
        <w:pStyle w:val="ListParagraph"/>
        <w:numPr>
          <w:ilvl w:val="0"/>
          <w:numId w:val="107"/>
        </w:numPr>
      </w:pPr>
      <w:r>
        <w:t>Controlled Change Management: Ensures changes are reviewed, approved, and implemented systematically.</w:t>
      </w:r>
    </w:p>
    <w:p w14:paraId="77A34E7E" w14:textId="77777777" w:rsidR="00526578" w:rsidRDefault="00526578" w:rsidP="00B14B5C">
      <w:pPr>
        <w:pStyle w:val="ListParagraph"/>
        <w:numPr>
          <w:ilvl w:val="0"/>
          <w:numId w:val="107"/>
        </w:numPr>
      </w:pPr>
      <w:r>
        <w:t>Impact Analysis and Risk Mitigation: Assesses the impact of changes, minimizing risks and disruptions.</w:t>
      </w:r>
    </w:p>
    <w:p w14:paraId="4F0739C6" w14:textId="77777777" w:rsidR="00526578" w:rsidRDefault="00526578" w:rsidP="00B14B5C">
      <w:pPr>
        <w:pStyle w:val="ListParagraph"/>
        <w:numPr>
          <w:ilvl w:val="0"/>
          <w:numId w:val="107"/>
        </w:numPr>
      </w:pPr>
      <w:r>
        <w:lastRenderedPageBreak/>
        <w:t>Version Control: Tracks versions and changes to maintain consistency and history.</w:t>
      </w:r>
    </w:p>
    <w:p w14:paraId="63404076" w14:textId="77777777" w:rsidR="00526578" w:rsidRDefault="00526578" w:rsidP="00B14B5C">
      <w:pPr>
        <w:pStyle w:val="ListParagraph"/>
        <w:numPr>
          <w:ilvl w:val="0"/>
          <w:numId w:val="107"/>
        </w:numPr>
      </w:pPr>
      <w:r>
        <w:t>Stakeholder Communication: Enhances communication and transparency with stakeholders regarding change requests.</w:t>
      </w:r>
    </w:p>
    <w:p w14:paraId="7EAED454" w14:textId="77777777" w:rsidR="00B14B5C" w:rsidRDefault="00B14B5C" w:rsidP="00B14B5C">
      <w:pPr>
        <w:pStyle w:val="ListParagraph"/>
      </w:pPr>
    </w:p>
    <w:p w14:paraId="32F5DF69" w14:textId="77777777" w:rsidR="00526578" w:rsidRDefault="00526578" w:rsidP="00526578">
      <w:r>
        <w:t>Best Practices:</w:t>
      </w:r>
    </w:p>
    <w:p w14:paraId="1D88923E" w14:textId="77777777" w:rsidR="00526578" w:rsidRDefault="00526578" w:rsidP="00B14B5C">
      <w:pPr>
        <w:pStyle w:val="ListParagraph"/>
        <w:numPr>
          <w:ilvl w:val="0"/>
          <w:numId w:val="108"/>
        </w:numPr>
      </w:pPr>
      <w:r>
        <w:t>Consistent Documentation: Use a consistent template to document all change requests.</w:t>
      </w:r>
    </w:p>
    <w:p w14:paraId="1B5F18DC" w14:textId="77777777" w:rsidR="00526578" w:rsidRDefault="00526578" w:rsidP="00B14B5C">
      <w:pPr>
        <w:pStyle w:val="ListParagraph"/>
        <w:numPr>
          <w:ilvl w:val="0"/>
          <w:numId w:val="108"/>
        </w:numPr>
      </w:pPr>
      <w:r>
        <w:t>Impact Assessment: Perform thorough impact analysis to evaluate the impact on scope, budget, and timelines.</w:t>
      </w:r>
    </w:p>
    <w:p w14:paraId="2A497C93" w14:textId="77777777" w:rsidR="00526578" w:rsidRDefault="00526578" w:rsidP="00B14B5C">
      <w:pPr>
        <w:pStyle w:val="ListParagraph"/>
        <w:numPr>
          <w:ilvl w:val="0"/>
          <w:numId w:val="108"/>
        </w:numPr>
      </w:pPr>
      <w:r>
        <w:t>Approval Workflow: Establish a clear approval workflow, ensuring changes are reviewed by relevant stakeholders.</w:t>
      </w:r>
    </w:p>
    <w:p w14:paraId="603CE645" w14:textId="77777777" w:rsidR="00526578" w:rsidRDefault="00526578" w:rsidP="00B14B5C">
      <w:pPr>
        <w:pStyle w:val="ListParagraph"/>
        <w:numPr>
          <w:ilvl w:val="0"/>
          <w:numId w:val="108"/>
        </w:numPr>
      </w:pPr>
      <w:r>
        <w:t>Versioning and Traceability: Maintain version control to track changes and ensure traceability.</w:t>
      </w:r>
    </w:p>
    <w:p w14:paraId="1B5AE13A" w14:textId="77777777" w:rsidR="00526578" w:rsidRDefault="00526578" w:rsidP="00B14B5C">
      <w:pPr>
        <w:pStyle w:val="ListParagraph"/>
        <w:numPr>
          <w:ilvl w:val="0"/>
          <w:numId w:val="108"/>
        </w:numPr>
      </w:pPr>
      <w:r>
        <w:t>Regular Review and Update: Regularly review and update the change tracker to reflect the latest status.</w:t>
      </w:r>
    </w:p>
    <w:p w14:paraId="54AC44AA" w14:textId="77777777" w:rsidR="00B14B5C" w:rsidRDefault="00B14B5C" w:rsidP="00B14B5C">
      <w:pPr>
        <w:pStyle w:val="ListParagraph"/>
      </w:pPr>
    </w:p>
    <w:p w14:paraId="087F20BA" w14:textId="77777777" w:rsidR="00526578" w:rsidRDefault="00526578" w:rsidP="00526578">
      <w:r>
        <w:t>Justification:</w:t>
      </w:r>
    </w:p>
    <w:p w14:paraId="4ADCD699" w14:textId="10172AF5" w:rsidR="00DE271E" w:rsidRDefault="00526578" w:rsidP="00526578">
      <w:r>
        <w:t>A Change Tracker Document is essential for managing change requests systematically and ensuring controlled implementation. In the Employees Loan Management System, it helps track changes like adding notifications, integrating with payroll, and enhancing user experience, ensuring transparency, accountability, and minimized risks.</w:t>
      </w:r>
    </w:p>
    <w:p w14:paraId="43BD3E40" w14:textId="77777777" w:rsidR="00DE271E" w:rsidRDefault="00DE271E" w:rsidP="008D703B"/>
    <w:p w14:paraId="6D64D587" w14:textId="77777777" w:rsidR="00DE271E" w:rsidRDefault="00DE271E" w:rsidP="008D703B"/>
    <w:p w14:paraId="237F83D8" w14:textId="77777777" w:rsidR="00DE271E" w:rsidRDefault="00DE271E" w:rsidP="008D703B"/>
    <w:p w14:paraId="337139D7" w14:textId="6013B9DB" w:rsidR="001E3F3F" w:rsidRDefault="008D703B" w:rsidP="008D703B">
      <w:r>
        <w:t xml:space="preserve">Question No 14)- </w:t>
      </w:r>
      <w:r w:rsidR="00984EA9" w:rsidRPr="00984EA9">
        <w:t>Difference Between Traditional Development Model and Agile Development Models</w:t>
      </w:r>
    </w:p>
    <w:p w14:paraId="56B5EB34" w14:textId="29B22CE6" w:rsidR="008D703B" w:rsidRDefault="008D703B" w:rsidP="008D703B">
      <w:r>
        <w:t>Answer –</w:t>
      </w:r>
    </w:p>
    <w:p w14:paraId="2D6ECEDE" w14:textId="77777777" w:rsidR="003B5FA7" w:rsidRDefault="003B5FA7" w:rsidP="008D703B"/>
    <w:p w14:paraId="6DA46FEA" w14:textId="24F60CD9" w:rsidR="003C712C" w:rsidRDefault="003C712C" w:rsidP="003C712C">
      <w:pPr>
        <w:rPr>
          <w:b/>
          <w:bCs/>
        </w:rPr>
      </w:pPr>
      <w:r w:rsidRPr="00B14B5C">
        <w:rPr>
          <w:b/>
          <w:bCs/>
        </w:rPr>
        <w:t>Traditional Development Model (Waterfall Model):</w:t>
      </w:r>
    </w:p>
    <w:p w14:paraId="53626F88" w14:textId="77777777" w:rsidR="00B14B5C" w:rsidRPr="00B14B5C" w:rsidRDefault="00B14B5C" w:rsidP="003C712C">
      <w:pPr>
        <w:rPr>
          <w:b/>
          <w:bCs/>
        </w:rPr>
      </w:pPr>
    </w:p>
    <w:p w14:paraId="5A57B65C" w14:textId="77777777" w:rsidR="00B14B5C" w:rsidRDefault="003C712C" w:rsidP="003C712C">
      <w:r>
        <w:t xml:space="preserve">Definition: </w:t>
      </w:r>
    </w:p>
    <w:p w14:paraId="58665D04" w14:textId="025D8F86" w:rsidR="003C712C" w:rsidRDefault="003C712C" w:rsidP="003C712C">
      <w:r>
        <w:t>The Traditional Development Model, commonly known as the Waterfall Model, follows a linear and sequential approach to software development. It progresses through distinct phases, such as Requirement Gathering, Design, Development, Testing, and Deployment, in a fixed order.</w:t>
      </w:r>
    </w:p>
    <w:p w14:paraId="6320A547" w14:textId="77777777" w:rsidR="00B14B5C" w:rsidRDefault="00B14B5C" w:rsidP="003C712C"/>
    <w:p w14:paraId="7D7C572B" w14:textId="77777777" w:rsidR="00B14B5C" w:rsidRDefault="003C712C" w:rsidP="003C712C">
      <w:r>
        <w:t xml:space="preserve">Approach: </w:t>
      </w:r>
    </w:p>
    <w:p w14:paraId="6A0B49C7" w14:textId="76718EB3" w:rsidR="003C712C" w:rsidRDefault="003C712C" w:rsidP="003C712C">
      <w:r>
        <w:t>Phases are completed one after the other, with no overlap. Once a phase is completed, it cannot be revisited.</w:t>
      </w:r>
    </w:p>
    <w:p w14:paraId="0FF4CB5E" w14:textId="77777777" w:rsidR="00B14B5C" w:rsidRDefault="00B14B5C" w:rsidP="003C712C"/>
    <w:p w14:paraId="4E1A43A4" w14:textId="77777777" w:rsidR="003C712C" w:rsidRDefault="003C712C" w:rsidP="003C712C">
      <w:r>
        <w:t>Key Characteristics:</w:t>
      </w:r>
    </w:p>
    <w:p w14:paraId="60A1B714" w14:textId="77777777" w:rsidR="003C712C" w:rsidRDefault="003C712C" w:rsidP="00B14B5C">
      <w:pPr>
        <w:pStyle w:val="ListParagraph"/>
        <w:numPr>
          <w:ilvl w:val="0"/>
          <w:numId w:val="109"/>
        </w:numPr>
      </w:pPr>
      <w:r>
        <w:t>Linear and Sequential Flow: Development progresses in a sequential flow from requirements to deployment without iteration.</w:t>
      </w:r>
    </w:p>
    <w:p w14:paraId="36F96590" w14:textId="77777777" w:rsidR="003C712C" w:rsidRDefault="003C712C" w:rsidP="00B14B5C">
      <w:pPr>
        <w:pStyle w:val="ListParagraph"/>
        <w:numPr>
          <w:ilvl w:val="0"/>
          <w:numId w:val="109"/>
        </w:numPr>
      </w:pPr>
      <w:r>
        <w:t>Fixed Requirements: Requirements are gathered at the start and are frozen, making changes difficult once the development begins.</w:t>
      </w:r>
    </w:p>
    <w:p w14:paraId="18BA235A" w14:textId="77777777" w:rsidR="003C712C" w:rsidRDefault="003C712C" w:rsidP="00B14B5C">
      <w:pPr>
        <w:pStyle w:val="ListParagraph"/>
        <w:numPr>
          <w:ilvl w:val="0"/>
          <w:numId w:val="109"/>
        </w:numPr>
      </w:pPr>
      <w:r>
        <w:t>Detailed Documentation: Extensive documentation is created at each phase, ensuring comprehensive records and traceability.</w:t>
      </w:r>
    </w:p>
    <w:p w14:paraId="37EAE599" w14:textId="77777777" w:rsidR="003C712C" w:rsidRDefault="003C712C" w:rsidP="00B14B5C">
      <w:pPr>
        <w:pStyle w:val="ListParagraph"/>
        <w:numPr>
          <w:ilvl w:val="0"/>
          <w:numId w:val="109"/>
        </w:numPr>
      </w:pPr>
      <w:r>
        <w:t>Minimal Customer Involvement: Customers are involved mainly at the beginning (requirements) and end (acceptance testing) of the project.</w:t>
      </w:r>
    </w:p>
    <w:p w14:paraId="4976F75F" w14:textId="77777777" w:rsidR="003C712C" w:rsidRDefault="003C712C" w:rsidP="00B14B5C">
      <w:pPr>
        <w:pStyle w:val="ListParagraph"/>
        <w:numPr>
          <w:ilvl w:val="0"/>
          <w:numId w:val="109"/>
        </w:numPr>
      </w:pPr>
      <w:r>
        <w:t>Testing Phase: Testing is performed only after development is completed, increasing the risk of discovering defects late.</w:t>
      </w:r>
    </w:p>
    <w:p w14:paraId="39461416" w14:textId="77777777" w:rsidR="00B14B5C" w:rsidRDefault="00B14B5C" w:rsidP="00B14B5C">
      <w:pPr>
        <w:pStyle w:val="ListParagraph"/>
      </w:pPr>
    </w:p>
    <w:p w14:paraId="73FCDAB7" w14:textId="77777777" w:rsidR="003C712C" w:rsidRDefault="003C712C" w:rsidP="003C712C">
      <w:r>
        <w:t>Advantages:</w:t>
      </w:r>
    </w:p>
    <w:p w14:paraId="465F8B34" w14:textId="77777777" w:rsidR="003C712C" w:rsidRDefault="003C712C" w:rsidP="00B14B5C">
      <w:pPr>
        <w:pStyle w:val="ListParagraph"/>
        <w:numPr>
          <w:ilvl w:val="0"/>
          <w:numId w:val="110"/>
        </w:numPr>
      </w:pPr>
      <w:r>
        <w:t>Clear Structure and Milestones: Well-defined stages provide a clear roadmap with specific deliverables and milestones.</w:t>
      </w:r>
    </w:p>
    <w:p w14:paraId="5A6C12F2" w14:textId="77777777" w:rsidR="003C712C" w:rsidRDefault="003C712C" w:rsidP="00B14B5C">
      <w:pPr>
        <w:pStyle w:val="ListParagraph"/>
        <w:numPr>
          <w:ilvl w:val="0"/>
          <w:numId w:val="110"/>
        </w:numPr>
      </w:pPr>
      <w:r>
        <w:t>Easy to Manage and Monitor: Progress can be easily tracked as each phase has predefined goals and timelines.</w:t>
      </w:r>
    </w:p>
    <w:p w14:paraId="7F1FAB92" w14:textId="77777777" w:rsidR="003C712C" w:rsidRDefault="003C712C" w:rsidP="00B14B5C">
      <w:pPr>
        <w:pStyle w:val="ListParagraph"/>
        <w:numPr>
          <w:ilvl w:val="0"/>
          <w:numId w:val="110"/>
        </w:numPr>
      </w:pPr>
      <w:r>
        <w:lastRenderedPageBreak/>
        <w:t>Comprehensive Documentation: Detailed documentation ensures knowledge transfer and traceability.</w:t>
      </w:r>
    </w:p>
    <w:p w14:paraId="7D060230" w14:textId="77777777" w:rsidR="003C712C" w:rsidRDefault="003C712C" w:rsidP="00B14B5C">
      <w:pPr>
        <w:pStyle w:val="ListParagraph"/>
        <w:numPr>
          <w:ilvl w:val="0"/>
          <w:numId w:val="110"/>
        </w:numPr>
      </w:pPr>
      <w:r>
        <w:t>Suitable for Stable Requirements: Ideal for projects with well-defined and stable requirements that are unlikely to change.</w:t>
      </w:r>
    </w:p>
    <w:p w14:paraId="6A8ED8E8" w14:textId="77777777" w:rsidR="003C712C" w:rsidRDefault="003C712C" w:rsidP="003C712C">
      <w:r>
        <w:t>Disadvantages:</w:t>
      </w:r>
    </w:p>
    <w:p w14:paraId="052424A9" w14:textId="77777777" w:rsidR="003C712C" w:rsidRDefault="003C712C" w:rsidP="00B14B5C">
      <w:pPr>
        <w:pStyle w:val="ListParagraph"/>
        <w:numPr>
          <w:ilvl w:val="0"/>
          <w:numId w:val="111"/>
        </w:numPr>
      </w:pPr>
      <w:r>
        <w:t>Inflexibility to Change: Difficulty in accommodating changes once the requirements are frozen.</w:t>
      </w:r>
    </w:p>
    <w:p w14:paraId="569F1BD8" w14:textId="77777777" w:rsidR="003C712C" w:rsidRDefault="003C712C" w:rsidP="00B14B5C">
      <w:pPr>
        <w:pStyle w:val="ListParagraph"/>
        <w:numPr>
          <w:ilvl w:val="0"/>
          <w:numId w:val="111"/>
        </w:numPr>
      </w:pPr>
      <w:r>
        <w:t>Delayed Testing and Feedback: Testing is conducted at the end, leading to late detection of defects and increased rework.</w:t>
      </w:r>
    </w:p>
    <w:p w14:paraId="30FC0D01" w14:textId="77777777" w:rsidR="003C712C" w:rsidRDefault="003C712C" w:rsidP="00B14B5C">
      <w:pPr>
        <w:pStyle w:val="ListParagraph"/>
        <w:numPr>
          <w:ilvl w:val="0"/>
          <w:numId w:val="111"/>
        </w:numPr>
      </w:pPr>
      <w:r>
        <w:t>Minimal Stakeholder Engagement: Limited customer feedback during development increases the risk of not meeting user expectations.</w:t>
      </w:r>
    </w:p>
    <w:p w14:paraId="508BA98B" w14:textId="77777777" w:rsidR="003C712C" w:rsidRDefault="003C712C" w:rsidP="00B14B5C">
      <w:pPr>
        <w:pStyle w:val="ListParagraph"/>
        <w:numPr>
          <w:ilvl w:val="0"/>
          <w:numId w:val="111"/>
        </w:numPr>
      </w:pPr>
      <w:r>
        <w:t>High Risk and Uncertainty: High risk of project failure if requirements are misunderstood or change during development.</w:t>
      </w:r>
    </w:p>
    <w:p w14:paraId="18F40C98" w14:textId="77777777" w:rsidR="003C712C" w:rsidRDefault="003C712C" w:rsidP="003C712C">
      <w:r>
        <w:t>Example:</w:t>
      </w:r>
    </w:p>
    <w:p w14:paraId="6593E78D" w14:textId="77777777" w:rsidR="003C712C" w:rsidRDefault="003C712C" w:rsidP="003C712C">
      <w:r>
        <w:t>In the Employees Loan Management System, the Traditional Model would involve:</w:t>
      </w:r>
    </w:p>
    <w:p w14:paraId="7626FF3C" w14:textId="77777777" w:rsidR="003C712C" w:rsidRDefault="003C712C" w:rsidP="003C712C"/>
    <w:p w14:paraId="578CEC7C" w14:textId="72F1E9D2" w:rsidR="00200D8C" w:rsidRDefault="003C712C" w:rsidP="00A52595">
      <w:pPr>
        <w:pStyle w:val="ListParagraph"/>
        <w:numPr>
          <w:ilvl w:val="0"/>
          <w:numId w:val="112"/>
        </w:numPr>
      </w:pPr>
      <w:r w:rsidRPr="00A52595">
        <w:t xml:space="preserve">Requirements Gathering: </w:t>
      </w:r>
      <w:r>
        <w:t>Gathering all requirements from HR, Accounts, and IT teams at the start.</w:t>
      </w:r>
    </w:p>
    <w:p w14:paraId="0493FADA" w14:textId="7076E11E" w:rsidR="003C712C" w:rsidRDefault="003C712C" w:rsidP="00A52595">
      <w:pPr>
        <w:pStyle w:val="ListParagraph"/>
        <w:numPr>
          <w:ilvl w:val="0"/>
          <w:numId w:val="112"/>
        </w:numPr>
      </w:pPr>
      <w:r>
        <w:t>Design: Creating a complete system design, including data flow diagrams and UI wireframes.</w:t>
      </w:r>
    </w:p>
    <w:p w14:paraId="3C0B3DC9" w14:textId="77777777" w:rsidR="003C712C" w:rsidRDefault="003C712C" w:rsidP="00A52595">
      <w:pPr>
        <w:pStyle w:val="ListParagraph"/>
        <w:numPr>
          <w:ilvl w:val="0"/>
          <w:numId w:val="112"/>
        </w:numPr>
      </w:pPr>
      <w:r>
        <w:t>Development: Coding all modules (loan requests, approvals, notifications, and reports) in one go.</w:t>
      </w:r>
    </w:p>
    <w:p w14:paraId="164E1187" w14:textId="77777777" w:rsidR="003C712C" w:rsidRDefault="003C712C" w:rsidP="00A52595">
      <w:pPr>
        <w:pStyle w:val="ListParagraph"/>
        <w:numPr>
          <w:ilvl w:val="0"/>
          <w:numId w:val="112"/>
        </w:numPr>
      </w:pPr>
      <w:r>
        <w:t>Testing: Performing testing after all modules are developed.</w:t>
      </w:r>
    </w:p>
    <w:p w14:paraId="4C0322C9" w14:textId="77777777" w:rsidR="003C712C" w:rsidRDefault="003C712C" w:rsidP="00A52595">
      <w:pPr>
        <w:pStyle w:val="ListParagraph"/>
        <w:numPr>
          <w:ilvl w:val="0"/>
          <w:numId w:val="112"/>
        </w:numPr>
      </w:pPr>
      <w:r>
        <w:t>Deployment: Deploying the entire system at once after testing is completed.</w:t>
      </w:r>
    </w:p>
    <w:p w14:paraId="287B2105" w14:textId="77777777" w:rsidR="00392510" w:rsidRDefault="00392510" w:rsidP="003C712C"/>
    <w:p w14:paraId="2F5A6272" w14:textId="5B06DF43" w:rsidR="003C712C" w:rsidRDefault="003C712C" w:rsidP="003C712C">
      <w:pPr>
        <w:rPr>
          <w:b/>
          <w:bCs/>
        </w:rPr>
      </w:pPr>
      <w:r w:rsidRPr="00A52595">
        <w:rPr>
          <w:b/>
          <w:bCs/>
        </w:rPr>
        <w:t>Agile Development Model:</w:t>
      </w:r>
    </w:p>
    <w:p w14:paraId="312E2AB5" w14:textId="77777777" w:rsidR="00A52595" w:rsidRPr="00A52595" w:rsidRDefault="00A52595" w:rsidP="003C712C">
      <w:pPr>
        <w:rPr>
          <w:b/>
          <w:bCs/>
        </w:rPr>
      </w:pPr>
    </w:p>
    <w:p w14:paraId="6EE31345" w14:textId="77777777" w:rsidR="00A52595" w:rsidRDefault="003C712C" w:rsidP="003C712C">
      <w:r>
        <w:t xml:space="preserve">Definition: </w:t>
      </w:r>
    </w:p>
    <w:p w14:paraId="397F78B2" w14:textId="53293500" w:rsidR="003C712C" w:rsidRDefault="003C712C" w:rsidP="003C712C">
      <w:r>
        <w:t>Agile is an iterative and incremental approach to software development. It emphasizes flexibility, collaboration, and customer feedback through continuous iterations called "Sprints." Each sprint delivers a working increment of the product.</w:t>
      </w:r>
    </w:p>
    <w:p w14:paraId="489693CD" w14:textId="77777777" w:rsidR="00A52595" w:rsidRDefault="00A52595" w:rsidP="003C712C"/>
    <w:p w14:paraId="46BB2AD9" w14:textId="77777777" w:rsidR="00A52595" w:rsidRDefault="003C712C" w:rsidP="003C712C">
      <w:r>
        <w:t xml:space="preserve">Approach: </w:t>
      </w:r>
    </w:p>
    <w:p w14:paraId="6A4610DD" w14:textId="53B0F531" w:rsidR="003C712C" w:rsidRDefault="003C712C" w:rsidP="003C712C">
      <w:r>
        <w:t>Development is divided into small, manageable iterations (sprints), allowing frequent changes and continuous customer feedback.</w:t>
      </w:r>
    </w:p>
    <w:p w14:paraId="42F35F03" w14:textId="77777777" w:rsidR="00A52595" w:rsidRDefault="00A52595" w:rsidP="003C712C"/>
    <w:p w14:paraId="1D01E413" w14:textId="77777777" w:rsidR="003C712C" w:rsidRDefault="003C712C" w:rsidP="003C712C">
      <w:r>
        <w:t>Key Characteristics:</w:t>
      </w:r>
    </w:p>
    <w:p w14:paraId="6C97750E" w14:textId="77777777" w:rsidR="003C712C" w:rsidRDefault="003C712C" w:rsidP="0012739F">
      <w:pPr>
        <w:pStyle w:val="ListParagraph"/>
        <w:numPr>
          <w:ilvl w:val="0"/>
          <w:numId w:val="113"/>
        </w:numPr>
      </w:pPr>
      <w:r>
        <w:t>Iterative and Incremental: Development is divided into small iterations, delivering functional increments at the end of each sprint.</w:t>
      </w:r>
    </w:p>
    <w:p w14:paraId="09729738" w14:textId="77777777" w:rsidR="003C712C" w:rsidRDefault="003C712C" w:rsidP="0012739F">
      <w:pPr>
        <w:pStyle w:val="ListParagraph"/>
        <w:numPr>
          <w:ilvl w:val="0"/>
          <w:numId w:val="113"/>
        </w:numPr>
      </w:pPr>
      <w:r>
        <w:t>Flexible Requirements: Requirements are flexible and can evolve throughout the development cycle based on customer feedback.</w:t>
      </w:r>
    </w:p>
    <w:p w14:paraId="0C200003" w14:textId="77777777" w:rsidR="003C712C" w:rsidRDefault="003C712C" w:rsidP="0012739F">
      <w:pPr>
        <w:pStyle w:val="ListParagraph"/>
        <w:numPr>
          <w:ilvl w:val="0"/>
          <w:numId w:val="113"/>
        </w:numPr>
      </w:pPr>
      <w:r>
        <w:t>Minimal Documentation: Documentation is minimal and lightweight, focusing more on working software.</w:t>
      </w:r>
    </w:p>
    <w:p w14:paraId="42AD1D33" w14:textId="77777777" w:rsidR="003C712C" w:rsidRDefault="003C712C" w:rsidP="0012739F">
      <w:pPr>
        <w:pStyle w:val="ListParagraph"/>
        <w:numPr>
          <w:ilvl w:val="0"/>
          <w:numId w:val="113"/>
        </w:numPr>
      </w:pPr>
      <w:r>
        <w:t>High Customer Involvement: Continuous customer collaboration and feedback are integral throughout the development process.</w:t>
      </w:r>
    </w:p>
    <w:p w14:paraId="06460A84" w14:textId="77777777" w:rsidR="003C712C" w:rsidRDefault="003C712C" w:rsidP="0012739F">
      <w:pPr>
        <w:pStyle w:val="ListParagraph"/>
        <w:numPr>
          <w:ilvl w:val="0"/>
          <w:numId w:val="113"/>
        </w:numPr>
      </w:pPr>
      <w:r>
        <w:t>Continuous Testing and Integration: Testing is integrated into each sprint, enabling early defect detection and continuous integration.</w:t>
      </w:r>
    </w:p>
    <w:p w14:paraId="46E528E3" w14:textId="77777777" w:rsidR="0012739F" w:rsidRDefault="0012739F" w:rsidP="0012739F">
      <w:pPr>
        <w:pStyle w:val="ListParagraph"/>
      </w:pPr>
    </w:p>
    <w:p w14:paraId="480E2D63" w14:textId="77777777" w:rsidR="003C712C" w:rsidRDefault="003C712C" w:rsidP="003C712C">
      <w:r>
        <w:t>Advantages:</w:t>
      </w:r>
    </w:p>
    <w:p w14:paraId="62F01B16" w14:textId="77777777" w:rsidR="003C712C" w:rsidRDefault="003C712C" w:rsidP="0012739F">
      <w:pPr>
        <w:pStyle w:val="ListParagraph"/>
        <w:numPr>
          <w:ilvl w:val="0"/>
          <w:numId w:val="114"/>
        </w:numPr>
      </w:pPr>
      <w:r>
        <w:t>Flexibility to Change: Agile easily accommodates changes in requirements, ensuring that the product evolves with customer needs.</w:t>
      </w:r>
    </w:p>
    <w:p w14:paraId="304BF8F4" w14:textId="77777777" w:rsidR="003C712C" w:rsidRDefault="003C712C" w:rsidP="0012739F">
      <w:pPr>
        <w:pStyle w:val="ListParagraph"/>
        <w:numPr>
          <w:ilvl w:val="0"/>
          <w:numId w:val="114"/>
        </w:numPr>
      </w:pPr>
      <w:r>
        <w:t>Frequent Delivery of Working Software: Delivers functional increments regularly, enabling early value realization.</w:t>
      </w:r>
    </w:p>
    <w:p w14:paraId="6D9A79EF" w14:textId="77777777" w:rsidR="003C712C" w:rsidRDefault="003C712C" w:rsidP="0012739F">
      <w:pPr>
        <w:pStyle w:val="ListParagraph"/>
        <w:numPr>
          <w:ilvl w:val="0"/>
          <w:numId w:val="114"/>
        </w:numPr>
      </w:pPr>
      <w:r>
        <w:t>High Stakeholder Engagement: Continuous customer feedback ensures alignment with user expectations.</w:t>
      </w:r>
    </w:p>
    <w:p w14:paraId="5A44C919" w14:textId="77777777" w:rsidR="003C712C" w:rsidRDefault="003C712C" w:rsidP="0012739F">
      <w:pPr>
        <w:pStyle w:val="ListParagraph"/>
        <w:numPr>
          <w:ilvl w:val="0"/>
          <w:numId w:val="114"/>
        </w:numPr>
      </w:pPr>
      <w:r>
        <w:lastRenderedPageBreak/>
        <w:t>Early Detection of Issues: Continuous testing and integration allow early defect detection and resolution.</w:t>
      </w:r>
    </w:p>
    <w:p w14:paraId="1BE3A6EA" w14:textId="77777777" w:rsidR="003C712C" w:rsidRDefault="003C712C" w:rsidP="0012739F">
      <w:pPr>
        <w:pStyle w:val="ListParagraph"/>
        <w:numPr>
          <w:ilvl w:val="0"/>
          <w:numId w:val="114"/>
        </w:numPr>
      </w:pPr>
      <w:r>
        <w:t>Improved Team Collaboration: Agile teams work collaboratively, enhancing productivity and creativity.</w:t>
      </w:r>
    </w:p>
    <w:p w14:paraId="078728E4" w14:textId="77777777" w:rsidR="003C712C" w:rsidRDefault="003C712C" w:rsidP="003C712C">
      <w:r>
        <w:t>Disadvantages:</w:t>
      </w:r>
    </w:p>
    <w:p w14:paraId="67386A0C" w14:textId="77777777" w:rsidR="003C712C" w:rsidRDefault="003C712C" w:rsidP="0012739F">
      <w:pPr>
        <w:pStyle w:val="ListParagraph"/>
        <w:numPr>
          <w:ilvl w:val="0"/>
          <w:numId w:val="115"/>
        </w:numPr>
      </w:pPr>
      <w:r>
        <w:t>Scope Creep Risk: Continuous changes may lead to scope creep, affecting timelines and budgets.</w:t>
      </w:r>
    </w:p>
    <w:p w14:paraId="7A49498A" w14:textId="77777777" w:rsidR="003C712C" w:rsidRDefault="003C712C" w:rsidP="0012739F">
      <w:pPr>
        <w:pStyle w:val="ListParagraph"/>
        <w:numPr>
          <w:ilvl w:val="0"/>
          <w:numId w:val="115"/>
        </w:numPr>
      </w:pPr>
      <w:r>
        <w:t>Requires High Customer Involvement: Frequent customer feedback and collaboration are required, which may not always be feasible.</w:t>
      </w:r>
    </w:p>
    <w:p w14:paraId="689724A6" w14:textId="77777777" w:rsidR="003C712C" w:rsidRDefault="003C712C" w:rsidP="0012739F">
      <w:pPr>
        <w:pStyle w:val="ListParagraph"/>
        <w:numPr>
          <w:ilvl w:val="0"/>
          <w:numId w:val="115"/>
        </w:numPr>
      </w:pPr>
      <w:r>
        <w:t>Less Predictability: Lack of fixed timelines and scope makes it challenging to predict project completion dates.</w:t>
      </w:r>
    </w:p>
    <w:p w14:paraId="0965D557" w14:textId="77777777" w:rsidR="003C712C" w:rsidRDefault="003C712C" w:rsidP="0012739F">
      <w:pPr>
        <w:pStyle w:val="ListParagraph"/>
        <w:numPr>
          <w:ilvl w:val="0"/>
          <w:numId w:val="115"/>
        </w:numPr>
      </w:pPr>
      <w:r>
        <w:t>Minimal Documentation: Limited documentation may create challenges in knowledge transfer and maintenance.</w:t>
      </w:r>
    </w:p>
    <w:p w14:paraId="22B626B3" w14:textId="77777777" w:rsidR="003C712C" w:rsidRDefault="003C712C" w:rsidP="003C712C">
      <w:r>
        <w:t>Example:</w:t>
      </w:r>
    </w:p>
    <w:p w14:paraId="40F76E6E" w14:textId="77777777" w:rsidR="003C712C" w:rsidRDefault="003C712C" w:rsidP="003C712C">
      <w:r>
        <w:t>In the Employees Loan Management System, the Agile Model would involve:</w:t>
      </w:r>
    </w:p>
    <w:p w14:paraId="6F543DC9" w14:textId="77777777" w:rsidR="003C712C" w:rsidRDefault="003C712C" w:rsidP="003C712C"/>
    <w:p w14:paraId="0DD34155" w14:textId="77777777" w:rsidR="003C712C" w:rsidRDefault="003C712C" w:rsidP="003C712C">
      <w:r>
        <w:t>Sprint 1: Developing and testing the Loan Request module, including online application and eligibility checks.</w:t>
      </w:r>
    </w:p>
    <w:p w14:paraId="7C7E1059" w14:textId="77777777" w:rsidR="003C712C" w:rsidRDefault="003C712C" w:rsidP="003C712C">
      <w:r>
        <w:t>Sprint 2: Building the Approval Workflow, integrating HR and Accounts review, and notifications.</w:t>
      </w:r>
    </w:p>
    <w:p w14:paraId="0B462890" w14:textId="77777777" w:rsidR="003C712C" w:rsidRDefault="003C712C" w:rsidP="003C712C">
      <w:r>
        <w:t>Sprint 3: Developing the Repayment Schedule and integrating with the payroll system.</w:t>
      </w:r>
    </w:p>
    <w:p w14:paraId="1D8EC41A" w14:textId="77777777" w:rsidR="003C712C" w:rsidRDefault="003C712C" w:rsidP="003C712C">
      <w:r>
        <w:t>Sprint 4: Creating the Reporting Module for loan applications, approvals, and repayments.</w:t>
      </w:r>
    </w:p>
    <w:p w14:paraId="20769E7F" w14:textId="0905DE3C" w:rsidR="008D703B" w:rsidRDefault="003C712C" w:rsidP="003C712C">
      <w:r>
        <w:t>Customer Feedback: After each sprint, getting feedback from HR, Accounts, and employees to refine and enhance functionalities.</w:t>
      </w:r>
    </w:p>
    <w:p w14:paraId="5FAA385C" w14:textId="77777777" w:rsidR="003C712C" w:rsidRDefault="003C712C" w:rsidP="003C712C"/>
    <w:p w14:paraId="7813A996" w14:textId="77777777" w:rsidR="003C712C" w:rsidRDefault="003C712C" w:rsidP="003C712C"/>
    <w:p w14:paraId="1C3EEE24" w14:textId="3D355CEF" w:rsidR="003C712C" w:rsidRDefault="00231340" w:rsidP="003C712C">
      <w:r w:rsidRPr="00231340">
        <w:t>Key Differences Between Traditional and Agile Models:</w:t>
      </w:r>
    </w:p>
    <w:p w14:paraId="4EC153D5" w14:textId="77777777" w:rsidR="00231340" w:rsidRDefault="00231340" w:rsidP="003C712C"/>
    <w:tbl>
      <w:tblPr>
        <w:tblStyle w:val="TableGrid"/>
        <w:tblW w:w="0" w:type="auto"/>
        <w:tblLook w:val="04A0" w:firstRow="1" w:lastRow="0" w:firstColumn="1" w:lastColumn="0" w:noHBand="0" w:noVBand="1"/>
      </w:tblPr>
      <w:tblGrid>
        <w:gridCol w:w="2263"/>
        <w:gridCol w:w="4253"/>
        <w:gridCol w:w="4274"/>
      </w:tblGrid>
      <w:tr w:rsidR="00231340" w14:paraId="0DAE9285" w14:textId="77777777" w:rsidTr="0073505B">
        <w:trPr>
          <w:trHeight w:val="590"/>
        </w:trPr>
        <w:tc>
          <w:tcPr>
            <w:tcW w:w="2263" w:type="dxa"/>
            <w:shd w:val="clear" w:color="auto" w:fill="92D050"/>
            <w:vAlign w:val="center"/>
          </w:tcPr>
          <w:p w14:paraId="2040B7DB" w14:textId="44A82CC9" w:rsidR="00231340" w:rsidRDefault="00231340" w:rsidP="0073505B">
            <w:pPr>
              <w:jc w:val="center"/>
            </w:pPr>
            <w:r>
              <w:t>Aspect</w:t>
            </w:r>
          </w:p>
        </w:tc>
        <w:tc>
          <w:tcPr>
            <w:tcW w:w="4253" w:type="dxa"/>
            <w:shd w:val="clear" w:color="auto" w:fill="92D050"/>
            <w:vAlign w:val="center"/>
          </w:tcPr>
          <w:p w14:paraId="6DDA1E87" w14:textId="6F622E2F" w:rsidR="00231340" w:rsidRDefault="00231340" w:rsidP="0073505B">
            <w:pPr>
              <w:jc w:val="center"/>
            </w:pPr>
            <w:r>
              <w:t>Traditional Development Model</w:t>
            </w:r>
          </w:p>
        </w:tc>
        <w:tc>
          <w:tcPr>
            <w:tcW w:w="4274" w:type="dxa"/>
            <w:shd w:val="clear" w:color="auto" w:fill="92D050"/>
            <w:vAlign w:val="center"/>
          </w:tcPr>
          <w:p w14:paraId="63D2164E" w14:textId="7C6869BF" w:rsidR="00231340" w:rsidRDefault="00231340" w:rsidP="0073505B">
            <w:pPr>
              <w:jc w:val="center"/>
            </w:pPr>
            <w:r>
              <w:t>Agile Development Model</w:t>
            </w:r>
          </w:p>
        </w:tc>
      </w:tr>
      <w:tr w:rsidR="00231340" w14:paraId="6B728F3A" w14:textId="77777777" w:rsidTr="0073505B">
        <w:tc>
          <w:tcPr>
            <w:tcW w:w="2263" w:type="dxa"/>
            <w:shd w:val="clear" w:color="auto" w:fill="D6D5D5" w:themeFill="background2"/>
            <w:vAlign w:val="center"/>
          </w:tcPr>
          <w:p w14:paraId="7D37A62B" w14:textId="39F3A7EB" w:rsidR="00231340" w:rsidRDefault="00E56AC0" w:rsidP="0073505B">
            <w:pPr>
              <w:jc w:val="center"/>
            </w:pPr>
            <w:r>
              <w:t>Approach</w:t>
            </w:r>
          </w:p>
        </w:tc>
        <w:tc>
          <w:tcPr>
            <w:tcW w:w="4253" w:type="dxa"/>
          </w:tcPr>
          <w:p w14:paraId="5AEEC61E" w14:textId="04E7C95A" w:rsidR="00231340" w:rsidRDefault="00F52E7F" w:rsidP="003C712C">
            <w:r w:rsidRPr="00F52E7F">
              <w:t>Linear and sequential</w:t>
            </w:r>
          </w:p>
        </w:tc>
        <w:tc>
          <w:tcPr>
            <w:tcW w:w="4274" w:type="dxa"/>
          </w:tcPr>
          <w:p w14:paraId="1533488A" w14:textId="456235FD" w:rsidR="00231340" w:rsidRDefault="000D639B" w:rsidP="003C712C">
            <w:r w:rsidRPr="000D639B">
              <w:t>Iterative and incremental</w:t>
            </w:r>
          </w:p>
        </w:tc>
      </w:tr>
      <w:tr w:rsidR="00231340" w14:paraId="6F19ED9F" w14:textId="77777777" w:rsidTr="0073505B">
        <w:tc>
          <w:tcPr>
            <w:tcW w:w="2263" w:type="dxa"/>
            <w:shd w:val="clear" w:color="auto" w:fill="D6D5D5" w:themeFill="background2"/>
            <w:vAlign w:val="center"/>
          </w:tcPr>
          <w:p w14:paraId="24ED8DA5" w14:textId="17559365" w:rsidR="00231340" w:rsidRDefault="00E56AC0" w:rsidP="0073505B">
            <w:pPr>
              <w:jc w:val="center"/>
            </w:pPr>
            <w:r>
              <w:t>Requirements</w:t>
            </w:r>
          </w:p>
        </w:tc>
        <w:tc>
          <w:tcPr>
            <w:tcW w:w="4253" w:type="dxa"/>
          </w:tcPr>
          <w:p w14:paraId="485FCA3C" w14:textId="04E66955" w:rsidR="00231340" w:rsidRDefault="00F52E7F" w:rsidP="003C712C">
            <w:r w:rsidRPr="00F52E7F">
              <w:t>Fixed and defined at the beginning</w:t>
            </w:r>
          </w:p>
        </w:tc>
        <w:tc>
          <w:tcPr>
            <w:tcW w:w="4274" w:type="dxa"/>
          </w:tcPr>
          <w:p w14:paraId="1DDE2ABA" w14:textId="49944F24" w:rsidR="00231340" w:rsidRDefault="000D639B" w:rsidP="003C712C">
            <w:r w:rsidRPr="000D639B">
              <w:t>Flexible and evolve throughout the project</w:t>
            </w:r>
          </w:p>
        </w:tc>
      </w:tr>
      <w:tr w:rsidR="00231340" w14:paraId="5B43D64E" w14:textId="77777777" w:rsidTr="0073505B">
        <w:tc>
          <w:tcPr>
            <w:tcW w:w="2263" w:type="dxa"/>
            <w:shd w:val="clear" w:color="auto" w:fill="D6D5D5" w:themeFill="background2"/>
            <w:vAlign w:val="center"/>
          </w:tcPr>
          <w:p w14:paraId="50BDD49D" w14:textId="5ADBF1C7" w:rsidR="00231340" w:rsidRDefault="00E56AC0" w:rsidP="0073505B">
            <w:pPr>
              <w:jc w:val="center"/>
            </w:pPr>
            <w:r>
              <w:t>Customer Involvement</w:t>
            </w:r>
          </w:p>
        </w:tc>
        <w:tc>
          <w:tcPr>
            <w:tcW w:w="4253" w:type="dxa"/>
          </w:tcPr>
          <w:p w14:paraId="1D925B96" w14:textId="4878B670" w:rsidR="00231340" w:rsidRDefault="00F52E7F" w:rsidP="003C712C">
            <w:r w:rsidRPr="00F52E7F">
              <w:t>Minimal, mostly at the start and end</w:t>
            </w:r>
          </w:p>
        </w:tc>
        <w:tc>
          <w:tcPr>
            <w:tcW w:w="4274" w:type="dxa"/>
          </w:tcPr>
          <w:p w14:paraId="12D04716" w14:textId="2D5F79F2" w:rsidR="00231340" w:rsidRDefault="000D639B" w:rsidP="003C712C">
            <w:r w:rsidRPr="000D639B">
              <w:t>High, continuous collaboration and feedback</w:t>
            </w:r>
          </w:p>
        </w:tc>
      </w:tr>
      <w:tr w:rsidR="00231340" w14:paraId="4B67CEF8" w14:textId="77777777" w:rsidTr="0073505B">
        <w:tc>
          <w:tcPr>
            <w:tcW w:w="2263" w:type="dxa"/>
            <w:shd w:val="clear" w:color="auto" w:fill="D6D5D5" w:themeFill="background2"/>
            <w:vAlign w:val="center"/>
          </w:tcPr>
          <w:p w14:paraId="54815AD5" w14:textId="0C11FA02" w:rsidR="00231340" w:rsidRDefault="00E56AC0" w:rsidP="0073505B">
            <w:pPr>
              <w:jc w:val="center"/>
            </w:pPr>
            <w:r>
              <w:t>Documentation</w:t>
            </w:r>
          </w:p>
        </w:tc>
        <w:tc>
          <w:tcPr>
            <w:tcW w:w="4253" w:type="dxa"/>
          </w:tcPr>
          <w:p w14:paraId="018677D2" w14:textId="5F203CB4" w:rsidR="00231340" w:rsidRDefault="00F52E7F" w:rsidP="003C712C">
            <w:r w:rsidRPr="00F52E7F">
              <w:t>Extensive and detailed</w:t>
            </w:r>
          </w:p>
        </w:tc>
        <w:tc>
          <w:tcPr>
            <w:tcW w:w="4274" w:type="dxa"/>
          </w:tcPr>
          <w:p w14:paraId="1EAF6FFC" w14:textId="52E4740A" w:rsidR="00231340" w:rsidRDefault="000D639B" w:rsidP="003C712C">
            <w:r w:rsidRPr="000D639B">
              <w:t>Minimal and lightweight</w:t>
            </w:r>
          </w:p>
        </w:tc>
      </w:tr>
      <w:tr w:rsidR="00360F76" w14:paraId="78F59F89" w14:textId="77777777" w:rsidTr="0073505B">
        <w:tc>
          <w:tcPr>
            <w:tcW w:w="2263" w:type="dxa"/>
            <w:shd w:val="clear" w:color="auto" w:fill="D6D5D5" w:themeFill="background2"/>
            <w:vAlign w:val="center"/>
          </w:tcPr>
          <w:p w14:paraId="56CA7F88" w14:textId="3BB45299" w:rsidR="00360F76" w:rsidRDefault="00360F76" w:rsidP="0073505B">
            <w:pPr>
              <w:jc w:val="center"/>
            </w:pPr>
            <w:r>
              <w:t>Testing Phase</w:t>
            </w:r>
          </w:p>
        </w:tc>
        <w:tc>
          <w:tcPr>
            <w:tcW w:w="4253" w:type="dxa"/>
          </w:tcPr>
          <w:p w14:paraId="318B7985" w14:textId="2BFF3C3B" w:rsidR="00360F76" w:rsidRDefault="00BC6AB7" w:rsidP="003C712C">
            <w:r w:rsidRPr="00BC6AB7">
              <w:t>Conducted after development is completed</w:t>
            </w:r>
          </w:p>
        </w:tc>
        <w:tc>
          <w:tcPr>
            <w:tcW w:w="4274" w:type="dxa"/>
          </w:tcPr>
          <w:p w14:paraId="4EC1B97C" w14:textId="17D74393" w:rsidR="00360F76" w:rsidRDefault="00726377" w:rsidP="003C712C">
            <w:r w:rsidRPr="00726377">
              <w:t>Continuous testing within each iteration</w:t>
            </w:r>
          </w:p>
        </w:tc>
      </w:tr>
      <w:tr w:rsidR="00360F76" w14:paraId="6927CC53" w14:textId="77777777" w:rsidTr="0073505B">
        <w:tc>
          <w:tcPr>
            <w:tcW w:w="2263" w:type="dxa"/>
            <w:shd w:val="clear" w:color="auto" w:fill="D6D5D5" w:themeFill="background2"/>
            <w:vAlign w:val="center"/>
          </w:tcPr>
          <w:p w14:paraId="51B32562" w14:textId="2755EEF2" w:rsidR="00360F76" w:rsidRDefault="00360F76" w:rsidP="0073505B">
            <w:pPr>
              <w:jc w:val="center"/>
            </w:pPr>
            <w:r>
              <w:t>Risk and change management</w:t>
            </w:r>
          </w:p>
        </w:tc>
        <w:tc>
          <w:tcPr>
            <w:tcW w:w="4253" w:type="dxa"/>
          </w:tcPr>
          <w:p w14:paraId="60ADF3C5" w14:textId="4B37CB43" w:rsidR="00360F76" w:rsidRDefault="00BC6AB7" w:rsidP="003C712C">
            <w:r w:rsidRPr="00BC6AB7">
              <w:t>High risk of failure due to inflexible requirements</w:t>
            </w:r>
          </w:p>
        </w:tc>
        <w:tc>
          <w:tcPr>
            <w:tcW w:w="4274" w:type="dxa"/>
          </w:tcPr>
          <w:p w14:paraId="0C6DBE3C" w14:textId="569CC2EB" w:rsidR="00360F76" w:rsidRDefault="00726377" w:rsidP="003C712C">
            <w:r w:rsidRPr="00726377">
              <w:t>Low risk as changes are accommodated easily</w:t>
            </w:r>
          </w:p>
        </w:tc>
      </w:tr>
      <w:tr w:rsidR="00360F76" w14:paraId="029DC296" w14:textId="77777777" w:rsidTr="0073505B">
        <w:tc>
          <w:tcPr>
            <w:tcW w:w="2263" w:type="dxa"/>
            <w:shd w:val="clear" w:color="auto" w:fill="D6D5D5" w:themeFill="background2"/>
            <w:vAlign w:val="center"/>
          </w:tcPr>
          <w:p w14:paraId="7293570A" w14:textId="101605D7" w:rsidR="00360F76" w:rsidRDefault="00360F76" w:rsidP="0073505B">
            <w:pPr>
              <w:jc w:val="center"/>
            </w:pPr>
            <w:r>
              <w:t>Delivery of product</w:t>
            </w:r>
          </w:p>
        </w:tc>
        <w:tc>
          <w:tcPr>
            <w:tcW w:w="4253" w:type="dxa"/>
          </w:tcPr>
          <w:p w14:paraId="197F1C56" w14:textId="68D1CDDF" w:rsidR="00360F76" w:rsidRDefault="00BC6AB7" w:rsidP="003C712C">
            <w:r w:rsidRPr="00BC6AB7">
              <w:t>Entire product delivered at the end</w:t>
            </w:r>
          </w:p>
        </w:tc>
        <w:tc>
          <w:tcPr>
            <w:tcW w:w="4274" w:type="dxa"/>
          </w:tcPr>
          <w:p w14:paraId="3C6ED2E7" w14:textId="4470D8D3" w:rsidR="00360F76" w:rsidRDefault="00726377" w:rsidP="003C712C">
            <w:r w:rsidRPr="00726377">
              <w:t>Incremental delivery of working software</w:t>
            </w:r>
          </w:p>
        </w:tc>
      </w:tr>
      <w:tr w:rsidR="00360F76" w14:paraId="03A444DB" w14:textId="77777777" w:rsidTr="0073505B">
        <w:tc>
          <w:tcPr>
            <w:tcW w:w="2263" w:type="dxa"/>
            <w:shd w:val="clear" w:color="auto" w:fill="D6D5D5" w:themeFill="background2"/>
            <w:vAlign w:val="center"/>
          </w:tcPr>
          <w:p w14:paraId="4705224B" w14:textId="269D18DC" w:rsidR="00360F76" w:rsidRDefault="00360F76" w:rsidP="0073505B">
            <w:pPr>
              <w:jc w:val="center"/>
            </w:pPr>
            <w:r>
              <w:t>Team Collaboration</w:t>
            </w:r>
          </w:p>
        </w:tc>
        <w:tc>
          <w:tcPr>
            <w:tcW w:w="4253" w:type="dxa"/>
          </w:tcPr>
          <w:p w14:paraId="2B0172A9" w14:textId="2E2C6B71" w:rsidR="00360F76" w:rsidRDefault="00BC6AB7" w:rsidP="003C712C">
            <w:r w:rsidRPr="00BC6AB7">
              <w:t>Siloed teams with predefined roles</w:t>
            </w:r>
          </w:p>
        </w:tc>
        <w:tc>
          <w:tcPr>
            <w:tcW w:w="4274" w:type="dxa"/>
          </w:tcPr>
          <w:p w14:paraId="719887F2" w14:textId="0AD124C6" w:rsidR="00360F76" w:rsidRDefault="0073505B" w:rsidP="003C712C">
            <w:r w:rsidRPr="0073505B">
              <w:t>Cross-functional teams working collaboratively</w:t>
            </w:r>
          </w:p>
        </w:tc>
      </w:tr>
      <w:tr w:rsidR="00360F76" w14:paraId="3CFBEDC3" w14:textId="77777777" w:rsidTr="0073505B">
        <w:tc>
          <w:tcPr>
            <w:tcW w:w="2263" w:type="dxa"/>
            <w:shd w:val="clear" w:color="auto" w:fill="D6D5D5" w:themeFill="background2"/>
            <w:vAlign w:val="center"/>
          </w:tcPr>
          <w:p w14:paraId="17027395" w14:textId="584060FE" w:rsidR="00360F76" w:rsidRDefault="00360F76" w:rsidP="0073505B">
            <w:pPr>
              <w:jc w:val="center"/>
            </w:pPr>
            <w:r>
              <w:t>Scope and Timeline</w:t>
            </w:r>
          </w:p>
        </w:tc>
        <w:tc>
          <w:tcPr>
            <w:tcW w:w="4253" w:type="dxa"/>
          </w:tcPr>
          <w:p w14:paraId="5418CD1B" w14:textId="49BCA5BC" w:rsidR="00360F76" w:rsidRDefault="00BC6AB7" w:rsidP="003C712C">
            <w:r w:rsidRPr="00BC6AB7">
              <w:t>Fixed scope and timeline</w:t>
            </w:r>
          </w:p>
        </w:tc>
        <w:tc>
          <w:tcPr>
            <w:tcW w:w="4274" w:type="dxa"/>
          </w:tcPr>
          <w:p w14:paraId="56816491" w14:textId="1A1EECE3" w:rsidR="00360F76" w:rsidRDefault="0073505B" w:rsidP="003C712C">
            <w:r w:rsidRPr="0073505B">
              <w:t>Flexible scope with adaptable timelines</w:t>
            </w:r>
          </w:p>
        </w:tc>
      </w:tr>
    </w:tbl>
    <w:p w14:paraId="1CEFCEC9" w14:textId="77777777" w:rsidR="00231340" w:rsidRDefault="00231340" w:rsidP="003C712C"/>
    <w:p w14:paraId="29DC643D" w14:textId="77777777" w:rsidR="00F743B5" w:rsidRPr="0012739F" w:rsidRDefault="00F743B5" w:rsidP="00F743B5">
      <w:pPr>
        <w:rPr>
          <w:b/>
          <w:bCs/>
        </w:rPr>
      </w:pPr>
      <w:r w:rsidRPr="0012739F">
        <w:rPr>
          <w:b/>
          <w:bCs/>
        </w:rPr>
        <w:t>When to Use Each Model:</w:t>
      </w:r>
    </w:p>
    <w:p w14:paraId="74C60021" w14:textId="77777777" w:rsidR="0012739F" w:rsidRDefault="0012739F" w:rsidP="00F743B5"/>
    <w:p w14:paraId="06FE420B" w14:textId="77777777" w:rsidR="00F743B5" w:rsidRDefault="00F743B5" w:rsidP="00F743B5">
      <w:r>
        <w:t>Traditional Model:</w:t>
      </w:r>
    </w:p>
    <w:p w14:paraId="63385737" w14:textId="77777777" w:rsidR="00F743B5" w:rsidRDefault="00F743B5" w:rsidP="00F743B5"/>
    <w:p w14:paraId="0376D42B" w14:textId="77777777" w:rsidR="00F743B5" w:rsidRDefault="00F743B5" w:rsidP="0017495E">
      <w:pPr>
        <w:pStyle w:val="ListParagraph"/>
        <w:numPr>
          <w:ilvl w:val="0"/>
          <w:numId w:val="117"/>
        </w:numPr>
      </w:pPr>
      <w:r>
        <w:t>When requirements are well-defined, stable, and unlikely to change.</w:t>
      </w:r>
    </w:p>
    <w:p w14:paraId="00B61A6A" w14:textId="77777777" w:rsidR="00F743B5" w:rsidRDefault="00F743B5" w:rsidP="0017495E">
      <w:pPr>
        <w:pStyle w:val="ListParagraph"/>
        <w:numPr>
          <w:ilvl w:val="0"/>
          <w:numId w:val="117"/>
        </w:numPr>
      </w:pPr>
      <w:r>
        <w:t>For projects with fixed timelines and budgets.</w:t>
      </w:r>
    </w:p>
    <w:p w14:paraId="65200F1A" w14:textId="77777777" w:rsidR="00F743B5" w:rsidRDefault="00F743B5" w:rsidP="0017495E">
      <w:pPr>
        <w:pStyle w:val="ListParagraph"/>
        <w:numPr>
          <w:ilvl w:val="0"/>
          <w:numId w:val="117"/>
        </w:numPr>
      </w:pPr>
      <w:r>
        <w:t>When comprehensive documentation is required (e.g., government or compliance projects).</w:t>
      </w:r>
    </w:p>
    <w:p w14:paraId="75ED2237" w14:textId="77777777" w:rsidR="0012739F" w:rsidRDefault="0012739F" w:rsidP="00F743B5"/>
    <w:p w14:paraId="19F033F0" w14:textId="77777777" w:rsidR="00F743B5" w:rsidRDefault="00F743B5" w:rsidP="00F743B5">
      <w:r>
        <w:lastRenderedPageBreak/>
        <w:t>Agile Model:</w:t>
      </w:r>
    </w:p>
    <w:p w14:paraId="2F0534D0" w14:textId="77777777" w:rsidR="00F743B5" w:rsidRDefault="00F743B5" w:rsidP="00F743B5"/>
    <w:p w14:paraId="75C7D2FF" w14:textId="77777777" w:rsidR="00F743B5" w:rsidRDefault="00F743B5" w:rsidP="0017495E">
      <w:pPr>
        <w:pStyle w:val="ListParagraph"/>
        <w:numPr>
          <w:ilvl w:val="0"/>
          <w:numId w:val="116"/>
        </w:numPr>
      </w:pPr>
      <w:r>
        <w:t>When requirements are evolving or unclear at the start.</w:t>
      </w:r>
    </w:p>
    <w:p w14:paraId="0DF66CC3" w14:textId="77777777" w:rsidR="00F743B5" w:rsidRDefault="00F743B5" w:rsidP="0017495E">
      <w:pPr>
        <w:pStyle w:val="ListParagraph"/>
        <w:numPr>
          <w:ilvl w:val="0"/>
          <w:numId w:val="116"/>
        </w:numPr>
      </w:pPr>
      <w:r>
        <w:t>For projects requiring frequent feedback and collaboration.</w:t>
      </w:r>
    </w:p>
    <w:p w14:paraId="41B72C83" w14:textId="77777777" w:rsidR="00F743B5" w:rsidRDefault="00F743B5" w:rsidP="0017495E">
      <w:pPr>
        <w:pStyle w:val="ListParagraph"/>
        <w:numPr>
          <w:ilvl w:val="0"/>
          <w:numId w:val="116"/>
        </w:numPr>
      </w:pPr>
      <w:r>
        <w:t>When rapid delivery of functional increments is needed.</w:t>
      </w:r>
    </w:p>
    <w:p w14:paraId="1DF32FB9" w14:textId="77777777" w:rsidR="0012739F" w:rsidRDefault="0012739F" w:rsidP="00F743B5"/>
    <w:p w14:paraId="2B3375DB" w14:textId="77777777" w:rsidR="00F743B5" w:rsidRDefault="00F743B5" w:rsidP="00F743B5">
      <w:r>
        <w:t>Justification:</w:t>
      </w:r>
    </w:p>
    <w:p w14:paraId="58F8A600" w14:textId="703D2B59" w:rsidR="003C712C" w:rsidRDefault="00F743B5" w:rsidP="00F743B5">
      <w:r>
        <w:t>Choosing the right model depends on project requirements, complexity, stakeholder expectations, and organizational culture. In the Employees Loan Management System, Agile is suitable due to evolving requirements, stakeholder feedback needs, and the need for incremental delivery of features like loan requests, approvals, notifications, and reporting.</w:t>
      </w:r>
    </w:p>
    <w:p w14:paraId="22FAE50F" w14:textId="77777777" w:rsidR="003C712C" w:rsidRDefault="003C712C" w:rsidP="003C712C"/>
    <w:p w14:paraId="369B959F" w14:textId="77777777" w:rsidR="003C712C" w:rsidRDefault="003C712C" w:rsidP="003C712C"/>
    <w:p w14:paraId="5B40EA4B" w14:textId="13901660" w:rsidR="00450731" w:rsidRDefault="00450731" w:rsidP="00450731">
      <w:r>
        <w:t>Question No 1</w:t>
      </w:r>
      <w:r w:rsidR="004542D8">
        <w:t>5</w:t>
      </w:r>
      <w:r>
        <w:t xml:space="preserve">)- </w:t>
      </w:r>
      <w:r w:rsidR="001E163B" w:rsidRPr="001E163B">
        <w:t>Explain Brainstorming Technique – Where to Use?</w:t>
      </w:r>
    </w:p>
    <w:p w14:paraId="68255729" w14:textId="77777777" w:rsidR="00995D5B" w:rsidRDefault="00995D5B" w:rsidP="00450731"/>
    <w:p w14:paraId="1F1DFFB9" w14:textId="64692AFE" w:rsidR="008D703B" w:rsidRDefault="00450731" w:rsidP="00450731">
      <w:r>
        <w:t>Answer –</w:t>
      </w:r>
    </w:p>
    <w:p w14:paraId="048E791C" w14:textId="77777777" w:rsidR="00995D5B" w:rsidRDefault="00995D5B" w:rsidP="00450731"/>
    <w:p w14:paraId="447A74E6" w14:textId="77777777" w:rsidR="00F0535B" w:rsidRDefault="00F0535B" w:rsidP="00F0535B">
      <w:pPr>
        <w:rPr>
          <w:b/>
          <w:bCs/>
        </w:rPr>
      </w:pPr>
      <w:r w:rsidRPr="0017495E">
        <w:rPr>
          <w:b/>
          <w:bCs/>
        </w:rPr>
        <w:t>Brainstorming Technique:</w:t>
      </w:r>
    </w:p>
    <w:p w14:paraId="42D57EC9" w14:textId="77777777" w:rsidR="0017495E" w:rsidRPr="0017495E" w:rsidRDefault="0017495E" w:rsidP="00F0535B">
      <w:pPr>
        <w:rPr>
          <w:b/>
          <w:bCs/>
        </w:rPr>
      </w:pPr>
    </w:p>
    <w:p w14:paraId="76989490" w14:textId="77777777" w:rsidR="0017495E" w:rsidRDefault="00F0535B" w:rsidP="00F0535B">
      <w:r>
        <w:t xml:space="preserve">Definition: </w:t>
      </w:r>
    </w:p>
    <w:p w14:paraId="28E372EC" w14:textId="136DCE86" w:rsidR="00F0535B" w:rsidRDefault="00F0535B" w:rsidP="00F0535B">
      <w:r>
        <w:t>Brainstorming is a creative group discussion technique used to generate a large number of ideas or solutions for a given problem. It encourages participants to think freely and express ideas without criticism. The focus is on quantity over quality, promoting creativity and out-of-the-box thinking.</w:t>
      </w:r>
    </w:p>
    <w:p w14:paraId="450F506D" w14:textId="77777777" w:rsidR="0017495E" w:rsidRDefault="0017495E" w:rsidP="00F0535B"/>
    <w:p w14:paraId="38BC99A2" w14:textId="77777777" w:rsidR="00F0535B" w:rsidRDefault="00F0535B" w:rsidP="00F0535B">
      <w:pPr>
        <w:rPr>
          <w:b/>
          <w:bCs/>
        </w:rPr>
      </w:pPr>
      <w:r w:rsidRPr="0017495E">
        <w:rPr>
          <w:b/>
          <w:bCs/>
        </w:rPr>
        <w:t>Where to Use Brainstorming:</w:t>
      </w:r>
    </w:p>
    <w:p w14:paraId="7FB0A9E7" w14:textId="77777777" w:rsidR="0017495E" w:rsidRPr="0017495E" w:rsidRDefault="0017495E" w:rsidP="00F0535B">
      <w:pPr>
        <w:rPr>
          <w:b/>
          <w:bCs/>
        </w:rPr>
      </w:pPr>
    </w:p>
    <w:p w14:paraId="365EA3C9" w14:textId="77777777" w:rsidR="00F0535B" w:rsidRDefault="00F0535B" w:rsidP="00B04ACC">
      <w:pPr>
        <w:pStyle w:val="ListParagraph"/>
        <w:numPr>
          <w:ilvl w:val="0"/>
          <w:numId w:val="118"/>
        </w:numPr>
      </w:pPr>
      <w:r>
        <w:t>Requirement Gathering: To identify potential features, functionalities, or user needs during the initial phases of a project.</w:t>
      </w:r>
    </w:p>
    <w:p w14:paraId="67BE17E1" w14:textId="77777777" w:rsidR="00F0535B" w:rsidRDefault="00F0535B" w:rsidP="00B04ACC">
      <w:pPr>
        <w:pStyle w:val="ListParagraph"/>
        <w:numPr>
          <w:ilvl w:val="0"/>
          <w:numId w:val="118"/>
        </w:numPr>
      </w:pPr>
      <w:r>
        <w:t>Problem-Solving: To find solutions to complex business challenges or issues faced by end-users.</w:t>
      </w:r>
    </w:p>
    <w:p w14:paraId="02A705FB" w14:textId="77777777" w:rsidR="00F0535B" w:rsidRDefault="00F0535B" w:rsidP="00B04ACC">
      <w:pPr>
        <w:pStyle w:val="ListParagraph"/>
        <w:numPr>
          <w:ilvl w:val="0"/>
          <w:numId w:val="118"/>
        </w:numPr>
      </w:pPr>
      <w:r>
        <w:t>Process Improvement: To brainstorm ideas for optimizing business processes or workflows.</w:t>
      </w:r>
    </w:p>
    <w:p w14:paraId="5C9D2F98" w14:textId="77777777" w:rsidR="00F0535B" w:rsidRDefault="00F0535B" w:rsidP="00B04ACC">
      <w:pPr>
        <w:pStyle w:val="ListParagraph"/>
        <w:numPr>
          <w:ilvl w:val="0"/>
          <w:numId w:val="118"/>
        </w:numPr>
      </w:pPr>
      <w:r>
        <w:t>Risk Identification: To identify potential risks and mitigation strategies in the planning phase.</w:t>
      </w:r>
    </w:p>
    <w:p w14:paraId="1537CA04" w14:textId="77777777" w:rsidR="00F0535B" w:rsidRDefault="00F0535B" w:rsidP="00B04ACC">
      <w:pPr>
        <w:pStyle w:val="ListParagraph"/>
        <w:numPr>
          <w:ilvl w:val="0"/>
          <w:numId w:val="118"/>
        </w:numPr>
      </w:pPr>
      <w:r>
        <w:t>Strategic Planning: To explore new business opportunities, product ideas, or marketing strategies.</w:t>
      </w:r>
    </w:p>
    <w:p w14:paraId="184DC63C" w14:textId="77777777" w:rsidR="00F0535B" w:rsidRDefault="00F0535B" w:rsidP="00F0535B">
      <w:r>
        <w:t>Example:</w:t>
      </w:r>
    </w:p>
    <w:p w14:paraId="7ABAA9E9" w14:textId="77777777" w:rsidR="00F0535B" w:rsidRDefault="00F0535B" w:rsidP="00F0535B">
      <w:r>
        <w:t>In the Employees Loan Management System project, Brainstorming can be used:</w:t>
      </w:r>
    </w:p>
    <w:p w14:paraId="66153FBC" w14:textId="77777777" w:rsidR="00F0535B" w:rsidRDefault="00F0535B" w:rsidP="00F0535B"/>
    <w:p w14:paraId="583B054F" w14:textId="77777777" w:rsidR="00F0535B" w:rsidRDefault="00F0535B" w:rsidP="00B04ACC">
      <w:pPr>
        <w:pStyle w:val="ListParagraph"/>
        <w:numPr>
          <w:ilvl w:val="0"/>
          <w:numId w:val="119"/>
        </w:numPr>
      </w:pPr>
      <w:r>
        <w:t>During the initial requirement gathering phase to explore all possible features, such as online loan requests, status tracking, notifications, and repayment schedules.</w:t>
      </w:r>
    </w:p>
    <w:p w14:paraId="6B4784C2" w14:textId="77777777" w:rsidR="00F0535B" w:rsidRDefault="00F0535B" w:rsidP="00B04ACC">
      <w:pPr>
        <w:pStyle w:val="ListParagraph"/>
        <w:numPr>
          <w:ilvl w:val="0"/>
          <w:numId w:val="119"/>
        </w:numPr>
      </w:pPr>
      <w:r>
        <w:t>To identify pain points and challenges faced by employees in the current loan process.</w:t>
      </w:r>
    </w:p>
    <w:p w14:paraId="31BCF73F" w14:textId="77777777" w:rsidR="00F0535B" w:rsidRDefault="00F0535B" w:rsidP="00B04ACC">
      <w:pPr>
        <w:pStyle w:val="ListParagraph"/>
        <w:numPr>
          <w:ilvl w:val="0"/>
          <w:numId w:val="119"/>
        </w:numPr>
      </w:pPr>
      <w:r>
        <w:t>To brainstorm potential solutions for seamless integration with the payroll system.</w:t>
      </w:r>
    </w:p>
    <w:p w14:paraId="3965ED99" w14:textId="77777777" w:rsidR="00F0535B" w:rsidRDefault="00F0535B" w:rsidP="00F0535B">
      <w:r>
        <w:t>Advantages:</w:t>
      </w:r>
    </w:p>
    <w:p w14:paraId="1658EBE3" w14:textId="77777777" w:rsidR="00F0535B" w:rsidRDefault="00F0535B" w:rsidP="00B04ACC">
      <w:pPr>
        <w:pStyle w:val="ListParagraph"/>
        <w:numPr>
          <w:ilvl w:val="0"/>
          <w:numId w:val="120"/>
        </w:numPr>
      </w:pPr>
      <w:r>
        <w:t>Encourages creative thinking and generates a wide range of ideas.</w:t>
      </w:r>
    </w:p>
    <w:p w14:paraId="6C5E2D1E" w14:textId="77777777" w:rsidR="00F0535B" w:rsidRDefault="00F0535B" w:rsidP="00B04ACC">
      <w:pPr>
        <w:pStyle w:val="ListParagraph"/>
        <w:numPr>
          <w:ilvl w:val="0"/>
          <w:numId w:val="120"/>
        </w:numPr>
      </w:pPr>
      <w:r>
        <w:t>Involves diverse perspectives, leading to innovative solutions.</w:t>
      </w:r>
    </w:p>
    <w:p w14:paraId="73F5C6F0" w14:textId="77777777" w:rsidR="00F0535B" w:rsidRDefault="00F0535B" w:rsidP="00B04ACC">
      <w:pPr>
        <w:pStyle w:val="ListParagraph"/>
        <w:numPr>
          <w:ilvl w:val="0"/>
          <w:numId w:val="120"/>
        </w:numPr>
      </w:pPr>
      <w:r>
        <w:t>Promotes team collaboration and active participation.</w:t>
      </w:r>
    </w:p>
    <w:p w14:paraId="36DDECE2" w14:textId="77777777" w:rsidR="00F0535B" w:rsidRDefault="00F0535B" w:rsidP="00F0535B">
      <w:r>
        <w:t>Disadvantages:</w:t>
      </w:r>
    </w:p>
    <w:p w14:paraId="7AD57224" w14:textId="77777777" w:rsidR="00F0535B" w:rsidRDefault="00F0535B" w:rsidP="00B04ACC">
      <w:pPr>
        <w:pStyle w:val="ListParagraph"/>
        <w:numPr>
          <w:ilvl w:val="0"/>
          <w:numId w:val="121"/>
        </w:numPr>
      </w:pPr>
      <w:r>
        <w:t>Ideas may lack depth and feasibility without proper evaluation.</w:t>
      </w:r>
    </w:p>
    <w:p w14:paraId="6988B953" w14:textId="77777777" w:rsidR="00F0535B" w:rsidRDefault="00F0535B" w:rsidP="00B04ACC">
      <w:pPr>
        <w:pStyle w:val="ListParagraph"/>
        <w:numPr>
          <w:ilvl w:val="0"/>
          <w:numId w:val="121"/>
        </w:numPr>
      </w:pPr>
      <w:r>
        <w:t>Dominant participants can influence others, leading to biased outcomes.</w:t>
      </w:r>
    </w:p>
    <w:p w14:paraId="3D3A94DF" w14:textId="766B1213" w:rsidR="00F0535B" w:rsidRDefault="00B04ACC" w:rsidP="00B04ACC">
      <w:pPr>
        <w:pStyle w:val="ListParagraph"/>
        <w:numPr>
          <w:ilvl w:val="0"/>
          <w:numId w:val="121"/>
        </w:numPr>
      </w:pPr>
      <w:r>
        <w:t>It can</w:t>
      </w:r>
      <w:r w:rsidR="00F0535B">
        <w:t xml:space="preserve"> be time-consuming if not managed effectively.</w:t>
      </w:r>
    </w:p>
    <w:p w14:paraId="0B6E0230" w14:textId="77777777" w:rsidR="00F0535B" w:rsidRDefault="00F0535B" w:rsidP="00B04ACC">
      <w:r>
        <w:t>Best Practices:</w:t>
      </w:r>
    </w:p>
    <w:p w14:paraId="16569061" w14:textId="77777777" w:rsidR="00F0535B" w:rsidRDefault="00F0535B" w:rsidP="00B04ACC">
      <w:pPr>
        <w:pStyle w:val="ListParagraph"/>
        <w:numPr>
          <w:ilvl w:val="0"/>
          <w:numId w:val="121"/>
        </w:numPr>
      </w:pPr>
      <w:r>
        <w:t>Set clear objectives and guidelines for the brainstorming session.</w:t>
      </w:r>
    </w:p>
    <w:p w14:paraId="11EDA1C6" w14:textId="77777777" w:rsidR="00F0535B" w:rsidRDefault="00F0535B" w:rsidP="00B04ACC">
      <w:pPr>
        <w:pStyle w:val="ListParagraph"/>
        <w:numPr>
          <w:ilvl w:val="0"/>
          <w:numId w:val="121"/>
        </w:numPr>
      </w:pPr>
      <w:r>
        <w:t>Encourage free-flowing ideas without criticism or judgment.</w:t>
      </w:r>
    </w:p>
    <w:p w14:paraId="6463D5CF" w14:textId="77777777" w:rsidR="00F0535B" w:rsidRDefault="00F0535B" w:rsidP="00B04ACC">
      <w:pPr>
        <w:pStyle w:val="ListParagraph"/>
        <w:numPr>
          <w:ilvl w:val="0"/>
          <w:numId w:val="121"/>
        </w:numPr>
      </w:pPr>
      <w:r>
        <w:t>Appoint a facilitator to keep the discussion on track.</w:t>
      </w:r>
    </w:p>
    <w:p w14:paraId="650E5ED5" w14:textId="77777777" w:rsidR="00F0535B" w:rsidRDefault="00F0535B" w:rsidP="00B04ACC">
      <w:pPr>
        <w:pStyle w:val="ListParagraph"/>
        <w:numPr>
          <w:ilvl w:val="0"/>
          <w:numId w:val="121"/>
        </w:numPr>
      </w:pPr>
      <w:r>
        <w:lastRenderedPageBreak/>
        <w:t>Document all ideas and evaluate them later for feasibility and relevance.</w:t>
      </w:r>
    </w:p>
    <w:p w14:paraId="61AD675E" w14:textId="77777777" w:rsidR="00B04ACC" w:rsidRDefault="00B04ACC" w:rsidP="00B04ACC">
      <w:pPr>
        <w:pStyle w:val="ListParagraph"/>
      </w:pPr>
    </w:p>
    <w:p w14:paraId="6726D7F4" w14:textId="7358FC26" w:rsidR="00F0535B" w:rsidRDefault="00F0535B" w:rsidP="00F0535B">
      <w:r>
        <w:t>Brainstorming is a valuable technique for idea generation and problem-solving, especially in the initial stages of requirement gathering and strategic planning.</w:t>
      </w:r>
    </w:p>
    <w:p w14:paraId="00821C05" w14:textId="4FD38233" w:rsidR="00AA0D0B" w:rsidRDefault="00AA0D0B" w:rsidP="00AA0D0B"/>
    <w:p w14:paraId="44D88954" w14:textId="77777777" w:rsidR="00AA0D0B" w:rsidRDefault="00AA0D0B" w:rsidP="00AA0D0B"/>
    <w:p w14:paraId="492E93DD" w14:textId="77777777" w:rsidR="00C3249D" w:rsidRDefault="00C3249D" w:rsidP="00AA0D0B"/>
    <w:p w14:paraId="5137711C" w14:textId="77777777" w:rsidR="00C3249D" w:rsidRDefault="00C3249D" w:rsidP="00AA0D0B"/>
    <w:p w14:paraId="79B65CDD" w14:textId="77777777" w:rsidR="00C3249D" w:rsidRDefault="00C3249D" w:rsidP="00AA0D0B"/>
    <w:p w14:paraId="38FF7D19" w14:textId="3A7673AA" w:rsidR="00AA0D0B" w:rsidRDefault="00AA0D0B" w:rsidP="00AA0D0B">
      <w:r>
        <w:t>Question No 16)-</w:t>
      </w:r>
      <w:r w:rsidR="00541084" w:rsidRPr="00541084">
        <w:t xml:space="preserve"> </w:t>
      </w:r>
      <w:r w:rsidR="00541084" w:rsidRPr="00541084">
        <w:t>What Reports Will the Accounts Department Generate?</w:t>
      </w:r>
      <w:r>
        <w:t xml:space="preserve"> </w:t>
      </w:r>
    </w:p>
    <w:p w14:paraId="26F08BDE" w14:textId="77777777" w:rsidR="00C3249D" w:rsidRDefault="00C3249D" w:rsidP="00AA0D0B"/>
    <w:p w14:paraId="757E966F" w14:textId="77777777" w:rsidR="002D5FE3" w:rsidRDefault="00AA0D0B" w:rsidP="00AA0D0B">
      <w:r>
        <w:t>Answer –</w:t>
      </w:r>
    </w:p>
    <w:p w14:paraId="67FCDE49" w14:textId="77777777" w:rsidR="00D36E35" w:rsidRDefault="00D36E35" w:rsidP="00AA0D0B"/>
    <w:p w14:paraId="161A78A2" w14:textId="77777777" w:rsidR="00DF272D" w:rsidRDefault="00DF272D" w:rsidP="00DF272D">
      <w:r>
        <w:t>The Accounts Department in the Employees Loan Management System will generate multiple reports to track and manage loan activities efficiently.</w:t>
      </w:r>
    </w:p>
    <w:p w14:paraId="109296C0" w14:textId="77777777" w:rsidR="00DF272D" w:rsidRDefault="00DF272D" w:rsidP="00DF272D"/>
    <w:p w14:paraId="62AE0A8E" w14:textId="77777777" w:rsidR="00DF272D" w:rsidRDefault="00DF272D" w:rsidP="00DF272D">
      <w:r>
        <w:t>Key Reports:</w:t>
      </w:r>
    </w:p>
    <w:p w14:paraId="0AD2A3FB" w14:textId="77777777" w:rsidR="001E29EB" w:rsidRDefault="001E29EB" w:rsidP="00DF272D"/>
    <w:p w14:paraId="49D7DC60" w14:textId="206023E4" w:rsidR="00DF272D" w:rsidRDefault="005B6DF1" w:rsidP="00DF272D">
      <w:r>
        <w:t>1)</w:t>
      </w:r>
      <w:r w:rsidR="00DF272D">
        <w:t>Loan Applications Report</w:t>
      </w:r>
    </w:p>
    <w:p w14:paraId="792E3333" w14:textId="77777777" w:rsidR="00DF272D" w:rsidRDefault="00DF272D" w:rsidP="00DF272D"/>
    <w:p w14:paraId="7C6F340B" w14:textId="77777777" w:rsidR="00DF272D" w:rsidRDefault="00DF272D" w:rsidP="00DF272D">
      <w:r>
        <w:t>Details of all loan requests, including Employee Name, Loan Amount, Date of Application, and Status (Approved/Pending/Rejected).</w:t>
      </w:r>
    </w:p>
    <w:p w14:paraId="1508B8EC" w14:textId="77777777" w:rsidR="001E29EB" w:rsidRDefault="001E29EB" w:rsidP="00DF272D"/>
    <w:p w14:paraId="232BAB9F" w14:textId="75F7B9E1" w:rsidR="00DF272D" w:rsidRDefault="005B6DF1" w:rsidP="00DF272D">
      <w:r>
        <w:t>2)</w:t>
      </w:r>
      <w:r w:rsidR="00DF272D">
        <w:t>Loan Repayment Schedule Report</w:t>
      </w:r>
    </w:p>
    <w:p w14:paraId="5D63C6AE" w14:textId="77777777" w:rsidR="00DF272D" w:rsidRDefault="00DF272D" w:rsidP="00DF272D"/>
    <w:p w14:paraId="57C9EBD5" w14:textId="77777777" w:rsidR="00DF272D" w:rsidRDefault="00DF272D" w:rsidP="00DF272D">
      <w:r>
        <w:t>Monthly schedule of loan repayments, detailing deduction amounts and remaining balances for each employee.</w:t>
      </w:r>
    </w:p>
    <w:p w14:paraId="585FFE32" w14:textId="77777777" w:rsidR="001E29EB" w:rsidRDefault="001E29EB" w:rsidP="00DF272D"/>
    <w:p w14:paraId="7869366C" w14:textId="736BB6AD" w:rsidR="00DF272D" w:rsidRDefault="005B6DF1" w:rsidP="00DF272D">
      <w:r>
        <w:t>3)</w:t>
      </w:r>
      <w:r w:rsidR="00DF272D">
        <w:t>Payroll Deduction Report</w:t>
      </w:r>
    </w:p>
    <w:p w14:paraId="7759CA96" w14:textId="77777777" w:rsidR="00DF272D" w:rsidRDefault="00DF272D" w:rsidP="00DF272D"/>
    <w:p w14:paraId="4ABDD859" w14:textId="77777777" w:rsidR="00DF272D" w:rsidRDefault="00DF272D" w:rsidP="00DF272D">
      <w:r>
        <w:t>Integrates with payroll to track salary deductions for loan repayments, ensuring accurate financial management.</w:t>
      </w:r>
    </w:p>
    <w:p w14:paraId="3B8D70B7" w14:textId="77777777" w:rsidR="001E29EB" w:rsidRDefault="001E29EB" w:rsidP="00DF272D"/>
    <w:p w14:paraId="7021B1E9" w14:textId="2C25FC81" w:rsidR="00DF272D" w:rsidRDefault="005B6DF1" w:rsidP="00DF272D">
      <w:r>
        <w:t>4)</w:t>
      </w:r>
      <w:r w:rsidR="00DF272D">
        <w:t>Outstanding Loan Balance Report</w:t>
      </w:r>
    </w:p>
    <w:p w14:paraId="57B320D8" w14:textId="77777777" w:rsidR="00DF272D" w:rsidRDefault="00DF272D" w:rsidP="00DF272D"/>
    <w:p w14:paraId="0DFFD936" w14:textId="77777777" w:rsidR="00DF272D" w:rsidRDefault="00DF272D" w:rsidP="00DF272D">
      <w:r>
        <w:t>Summary of all active loans, showing outstanding balances, interest calculations, and due dates.</w:t>
      </w:r>
    </w:p>
    <w:p w14:paraId="306E3E60" w14:textId="77777777" w:rsidR="001E29EB" w:rsidRDefault="001E29EB" w:rsidP="00DF272D"/>
    <w:p w14:paraId="2B3C9ED2" w14:textId="7606F780" w:rsidR="00DF272D" w:rsidRDefault="005B6DF1" w:rsidP="00DF272D">
      <w:r>
        <w:t>5)</w:t>
      </w:r>
      <w:r w:rsidR="00DF272D">
        <w:t>Defaulters Report</w:t>
      </w:r>
    </w:p>
    <w:p w14:paraId="4FA5AC97" w14:textId="77777777" w:rsidR="00DF272D" w:rsidRDefault="00DF272D" w:rsidP="00DF272D"/>
    <w:p w14:paraId="21DAEF94" w14:textId="77777777" w:rsidR="00DF272D" w:rsidRDefault="00DF272D" w:rsidP="00DF272D">
      <w:r>
        <w:t>Identifies employees who have missed loan repayments, highlighting overdue amounts and potential follow-up actions.</w:t>
      </w:r>
    </w:p>
    <w:p w14:paraId="2BB13380" w14:textId="77777777" w:rsidR="001E29EB" w:rsidRDefault="001E29EB" w:rsidP="00DF272D"/>
    <w:p w14:paraId="6725C89F" w14:textId="51DEF9D5" w:rsidR="00DF272D" w:rsidRDefault="005B6DF1" w:rsidP="00DF272D">
      <w:r>
        <w:t>6)</w:t>
      </w:r>
      <w:r w:rsidR="00DF272D">
        <w:t>Financial Summary Report</w:t>
      </w:r>
    </w:p>
    <w:p w14:paraId="2F8E5D05" w14:textId="77777777" w:rsidR="00DF272D" w:rsidRDefault="00DF272D" w:rsidP="00DF272D"/>
    <w:p w14:paraId="039359D1" w14:textId="77777777" w:rsidR="00DF272D" w:rsidRDefault="00DF272D" w:rsidP="00DF272D">
      <w:r>
        <w:t>Provides an overview of total loans issued, repayments received, outstanding amounts, and overall financial performance.</w:t>
      </w:r>
    </w:p>
    <w:p w14:paraId="5FA74879" w14:textId="77777777" w:rsidR="001E29EB" w:rsidRDefault="001E29EB" w:rsidP="00DF272D"/>
    <w:p w14:paraId="46E967F7" w14:textId="506E3A9F" w:rsidR="00DF272D" w:rsidRDefault="005B6DF1" w:rsidP="00DF272D">
      <w:r>
        <w:t>7)</w:t>
      </w:r>
      <w:r w:rsidR="00DF272D">
        <w:t>Interest Income Report</w:t>
      </w:r>
    </w:p>
    <w:p w14:paraId="03463BB0" w14:textId="77777777" w:rsidR="00DF272D" w:rsidRDefault="00DF272D" w:rsidP="00DF272D"/>
    <w:p w14:paraId="386C70F5" w14:textId="77777777" w:rsidR="00DF272D" w:rsidRDefault="00DF272D" w:rsidP="00DF272D">
      <w:r>
        <w:t>Tracks revenue generated from interest on loans, supporting financial planning and profitability analysis.</w:t>
      </w:r>
    </w:p>
    <w:p w14:paraId="6311050D" w14:textId="77777777" w:rsidR="001E29EB" w:rsidRDefault="001E29EB" w:rsidP="00DF272D"/>
    <w:p w14:paraId="33362C51" w14:textId="5CAF96FD" w:rsidR="00DF272D" w:rsidRDefault="005B6DF1" w:rsidP="00DF272D">
      <w:r>
        <w:t>8)</w:t>
      </w:r>
      <w:r w:rsidR="00DF272D">
        <w:t>Department-wise Loan Report</w:t>
      </w:r>
    </w:p>
    <w:p w14:paraId="404EEA94" w14:textId="77777777" w:rsidR="00DF272D" w:rsidRDefault="00DF272D" w:rsidP="00DF272D"/>
    <w:p w14:paraId="2E8A10B9" w14:textId="77777777" w:rsidR="00DF272D" w:rsidRDefault="00DF272D" w:rsidP="00DF272D">
      <w:r>
        <w:lastRenderedPageBreak/>
        <w:t>Categorizes loan applications and repayments based on departments to analyze borrowing trends within the organization.</w:t>
      </w:r>
    </w:p>
    <w:p w14:paraId="3B41F0A6" w14:textId="77777777" w:rsidR="001E29EB" w:rsidRDefault="001E29EB" w:rsidP="00DF272D"/>
    <w:p w14:paraId="01B064B3" w14:textId="59FE73B3" w:rsidR="00DF272D" w:rsidRDefault="005B6DF1" w:rsidP="00DF272D">
      <w:r>
        <w:t>9)</w:t>
      </w:r>
      <w:r w:rsidR="00DF272D">
        <w:t>Audit and Compliance Report</w:t>
      </w:r>
    </w:p>
    <w:p w14:paraId="6713D22F" w14:textId="77777777" w:rsidR="00DF272D" w:rsidRDefault="00DF272D" w:rsidP="00DF272D"/>
    <w:p w14:paraId="7E7346E4" w14:textId="77777777" w:rsidR="00DF272D" w:rsidRDefault="00DF272D" w:rsidP="00DF272D">
      <w:r>
        <w:t>Ensures all loan transactions meet financial regulations and internal compliance standards.</w:t>
      </w:r>
    </w:p>
    <w:p w14:paraId="76EB3463" w14:textId="2773864D" w:rsidR="00D36E35" w:rsidRDefault="00DF272D" w:rsidP="00DF272D">
      <w:r>
        <w:t>These reports help the Accounts Department manage loans efficiently, ensuring transparency, compliance, and proper financial tracking.</w:t>
      </w:r>
    </w:p>
    <w:p w14:paraId="32C75B13" w14:textId="77777777" w:rsidR="005B6DF1" w:rsidRDefault="005B6DF1" w:rsidP="00DF272D"/>
    <w:p w14:paraId="7E2CD470" w14:textId="01F220A4" w:rsidR="005B6DF1" w:rsidRDefault="005B6DF1" w:rsidP="005B6DF1">
      <w:r>
        <w:t>10)</w:t>
      </w:r>
      <w:r w:rsidRPr="005B6DF1">
        <w:t xml:space="preserve"> </w:t>
      </w:r>
      <w:r>
        <w:t>Loan Approval and Rejection Report</w:t>
      </w:r>
    </w:p>
    <w:p w14:paraId="18DEBF1B" w14:textId="77777777" w:rsidR="005B6DF1" w:rsidRDefault="005B6DF1" w:rsidP="005B6DF1"/>
    <w:p w14:paraId="3456305F" w14:textId="77777777" w:rsidR="005B6DF1" w:rsidRDefault="005B6DF1" w:rsidP="005B6DF1">
      <w:r>
        <w:t>Breakdown of approved and rejected loans, including reasons for rejection and approval date.</w:t>
      </w:r>
    </w:p>
    <w:p w14:paraId="347D3907" w14:textId="698A83E0" w:rsidR="005B6DF1" w:rsidRDefault="005B6DF1" w:rsidP="00DF272D"/>
    <w:p w14:paraId="7D03FDA2" w14:textId="5B13AF1E" w:rsidR="009A2839" w:rsidRPr="009A2839" w:rsidRDefault="009A2839" w:rsidP="009A2839">
      <w:pPr>
        <w:rPr>
          <w:lang w:val="en-IN"/>
        </w:rPr>
      </w:pPr>
    </w:p>
    <w:p w14:paraId="447903F1" w14:textId="40000F42" w:rsidR="00E85592" w:rsidRDefault="00E622C6" w:rsidP="009A2839">
      <w:r>
        <w:t xml:space="preserve">Question No 17)- </w:t>
      </w:r>
      <w:r w:rsidR="00C520A7" w:rsidRPr="00C520A7">
        <w:t>Structure of the Loan Rejection Email from HR to the Employee</w:t>
      </w:r>
      <w:r w:rsidR="00C520A7">
        <w:t>?</w:t>
      </w:r>
    </w:p>
    <w:p w14:paraId="502841C0" w14:textId="77777777" w:rsidR="00C520A7" w:rsidRDefault="00C520A7" w:rsidP="009A2839">
      <w:pPr>
        <w:rPr>
          <w:lang w:val="en-IN"/>
        </w:rPr>
      </w:pPr>
    </w:p>
    <w:p w14:paraId="4E65B3AA" w14:textId="77777777" w:rsidR="00C520A7" w:rsidRDefault="00E622C6" w:rsidP="009A2839">
      <w:pPr>
        <w:rPr>
          <w:lang w:val="en-IN"/>
        </w:rPr>
      </w:pPr>
      <w:r>
        <w:rPr>
          <w:lang w:val="en-IN"/>
        </w:rPr>
        <w:t>Answer-</w:t>
      </w:r>
    </w:p>
    <w:p w14:paraId="7C2F760E" w14:textId="77777777" w:rsidR="00C520A7" w:rsidRPr="00C520A7" w:rsidRDefault="00C520A7" w:rsidP="00C520A7">
      <w:pPr>
        <w:rPr>
          <w:lang w:val="en-IN"/>
        </w:rPr>
      </w:pPr>
      <w:r w:rsidRPr="00C520A7">
        <w:rPr>
          <w:lang w:val="en-IN"/>
        </w:rPr>
        <w:t>Subject: Loan Application Status – Rejected</w:t>
      </w:r>
    </w:p>
    <w:p w14:paraId="43D0F5DD" w14:textId="77777777" w:rsidR="00C520A7" w:rsidRPr="00C520A7" w:rsidRDefault="00C520A7" w:rsidP="00C520A7">
      <w:pPr>
        <w:rPr>
          <w:lang w:val="en-IN"/>
        </w:rPr>
      </w:pPr>
      <w:r w:rsidRPr="00C520A7">
        <w:rPr>
          <w:lang w:val="en-IN"/>
        </w:rPr>
        <w:t>Dear [Employee Name],</w:t>
      </w:r>
    </w:p>
    <w:p w14:paraId="42750603" w14:textId="77777777" w:rsidR="00C520A7" w:rsidRPr="00C520A7" w:rsidRDefault="00C520A7" w:rsidP="00C520A7">
      <w:pPr>
        <w:rPr>
          <w:lang w:val="en-IN"/>
        </w:rPr>
      </w:pPr>
    </w:p>
    <w:p w14:paraId="1E747C0E" w14:textId="77777777" w:rsidR="00C520A7" w:rsidRPr="00C520A7" w:rsidRDefault="00C520A7" w:rsidP="00C520A7">
      <w:pPr>
        <w:rPr>
          <w:lang w:val="en-IN"/>
        </w:rPr>
      </w:pPr>
      <w:r w:rsidRPr="00C520A7">
        <w:rPr>
          <w:lang w:val="en-IN"/>
        </w:rPr>
        <w:t>Thank you for submitting your loan application on [Application Date]. After careful evaluation, we regret to inform you that your loan request has been rejected due to the following reason(s):</w:t>
      </w:r>
    </w:p>
    <w:p w14:paraId="75C7EC31" w14:textId="77777777" w:rsidR="00C520A7" w:rsidRPr="00C520A7" w:rsidRDefault="00C520A7" w:rsidP="00C520A7">
      <w:pPr>
        <w:rPr>
          <w:lang w:val="en-IN"/>
        </w:rPr>
      </w:pPr>
    </w:p>
    <w:p w14:paraId="11BCFC1B" w14:textId="77777777" w:rsidR="00C520A7" w:rsidRPr="00C520A7" w:rsidRDefault="00C520A7" w:rsidP="00C520A7">
      <w:pPr>
        <w:rPr>
          <w:lang w:val="en-IN"/>
        </w:rPr>
      </w:pPr>
      <w:r w:rsidRPr="00C520A7">
        <w:rPr>
          <w:lang w:val="en-IN"/>
        </w:rPr>
        <w:t>[Reason for Rejection – e.g., Insufficient eligibility, exceeded loan limit, incomplete documentation]</w:t>
      </w:r>
    </w:p>
    <w:p w14:paraId="1A20454B" w14:textId="77777777" w:rsidR="00C520A7" w:rsidRPr="00C520A7" w:rsidRDefault="00C520A7" w:rsidP="00C520A7">
      <w:pPr>
        <w:rPr>
          <w:lang w:val="en-IN"/>
        </w:rPr>
      </w:pPr>
      <w:r w:rsidRPr="00C520A7">
        <w:rPr>
          <w:lang w:val="en-IN"/>
        </w:rPr>
        <w:t>We encourage you to review the loan eligibility criteria and reapply if you meet the required conditions. If you need further clarification, please contact the HR department at [HR Contact Email/Phone].</w:t>
      </w:r>
    </w:p>
    <w:p w14:paraId="630F0B89" w14:textId="77777777" w:rsidR="00C520A7" w:rsidRPr="00C520A7" w:rsidRDefault="00C520A7" w:rsidP="00C520A7">
      <w:pPr>
        <w:rPr>
          <w:lang w:val="en-IN"/>
        </w:rPr>
      </w:pPr>
    </w:p>
    <w:p w14:paraId="533A76F0" w14:textId="77777777" w:rsidR="00C520A7" w:rsidRPr="00C520A7" w:rsidRDefault="00C520A7" w:rsidP="00C520A7">
      <w:pPr>
        <w:rPr>
          <w:lang w:val="en-IN"/>
        </w:rPr>
      </w:pPr>
      <w:r w:rsidRPr="00C520A7">
        <w:rPr>
          <w:lang w:val="en-IN"/>
        </w:rPr>
        <w:t>We appreciate your understanding.</w:t>
      </w:r>
    </w:p>
    <w:p w14:paraId="04F1ABCF" w14:textId="77777777" w:rsidR="00C520A7" w:rsidRPr="00C520A7" w:rsidRDefault="00C520A7" w:rsidP="00C520A7">
      <w:pPr>
        <w:rPr>
          <w:lang w:val="en-IN"/>
        </w:rPr>
      </w:pPr>
    </w:p>
    <w:p w14:paraId="4658D6C7" w14:textId="77777777" w:rsidR="00C520A7" w:rsidRPr="00C520A7" w:rsidRDefault="00C520A7" w:rsidP="00C520A7">
      <w:pPr>
        <w:rPr>
          <w:lang w:val="en-IN"/>
        </w:rPr>
      </w:pPr>
      <w:r w:rsidRPr="00C520A7">
        <w:rPr>
          <w:lang w:val="en-IN"/>
        </w:rPr>
        <w:t>Best Regards,</w:t>
      </w:r>
    </w:p>
    <w:p w14:paraId="59345B12" w14:textId="77777777" w:rsidR="00C520A7" w:rsidRPr="00C520A7" w:rsidRDefault="00C520A7" w:rsidP="00C520A7">
      <w:pPr>
        <w:rPr>
          <w:lang w:val="en-IN"/>
        </w:rPr>
      </w:pPr>
      <w:r w:rsidRPr="00C520A7">
        <w:rPr>
          <w:lang w:val="en-IN"/>
        </w:rPr>
        <w:t>[HR Representative Name]</w:t>
      </w:r>
    </w:p>
    <w:p w14:paraId="4896A605" w14:textId="77777777" w:rsidR="00C520A7" w:rsidRPr="00C520A7" w:rsidRDefault="00C520A7" w:rsidP="00C520A7">
      <w:pPr>
        <w:rPr>
          <w:lang w:val="en-IN"/>
        </w:rPr>
      </w:pPr>
      <w:r w:rsidRPr="00C520A7">
        <w:rPr>
          <w:lang w:val="en-IN"/>
        </w:rPr>
        <w:t>HR Department</w:t>
      </w:r>
    </w:p>
    <w:p w14:paraId="566BD78B" w14:textId="77777777" w:rsidR="00C520A7" w:rsidRPr="00C520A7" w:rsidRDefault="00C520A7" w:rsidP="00C520A7">
      <w:pPr>
        <w:rPr>
          <w:lang w:val="en-IN"/>
        </w:rPr>
      </w:pPr>
      <w:r w:rsidRPr="00C520A7">
        <w:rPr>
          <w:lang w:val="en-IN"/>
        </w:rPr>
        <w:t>[Company Name]</w:t>
      </w:r>
    </w:p>
    <w:p w14:paraId="0238E583" w14:textId="77777777" w:rsidR="00C520A7" w:rsidRPr="00C520A7" w:rsidRDefault="00C520A7" w:rsidP="00C520A7">
      <w:pPr>
        <w:rPr>
          <w:lang w:val="en-IN"/>
        </w:rPr>
      </w:pPr>
    </w:p>
    <w:p w14:paraId="6CD9E26D" w14:textId="5BC98949" w:rsidR="00E622C6" w:rsidRDefault="00C520A7" w:rsidP="00C520A7">
      <w:pPr>
        <w:rPr>
          <w:lang w:val="en-IN"/>
        </w:rPr>
      </w:pPr>
      <w:r w:rsidRPr="00C520A7">
        <w:rPr>
          <w:lang w:val="en-IN"/>
        </w:rPr>
        <w:t>This structured email ensures professionalism and clear communication while offering guidance for future applications.</w:t>
      </w:r>
      <w:r w:rsidR="00E622C6">
        <w:rPr>
          <w:lang w:val="en-IN"/>
        </w:rPr>
        <w:t xml:space="preserve"> </w:t>
      </w:r>
    </w:p>
    <w:p w14:paraId="1A78E518" w14:textId="77777777" w:rsidR="00E85592" w:rsidRDefault="00E85592" w:rsidP="009A2839">
      <w:pPr>
        <w:rPr>
          <w:lang w:val="en-IN"/>
        </w:rPr>
      </w:pPr>
    </w:p>
    <w:p w14:paraId="1710E655" w14:textId="77777777" w:rsidR="008C3A44" w:rsidRDefault="008C3A44" w:rsidP="009A2839">
      <w:pPr>
        <w:rPr>
          <w:lang w:val="en-IN"/>
        </w:rPr>
      </w:pPr>
    </w:p>
    <w:p w14:paraId="7BAA947E" w14:textId="77777777" w:rsidR="009A2839" w:rsidRDefault="009A2839" w:rsidP="00064C38"/>
    <w:p w14:paraId="1448A21F" w14:textId="3177B6B9" w:rsidR="00B2696D" w:rsidRDefault="00CA5871" w:rsidP="00CA5871">
      <w:r>
        <w:t>Question No 18</w:t>
      </w:r>
      <w:r w:rsidR="001832CE">
        <w:t>)-</w:t>
      </w:r>
      <w:r w:rsidR="00472B3B" w:rsidRPr="00472B3B">
        <w:t xml:space="preserve"> </w:t>
      </w:r>
      <w:r w:rsidR="00472B3B" w:rsidRPr="00472B3B">
        <w:t>Structure of the Loan Approval Email from HR to the Employee</w:t>
      </w:r>
    </w:p>
    <w:p w14:paraId="70FE8D9C" w14:textId="77777777" w:rsidR="00B2696D" w:rsidRDefault="00B2696D" w:rsidP="00CA5871">
      <w:pPr>
        <w:rPr>
          <w:lang w:val="en-IN"/>
        </w:rPr>
      </w:pPr>
    </w:p>
    <w:p w14:paraId="297C038C" w14:textId="26E3EF90" w:rsidR="006F3547" w:rsidRDefault="00CA5871" w:rsidP="00CA5871">
      <w:pPr>
        <w:rPr>
          <w:lang w:val="en-IN"/>
        </w:rPr>
      </w:pPr>
      <w:r>
        <w:rPr>
          <w:lang w:val="en-IN"/>
        </w:rPr>
        <w:t>Answer</w:t>
      </w:r>
      <w:r w:rsidR="00ED1C46">
        <w:rPr>
          <w:lang w:val="en-IN"/>
        </w:rPr>
        <w:t xml:space="preserve">- </w:t>
      </w:r>
    </w:p>
    <w:p w14:paraId="015BA6A3" w14:textId="77777777" w:rsidR="00472B3B" w:rsidRDefault="00472B3B" w:rsidP="00CA5871">
      <w:pPr>
        <w:rPr>
          <w:lang w:val="en-IN"/>
        </w:rPr>
      </w:pPr>
    </w:p>
    <w:p w14:paraId="2A377139" w14:textId="77777777" w:rsidR="00666359" w:rsidRPr="00666359" w:rsidRDefault="00666359" w:rsidP="00666359">
      <w:pPr>
        <w:rPr>
          <w:lang w:val="en-IN"/>
        </w:rPr>
      </w:pPr>
      <w:r w:rsidRPr="00666359">
        <w:rPr>
          <w:lang w:val="en-IN"/>
        </w:rPr>
        <w:t>Subject: Loan Application Status – Approved</w:t>
      </w:r>
    </w:p>
    <w:p w14:paraId="2BFF6688" w14:textId="77777777" w:rsidR="00666359" w:rsidRPr="00666359" w:rsidRDefault="00666359" w:rsidP="00666359">
      <w:pPr>
        <w:rPr>
          <w:lang w:val="en-IN"/>
        </w:rPr>
      </w:pPr>
      <w:r w:rsidRPr="00666359">
        <w:rPr>
          <w:lang w:val="en-IN"/>
        </w:rPr>
        <w:t>Dear [Employee Name],</w:t>
      </w:r>
    </w:p>
    <w:p w14:paraId="000D4C8C" w14:textId="77777777" w:rsidR="00666359" w:rsidRPr="00666359" w:rsidRDefault="00666359" w:rsidP="00666359">
      <w:pPr>
        <w:rPr>
          <w:lang w:val="en-IN"/>
        </w:rPr>
      </w:pPr>
    </w:p>
    <w:p w14:paraId="193E41DF" w14:textId="77777777" w:rsidR="00666359" w:rsidRPr="00666359" w:rsidRDefault="00666359" w:rsidP="00666359">
      <w:pPr>
        <w:rPr>
          <w:lang w:val="en-IN"/>
        </w:rPr>
      </w:pPr>
      <w:r w:rsidRPr="00666359">
        <w:rPr>
          <w:lang w:val="en-IN"/>
        </w:rPr>
        <w:t>We are pleased to inform you that your loan application submitted on [Application Date] has been approved. Below are the loan details:</w:t>
      </w:r>
    </w:p>
    <w:p w14:paraId="0471C588" w14:textId="77777777" w:rsidR="00666359" w:rsidRPr="00666359" w:rsidRDefault="00666359" w:rsidP="00666359">
      <w:pPr>
        <w:rPr>
          <w:lang w:val="en-IN"/>
        </w:rPr>
      </w:pPr>
    </w:p>
    <w:p w14:paraId="1BB3B869" w14:textId="77777777" w:rsidR="00666359" w:rsidRPr="00666359" w:rsidRDefault="00666359" w:rsidP="00666359">
      <w:pPr>
        <w:rPr>
          <w:lang w:val="en-IN"/>
        </w:rPr>
      </w:pPr>
      <w:r w:rsidRPr="00666359">
        <w:rPr>
          <w:lang w:val="en-IN"/>
        </w:rPr>
        <w:t>Loan Amount: [Approved Amount]</w:t>
      </w:r>
    </w:p>
    <w:p w14:paraId="58B658CC" w14:textId="77777777" w:rsidR="00666359" w:rsidRPr="00666359" w:rsidRDefault="00666359" w:rsidP="00666359">
      <w:pPr>
        <w:rPr>
          <w:lang w:val="en-IN"/>
        </w:rPr>
      </w:pPr>
      <w:r w:rsidRPr="00666359">
        <w:rPr>
          <w:lang w:val="en-IN"/>
        </w:rPr>
        <w:t>Interest Rate: [Interest %]</w:t>
      </w:r>
    </w:p>
    <w:p w14:paraId="66796AC4" w14:textId="77777777" w:rsidR="00666359" w:rsidRPr="00666359" w:rsidRDefault="00666359" w:rsidP="00666359">
      <w:pPr>
        <w:rPr>
          <w:lang w:val="en-IN"/>
        </w:rPr>
      </w:pPr>
      <w:r w:rsidRPr="00666359">
        <w:rPr>
          <w:lang w:val="en-IN"/>
        </w:rPr>
        <w:t>Repayment Period: [Number of Months]</w:t>
      </w:r>
    </w:p>
    <w:p w14:paraId="5B01C72E" w14:textId="77777777" w:rsidR="00666359" w:rsidRPr="00666359" w:rsidRDefault="00666359" w:rsidP="00666359">
      <w:pPr>
        <w:rPr>
          <w:lang w:val="en-IN"/>
        </w:rPr>
      </w:pPr>
      <w:r w:rsidRPr="00666359">
        <w:rPr>
          <w:lang w:val="en-IN"/>
        </w:rPr>
        <w:t>Monthly Deduction: [Deduction Amount]</w:t>
      </w:r>
    </w:p>
    <w:p w14:paraId="6E4311B7" w14:textId="77777777" w:rsidR="00666359" w:rsidRPr="00666359" w:rsidRDefault="00666359" w:rsidP="00666359">
      <w:pPr>
        <w:rPr>
          <w:lang w:val="en-IN"/>
        </w:rPr>
      </w:pPr>
      <w:r w:rsidRPr="00666359">
        <w:rPr>
          <w:lang w:val="en-IN"/>
        </w:rPr>
        <w:t>First Deduction Date: [Start Date]</w:t>
      </w:r>
    </w:p>
    <w:p w14:paraId="1E0B89CD" w14:textId="77777777" w:rsidR="00666359" w:rsidRPr="00666359" w:rsidRDefault="00666359" w:rsidP="00666359">
      <w:pPr>
        <w:rPr>
          <w:lang w:val="en-IN"/>
        </w:rPr>
      </w:pPr>
      <w:r w:rsidRPr="00666359">
        <w:rPr>
          <w:lang w:val="en-IN"/>
        </w:rPr>
        <w:lastRenderedPageBreak/>
        <w:t>Please find attached the Loan Agreement, Terms &amp; Conditions, and the Repayment Schedule. Kindly review the documents and confirm your acceptance by [Confirmation Deadline].</w:t>
      </w:r>
    </w:p>
    <w:p w14:paraId="3BB23BBD" w14:textId="77777777" w:rsidR="00666359" w:rsidRPr="00666359" w:rsidRDefault="00666359" w:rsidP="00666359">
      <w:pPr>
        <w:rPr>
          <w:lang w:val="en-IN"/>
        </w:rPr>
      </w:pPr>
    </w:p>
    <w:p w14:paraId="3FAA9954" w14:textId="77777777" w:rsidR="00666359" w:rsidRPr="00666359" w:rsidRDefault="00666359" w:rsidP="00666359">
      <w:pPr>
        <w:rPr>
          <w:lang w:val="en-IN"/>
        </w:rPr>
      </w:pPr>
      <w:r w:rsidRPr="00666359">
        <w:rPr>
          <w:lang w:val="en-IN"/>
        </w:rPr>
        <w:t>If you have any questions, feel free to reach out to the HR department at [HR Contact Email/Phone].</w:t>
      </w:r>
    </w:p>
    <w:p w14:paraId="0EC8F2ED" w14:textId="77777777" w:rsidR="00666359" w:rsidRPr="00666359" w:rsidRDefault="00666359" w:rsidP="00666359">
      <w:pPr>
        <w:rPr>
          <w:lang w:val="en-IN"/>
        </w:rPr>
      </w:pPr>
    </w:p>
    <w:p w14:paraId="4E1C258B" w14:textId="77777777" w:rsidR="00666359" w:rsidRPr="00666359" w:rsidRDefault="00666359" w:rsidP="00666359">
      <w:pPr>
        <w:rPr>
          <w:lang w:val="en-IN"/>
        </w:rPr>
      </w:pPr>
      <w:r w:rsidRPr="00666359">
        <w:rPr>
          <w:lang w:val="en-IN"/>
        </w:rPr>
        <w:t>Best Regards,</w:t>
      </w:r>
    </w:p>
    <w:p w14:paraId="28D92F39" w14:textId="77777777" w:rsidR="00666359" w:rsidRPr="00666359" w:rsidRDefault="00666359" w:rsidP="00666359">
      <w:pPr>
        <w:rPr>
          <w:lang w:val="en-IN"/>
        </w:rPr>
      </w:pPr>
      <w:r w:rsidRPr="00666359">
        <w:rPr>
          <w:lang w:val="en-IN"/>
        </w:rPr>
        <w:t>[HR Representative Name]</w:t>
      </w:r>
    </w:p>
    <w:p w14:paraId="2EF55C80" w14:textId="77777777" w:rsidR="00666359" w:rsidRPr="00666359" w:rsidRDefault="00666359" w:rsidP="00666359">
      <w:pPr>
        <w:rPr>
          <w:lang w:val="en-IN"/>
        </w:rPr>
      </w:pPr>
      <w:r w:rsidRPr="00666359">
        <w:rPr>
          <w:lang w:val="en-IN"/>
        </w:rPr>
        <w:t>HR Department</w:t>
      </w:r>
    </w:p>
    <w:p w14:paraId="15EA5639" w14:textId="77777777" w:rsidR="00666359" w:rsidRPr="00666359" w:rsidRDefault="00666359" w:rsidP="00666359">
      <w:pPr>
        <w:rPr>
          <w:lang w:val="en-IN"/>
        </w:rPr>
      </w:pPr>
      <w:r w:rsidRPr="00666359">
        <w:rPr>
          <w:lang w:val="en-IN"/>
        </w:rPr>
        <w:t>[Company Name]</w:t>
      </w:r>
    </w:p>
    <w:p w14:paraId="59FA7344" w14:textId="77777777" w:rsidR="00666359" w:rsidRPr="00666359" w:rsidRDefault="00666359" w:rsidP="00666359">
      <w:pPr>
        <w:rPr>
          <w:lang w:val="en-IN"/>
        </w:rPr>
      </w:pPr>
    </w:p>
    <w:p w14:paraId="10D5B7BC" w14:textId="7824D822" w:rsidR="00472B3B" w:rsidRDefault="00666359" w:rsidP="00666359">
      <w:pPr>
        <w:rPr>
          <w:lang w:val="en-IN"/>
        </w:rPr>
      </w:pPr>
      <w:r w:rsidRPr="00666359">
        <w:rPr>
          <w:lang w:val="en-IN"/>
        </w:rPr>
        <w:t>This approval email provides a clear summary of loan details while ensuring transparency and formal documentation.</w:t>
      </w:r>
    </w:p>
    <w:p w14:paraId="6892F8E6" w14:textId="77777777" w:rsidR="00666359" w:rsidRDefault="00666359" w:rsidP="00666359">
      <w:pPr>
        <w:rPr>
          <w:lang w:val="en-IN"/>
        </w:rPr>
      </w:pPr>
    </w:p>
    <w:p w14:paraId="2A38C68A" w14:textId="77777777" w:rsidR="00666359" w:rsidRDefault="00666359" w:rsidP="00666359">
      <w:pPr>
        <w:rPr>
          <w:lang w:val="en-IN"/>
        </w:rPr>
      </w:pPr>
    </w:p>
    <w:p w14:paraId="39DB5243" w14:textId="6F47FBB2" w:rsidR="00666359" w:rsidRDefault="00666359" w:rsidP="00666359">
      <w:pPr>
        <w:rPr>
          <w:lang w:val="en-IN"/>
        </w:rPr>
      </w:pPr>
      <w:r>
        <w:rPr>
          <w:lang w:val="en-IN"/>
        </w:rPr>
        <w:t>Question No.19)-</w:t>
      </w:r>
      <w:r w:rsidRPr="00666359">
        <w:t xml:space="preserve"> </w:t>
      </w:r>
      <w:r w:rsidRPr="00666359">
        <w:rPr>
          <w:lang w:val="en-IN"/>
        </w:rPr>
        <w:t>Sample Report on Loan Applications Received by the Accounts Department</w:t>
      </w:r>
    </w:p>
    <w:p w14:paraId="2F41E12B" w14:textId="77777777" w:rsidR="001832CE" w:rsidRDefault="001832CE" w:rsidP="00CA5871">
      <w:pPr>
        <w:rPr>
          <w:lang w:val="en-IN"/>
        </w:rPr>
      </w:pPr>
    </w:p>
    <w:p w14:paraId="54D3397F" w14:textId="52716074" w:rsidR="006F3547" w:rsidRDefault="00666359" w:rsidP="00CA5871">
      <w:pPr>
        <w:rPr>
          <w:lang w:val="en-IN"/>
        </w:rPr>
      </w:pPr>
      <w:r w:rsidRPr="00666359">
        <w:rPr>
          <w:lang w:val="en-IN"/>
        </w:rPr>
        <w:t>Answer-</w:t>
      </w:r>
    </w:p>
    <w:p w14:paraId="6831D2BF" w14:textId="77777777" w:rsidR="007917C1" w:rsidRDefault="007917C1" w:rsidP="00CA5871">
      <w:pPr>
        <w:rPr>
          <w:lang w:val="en-IN"/>
        </w:rPr>
      </w:pPr>
    </w:p>
    <w:tbl>
      <w:tblPr>
        <w:tblStyle w:val="TableGrid"/>
        <w:tblW w:w="0" w:type="auto"/>
        <w:tblInd w:w="-572" w:type="dxa"/>
        <w:tblLook w:val="04A0" w:firstRow="1" w:lastRow="0" w:firstColumn="1" w:lastColumn="0" w:noHBand="0" w:noVBand="1"/>
      </w:tblPr>
      <w:tblGrid>
        <w:gridCol w:w="902"/>
        <w:gridCol w:w="1270"/>
        <w:gridCol w:w="1504"/>
        <w:gridCol w:w="1120"/>
        <w:gridCol w:w="1445"/>
        <w:gridCol w:w="1252"/>
        <w:gridCol w:w="1252"/>
        <w:gridCol w:w="1188"/>
        <w:gridCol w:w="1429"/>
      </w:tblGrid>
      <w:tr w:rsidR="00155417" w14:paraId="328B79A4" w14:textId="77777777" w:rsidTr="00155417">
        <w:tc>
          <w:tcPr>
            <w:tcW w:w="1313" w:type="dxa"/>
            <w:shd w:val="clear" w:color="auto" w:fill="92D050"/>
          </w:tcPr>
          <w:p w14:paraId="6F3EF000" w14:textId="730FF6B7" w:rsidR="007917C1" w:rsidRDefault="00FB65E6" w:rsidP="00CA5871">
            <w:pPr>
              <w:rPr>
                <w:lang w:val="en-IN"/>
              </w:rPr>
            </w:pPr>
            <w:r w:rsidRPr="00FB65E6">
              <w:rPr>
                <w:lang w:val="en-IN"/>
              </w:rPr>
              <w:t>Loan ID</w:t>
            </w:r>
          </w:p>
        </w:tc>
        <w:tc>
          <w:tcPr>
            <w:tcW w:w="1270" w:type="dxa"/>
            <w:shd w:val="clear" w:color="auto" w:fill="92D050"/>
          </w:tcPr>
          <w:p w14:paraId="5C8A32D3" w14:textId="76B935B6" w:rsidR="007917C1" w:rsidRDefault="00FB65E6" w:rsidP="00CA5871">
            <w:pPr>
              <w:rPr>
                <w:lang w:val="en-IN"/>
              </w:rPr>
            </w:pPr>
            <w:r w:rsidRPr="00FB65E6">
              <w:rPr>
                <w:lang w:val="en-IN"/>
              </w:rPr>
              <w:t>Employee Name</w:t>
            </w:r>
          </w:p>
        </w:tc>
        <w:tc>
          <w:tcPr>
            <w:tcW w:w="1504" w:type="dxa"/>
            <w:shd w:val="clear" w:color="auto" w:fill="92D050"/>
          </w:tcPr>
          <w:p w14:paraId="3CCCA830" w14:textId="18DBA561" w:rsidR="007917C1" w:rsidRDefault="00FB65E6" w:rsidP="00CA5871">
            <w:pPr>
              <w:rPr>
                <w:lang w:val="en-IN"/>
              </w:rPr>
            </w:pPr>
            <w:r w:rsidRPr="00FB65E6">
              <w:rPr>
                <w:lang w:val="en-IN"/>
              </w:rPr>
              <w:t>Department</w:t>
            </w:r>
          </w:p>
        </w:tc>
        <w:tc>
          <w:tcPr>
            <w:tcW w:w="1081" w:type="dxa"/>
            <w:shd w:val="clear" w:color="auto" w:fill="92D050"/>
          </w:tcPr>
          <w:p w14:paraId="125D039F" w14:textId="265389FF" w:rsidR="007917C1" w:rsidRDefault="00FB65E6" w:rsidP="00CA5871">
            <w:pPr>
              <w:rPr>
                <w:lang w:val="en-IN"/>
              </w:rPr>
            </w:pPr>
            <w:r w:rsidRPr="00FB65E6">
              <w:rPr>
                <w:lang w:val="en-IN"/>
              </w:rPr>
              <w:t>Loan Amount</w:t>
            </w:r>
          </w:p>
        </w:tc>
        <w:tc>
          <w:tcPr>
            <w:tcW w:w="1445" w:type="dxa"/>
            <w:shd w:val="clear" w:color="auto" w:fill="92D050"/>
          </w:tcPr>
          <w:p w14:paraId="1560977F" w14:textId="549709F1" w:rsidR="007917C1" w:rsidRDefault="007F54E0" w:rsidP="00CA5871">
            <w:pPr>
              <w:rPr>
                <w:lang w:val="en-IN"/>
              </w:rPr>
            </w:pPr>
            <w:r w:rsidRPr="007F54E0">
              <w:rPr>
                <w:lang w:val="en-IN"/>
              </w:rPr>
              <w:t>Application Date</w:t>
            </w:r>
          </w:p>
        </w:tc>
        <w:tc>
          <w:tcPr>
            <w:tcW w:w="880" w:type="dxa"/>
            <w:shd w:val="clear" w:color="auto" w:fill="92D050"/>
          </w:tcPr>
          <w:p w14:paraId="35A0A779" w14:textId="0599E068" w:rsidR="007917C1" w:rsidRDefault="007F54E0" w:rsidP="00CA5871">
            <w:pPr>
              <w:rPr>
                <w:lang w:val="en-IN"/>
              </w:rPr>
            </w:pPr>
            <w:r w:rsidRPr="007F54E0">
              <w:rPr>
                <w:lang w:val="en-IN"/>
              </w:rPr>
              <w:t>Status</w:t>
            </w:r>
          </w:p>
        </w:tc>
        <w:tc>
          <w:tcPr>
            <w:tcW w:w="1252" w:type="dxa"/>
            <w:shd w:val="clear" w:color="auto" w:fill="92D050"/>
          </w:tcPr>
          <w:p w14:paraId="6F45999B" w14:textId="0AE2079A" w:rsidR="007917C1" w:rsidRDefault="007F54E0" w:rsidP="00CA5871">
            <w:pPr>
              <w:rPr>
                <w:lang w:val="en-IN"/>
              </w:rPr>
            </w:pPr>
            <w:r w:rsidRPr="007F54E0">
              <w:rPr>
                <w:lang w:val="en-IN"/>
              </w:rPr>
              <w:t>Approved By</w:t>
            </w:r>
          </w:p>
        </w:tc>
        <w:tc>
          <w:tcPr>
            <w:tcW w:w="1188" w:type="dxa"/>
            <w:shd w:val="clear" w:color="auto" w:fill="92D050"/>
          </w:tcPr>
          <w:p w14:paraId="5C22C88B" w14:textId="58C494AF" w:rsidR="007917C1" w:rsidRDefault="008E7C28" w:rsidP="00CA5871">
            <w:pPr>
              <w:rPr>
                <w:lang w:val="en-IN"/>
              </w:rPr>
            </w:pPr>
            <w:r w:rsidRPr="008E7C28">
              <w:rPr>
                <w:lang w:val="en-IN"/>
              </w:rPr>
              <w:t>Approval Date</w:t>
            </w:r>
          </w:p>
        </w:tc>
        <w:tc>
          <w:tcPr>
            <w:tcW w:w="1429" w:type="dxa"/>
            <w:shd w:val="clear" w:color="auto" w:fill="92D050"/>
          </w:tcPr>
          <w:p w14:paraId="3D745270" w14:textId="26307093" w:rsidR="007917C1" w:rsidRDefault="008E7C28" w:rsidP="00CA5871">
            <w:pPr>
              <w:rPr>
                <w:lang w:val="en-IN"/>
              </w:rPr>
            </w:pPr>
            <w:r w:rsidRPr="008E7C28">
              <w:rPr>
                <w:lang w:val="en-IN"/>
              </w:rPr>
              <w:t>Repayment Start Date</w:t>
            </w:r>
          </w:p>
        </w:tc>
      </w:tr>
      <w:tr w:rsidR="007F54E0" w14:paraId="1992D782" w14:textId="77777777" w:rsidTr="00155417">
        <w:tc>
          <w:tcPr>
            <w:tcW w:w="1313" w:type="dxa"/>
            <w:shd w:val="clear" w:color="auto" w:fill="D6D5D5" w:themeFill="background2"/>
          </w:tcPr>
          <w:p w14:paraId="2BC65216" w14:textId="0A3F0DDE" w:rsidR="007917C1" w:rsidRDefault="004E44EE" w:rsidP="00CA5871">
            <w:pPr>
              <w:rPr>
                <w:lang w:val="en-IN"/>
              </w:rPr>
            </w:pPr>
            <w:r>
              <w:rPr>
                <w:lang w:val="en-IN"/>
              </w:rPr>
              <w:t>L001</w:t>
            </w:r>
          </w:p>
        </w:tc>
        <w:tc>
          <w:tcPr>
            <w:tcW w:w="1270" w:type="dxa"/>
          </w:tcPr>
          <w:p w14:paraId="7247D0BC" w14:textId="01F0C1E7" w:rsidR="007917C1" w:rsidRDefault="001A2BB5" w:rsidP="00CA5871">
            <w:pPr>
              <w:rPr>
                <w:lang w:val="en-IN"/>
              </w:rPr>
            </w:pPr>
            <w:r w:rsidRPr="001A2BB5">
              <w:rPr>
                <w:lang w:val="en-IN"/>
              </w:rPr>
              <w:t>John Doe</w:t>
            </w:r>
          </w:p>
        </w:tc>
        <w:tc>
          <w:tcPr>
            <w:tcW w:w="1504" w:type="dxa"/>
          </w:tcPr>
          <w:p w14:paraId="481FA5B9" w14:textId="7361CF9C" w:rsidR="007917C1" w:rsidRDefault="001A2BB5" w:rsidP="00CA5871">
            <w:pPr>
              <w:rPr>
                <w:lang w:val="en-IN"/>
              </w:rPr>
            </w:pPr>
            <w:r w:rsidRPr="001A2BB5">
              <w:rPr>
                <w:lang w:val="en-IN"/>
              </w:rPr>
              <w:t>IT</w:t>
            </w:r>
          </w:p>
        </w:tc>
        <w:tc>
          <w:tcPr>
            <w:tcW w:w="1081" w:type="dxa"/>
          </w:tcPr>
          <w:p w14:paraId="01257391" w14:textId="3275E237" w:rsidR="007917C1" w:rsidRDefault="00FC3D87" w:rsidP="00CA5871">
            <w:pPr>
              <w:rPr>
                <w:lang w:val="en-IN"/>
              </w:rPr>
            </w:pPr>
            <w:r w:rsidRPr="00FC3D87">
              <w:rPr>
                <w:lang w:val="en-IN"/>
              </w:rPr>
              <w:t>$10,000</w:t>
            </w:r>
          </w:p>
        </w:tc>
        <w:tc>
          <w:tcPr>
            <w:tcW w:w="1445" w:type="dxa"/>
          </w:tcPr>
          <w:p w14:paraId="14CF2E7C" w14:textId="2C5E7F79" w:rsidR="007917C1" w:rsidRDefault="00210829" w:rsidP="00CA5871">
            <w:pPr>
              <w:rPr>
                <w:lang w:val="en-IN"/>
              </w:rPr>
            </w:pPr>
            <w:r w:rsidRPr="00210829">
              <w:rPr>
                <w:lang w:val="en-IN"/>
              </w:rPr>
              <w:t>01-Feb-2025</w:t>
            </w:r>
          </w:p>
        </w:tc>
        <w:tc>
          <w:tcPr>
            <w:tcW w:w="880" w:type="dxa"/>
          </w:tcPr>
          <w:p w14:paraId="6B371659" w14:textId="1FC84CCC" w:rsidR="007917C1" w:rsidRDefault="00A63E92" w:rsidP="00CA5871">
            <w:pPr>
              <w:rPr>
                <w:lang w:val="en-IN"/>
              </w:rPr>
            </w:pPr>
            <w:r>
              <w:rPr>
                <w:lang w:val="en-IN"/>
              </w:rPr>
              <w:t>Approved</w:t>
            </w:r>
          </w:p>
        </w:tc>
        <w:tc>
          <w:tcPr>
            <w:tcW w:w="1252" w:type="dxa"/>
          </w:tcPr>
          <w:p w14:paraId="3B614EBA" w14:textId="0D5888D0" w:rsidR="007917C1" w:rsidRDefault="000C7904" w:rsidP="00CA5871">
            <w:pPr>
              <w:rPr>
                <w:lang w:val="en-IN"/>
              </w:rPr>
            </w:pPr>
            <w:r w:rsidRPr="000C7904">
              <w:rPr>
                <w:lang w:val="en-IN"/>
              </w:rPr>
              <w:t>HR Manager</w:t>
            </w:r>
          </w:p>
        </w:tc>
        <w:tc>
          <w:tcPr>
            <w:tcW w:w="1188" w:type="dxa"/>
          </w:tcPr>
          <w:p w14:paraId="1F161781" w14:textId="5CCE5A2D" w:rsidR="007917C1" w:rsidRDefault="000C7904" w:rsidP="00CA5871">
            <w:pPr>
              <w:rPr>
                <w:lang w:val="en-IN"/>
              </w:rPr>
            </w:pPr>
            <w:r w:rsidRPr="000C7904">
              <w:rPr>
                <w:lang w:val="en-IN"/>
              </w:rPr>
              <w:t>05-Feb-2025</w:t>
            </w:r>
          </w:p>
        </w:tc>
        <w:tc>
          <w:tcPr>
            <w:tcW w:w="1429" w:type="dxa"/>
          </w:tcPr>
          <w:p w14:paraId="2D9072DA" w14:textId="310FF5D9" w:rsidR="007917C1" w:rsidRDefault="00155417" w:rsidP="00CA5871">
            <w:pPr>
              <w:rPr>
                <w:lang w:val="en-IN"/>
              </w:rPr>
            </w:pPr>
            <w:r w:rsidRPr="00155417">
              <w:rPr>
                <w:lang w:val="en-IN"/>
              </w:rPr>
              <w:t>01-Mar-2025</w:t>
            </w:r>
          </w:p>
        </w:tc>
      </w:tr>
      <w:tr w:rsidR="007F54E0" w14:paraId="76B68861" w14:textId="77777777" w:rsidTr="00155417">
        <w:tc>
          <w:tcPr>
            <w:tcW w:w="1313" w:type="dxa"/>
            <w:shd w:val="clear" w:color="auto" w:fill="D6D5D5" w:themeFill="background2"/>
          </w:tcPr>
          <w:p w14:paraId="3162668D" w14:textId="2DD9C173" w:rsidR="007917C1" w:rsidRDefault="004E44EE" w:rsidP="00CA5871">
            <w:pPr>
              <w:rPr>
                <w:lang w:val="en-IN"/>
              </w:rPr>
            </w:pPr>
            <w:r>
              <w:rPr>
                <w:lang w:val="en-IN"/>
              </w:rPr>
              <w:t>L002</w:t>
            </w:r>
          </w:p>
        </w:tc>
        <w:tc>
          <w:tcPr>
            <w:tcW w:w="1270" w:type="dxa"/>
          </w:tcPr>
          <w:p w14:paraId="2704FE46" w14:textId="07CC682E" w:rsidR="007917C1" w:rsidRDefault="001A2BB5" w:rsidP="00CA5871">
            <w:pPr>
              <w:rPr>
                <w:lang w:val="en-IN"/>
              </w:rPr>
            </w:pPr>
            <w:r w:rsidRPr="001A2BB5">
              <w:rPr>
                <w:lang w:val="en-IN"/>
              </w:rPr>
              <w:t>Jane Smith</w:t>
            </w:r>
          </w:p>
        </w:tc>
        <w:tc>
          <w:tcPr>
            <w:tcW w:w="1504" w:type="dxa"/>
          </w:tcPr>
          <w:p w14:paraId="059B8F1C" w14:textId="2BB2B207" w:rsidR="007917C1" w:rsidRDefault="00FC3D87" w:rsidP="00CA5871">
            <w:pPr>
              <w:rPr>
                <w:lang w:val="en-IN"/>
              </w:rPr>
            </w:pPr>
            <w:r w:rsidRPr="00FC3D87">
              <w:rPr>
                <w:lang w:val="en-IN"/>
              </w:rPr>
              <w:t>Finance</w:t>
            </w:r>
          </w:p>
        </w:tc>
        <w:tc>
          <w:tcPr>
            <w:tcW w:w="1081" w:type="dxa"/>
          </w:tcPr>
          <w:p w14:paraId="3BCDEA2E" w14:textId="1548385C" w:rsidR="007917C1" w:rsidRDefault="00FC3D87" w:rsidP="00CA5871">
            <w:pPr>
              <w:rPr>
                <w:lang w:val="en-IN"/>
              </w:rPr>
            </w:pPr>
            <w:r w:rsidRPr="00FC3D87">
              <w:rPr>
                <w:lang w:val="en-IN"/>
              </w:rPr>
              <w:t>$8,000</w:t>
            </w:r>
          </w:p>
        </w:tc>
        <w:tc>
          <w:tcPr>
            <w:tcW w:w="1445" w:type="dxa"/>
          </w:tcPr>
          <w:p w14:paraId="659DCBB6" w14:textId="32B992BD" w:rsidR="007917C1" w:rsidRDefault="00A63E92" w:rsidP="00CA5871">
            <w:pPr>
              <w:rPr>
                <w:lang w:val="en-IN"/>
              </w:rPr>
            </w:pPr>
            <w:r w:rsidRPr="00A63E92">
              <w:rPr>
                <w:lang w:val="en-IN"/>
              </w:rPr>
              <w:t>03-Feb-2025</w:t>
            </w:r>
          </w:p>
        </w:tc>
        <w:tc>
          <w:tcPr>
            <w:tcW w:w="880" w:type="dxa"/>
          </w:tcPr>
          <w:p w14:paraId="719CFF9F" w14:textId="6B3B69CD" w:rsidR="007917C1" w:rsidRDefault="00A63E92" w:rsidP="00CA5871">
            <w:pPr>
              <w:rPr>
                <w:lang w:val="en-IN"/>
              </w:rPr>
            </w:pPr>
            <w:r>
              <w:rPr>
                <w:lang w:val="en-IN"/>
              </w:rPr>
              <w:t>Rejected</w:t>
            </w:r>
          </w:p>
        </w:tc>
        <w:tc>
          <w:tcPr>
            <w:tcW w:w="1252" w:type="dxa"/>
          </w:tcPr>
          <w:p w14:paraId="2F07764B" w14:textId="40C98034" w:rsidR="007917C1" w:rsidRDefault="000C7904" w:rsidP="00CA5871">
            <w:pPr>
              <w:rPr>
                <w:lang w:val="en-IN"/>
              </w:rPr>
            </w:pPr>
            <w:r>
              <w:rPr>
                <w:lang w:val="en-IN"/>
              </w:rPr>
              <w:t>-</w:t>
            </w:r>
          </w:p>
        </w:tc>
        <w:tc>
          <w:tcPr>
            <w:tcW w:w="1188" w:type="dxa"/>
          </w:tcPr>
          <w:p w14:paraId="4C51D4B7" w14:textId="7366586C" w:rsidR="007917C1" w:rsidRDefault="000C7904" w:rsidP="00CA5871">
            <w:pPr>
              <w:rPr>
                <w:lang w:val="en-IN"/>
              </w:rPr>
            </w:pPr>
            <w:r>
              <w:rPr>
                <w:lang w:val="en-IN"/>
              </w:rPr>
              <w:t>-</w:t>
            </w:r>
          </w:p>
        </w:tc>
        <w:tc>
          <w:tcPr>
            <w:tcW w:w="1429" w:type="dxa"/>
          </w:tcPr>
          <w:p w14:paraId="7A5A5688" w14:textId="4C575721" w:rsidR="007917C1" w:rsidRDefault="00155417" w:rsidP="00CA5871">
            <w:pPr>
              <w:rPr>
                <w:lang w:val="en-IN"/>
              </w:rPr>
            </w:pPr>
            <w:r>
              <w:rPr>
                <w:lang w:val="en-IN"/>
              </w:rPr>
              <w:t>-</w:t>
            </w:r>
          </w:p>
        </w:tc>
      </w:tr>
      <w:tr w:rsidR="007F54E0" w14:paraId="73B6C030" w14:textId="77777777" w:rsidTr="00155417">
        <w:tc>
          <w:tcPr>
            <w:tcW w:w="1313" w:type="dxa"/>
            <w:shd w:val="clear" w:color="auto" w:fill="D6D5D5" w:themeFill="background2"/>
          </w:tcPr>
          <w:p w14:paraId="539ADD82" w14:textId="12CC9EE2" w:rsidR="007917C1" w:rsidRDefault="004E44EE" w:rsidP="00CA5871">
            <w:pPr>
              <w:rPr>
                <w:lang w:val="en-IN"/>
              </w:rPr>
            </w:pPr>
            <w:r>
              <w:rPr>
                <w:lang w:val="en-IN"/>
              </w:rPr>
              <w:t>L003</w:t>
            </w:r>
          </w:p>
        </w:tc>
        <w:tc>
          <w:tcPr>
            <w:tcW w:w="1270" w:type="dxa"/>
          </w:tcPr>
          <w:p w14:paraId="7730B032" w14:textId="574B444E" w:rsidR="007917C1" w:rsidRDefault="001A2BB5" w:rsidP="00CA5871">
            <w:pPr>
              <w:rPr>
                <w:lang w:val="en-IN"/>
              </w:rPr>
            </w:pPr>
            <w:r w:rsidRPr="001A2BB5">
              <w:rPr>
                <w:lang w:val="en-IN"/>
              </w:rPr>
              <w:t>Robert Lee</w:t>
            </w:r>
          </w:p>
        </w:tc>
        <w:tc>
          <w:tcPr>
            <w:tcW w:w="1504" w:type="dxa"/>
          </w:tcPr>
          <w:p w14:paraId="21E4648E" w14:textId="4E9EA6B9" w:rsidR="007917C1" w:rsidRDefault="00FC3D87" w:rsidP="00CA5871">
            <w:pPr>
              <w:rPr>
                <w:lang w:val="en-IN"/>
              </w:rPr>
            </w:pPr>
            <w:r w:rsidRPr="00FC3D87">
              <w:rPr>
                <w:lang w:val="en-IN"/>
              </w:rPr>
              <w:t>Sales</w:t>
            </w:r>
          </w:p>
        </w:tc>
        <w:tc>
          <w:tcPr>
            <w:tcW w:w="1081" w:type="dxa"/>
          </w:tcPr>
          <w:p w14:paraId="51F24EC3" w14:textId="43A803F6" w:rsidR="007917C1" w:rsidRDefault="00210829" w:rsidP="00CA5871">
            <w:pPr>
              <w:rPr>
                <w:lang w:val="en-IN"/>
              </w:rPr>
            </w:pPr>
            <w:r w:rsidRPr="00210829">
              <w:rPr>
                <w:lang w:val="en-IN"/>
              </w:rPr>
              <w:t>$12,500</w:t>
            </w:r>
          </w:p>
        </w:tc>
        <w:tc>
          <w:tcPr>
            <w:tcW w:w="1445" w:type="dxa"/>
          </w:tcPr>
          <w:p w14:paraId="57C46B00" w14:textId="4833AFDC" w:rsidR="007917C1" w:rsidRDefault="00A63E92" w:rsidP="00CA5871">
            <w:pPr>
              <w:rPr>
                <w:lang w:val="en-IN"/>
              </w:rPr>
            </w:pPr>
            <w:r w:rsidRPr="00A63E92">
              <w:rPr>
                <w:lang w:val="en-IN"/>
              </w:rPr>
              <w:t>05-Feb-2025</w:t>
            </w:r>
          </w:p>
        </w:tc>
        <w:tc>
          <w:tcPr>
            <w:tcW w:w="880" w:type="dxa"/>
          </w:tcPr>
          <w:p w14:paraId="2549C8E0" w14:textId="2AAC23B5" w:rsidR="007917C1" w:rsidRDefault="000C7904" w:rsidP="00CA5871">
            <w:pPr>
              <w:rPr>
                <w:lang w:val="en-IN"/>
              </w:rPr>
            </w:pPr>
            <w:r>
              <w:rPr>
                <w:lang w:val="en-IN"/>
              </w:rPr>
              <w:t>Approved</w:t>
            </w:r>
          </w:p>
        </w:tc>
        <w:tc>
          <w:tcPr>
            <w:tcW w:w="1252" w:type="dxa"/>
          </w:tcPr>
          <w:p w14:paraId="1AAC061B" w14:textId="3062AF2F" w:rsidR="007917C1" w:rsidRDefault="000C7904" w:rsidP="00CA5871">
            <w:pPr>
              <w:rPr>
                <w:lang w:val="en-IN"/>
              </w:rPr>
            </w:pPr>
            <w:r w:rsidRPr="000C7904">
              <w:rPr>
                <w:lang w:val="en-IN"/>
              </w:rPr>
              <w:t>HR Manager</w:t>
            </w:r>
          </w:p>
        </w:tc>
        <w:tc>
          <w:tcPr>
            <w:tcW w:w="1188" w:type="dxa"/>
          </w:tcPr>
          <w:p w14:paraId="5472ED49" w14:textId="07470DA5" w:rsidR="007917C1" w:rsidRDefault="000C7904" w:rsidP="00CA5871">
            <w:pPr>
              <w:rPr>
                <w:lang w:val="en-IN"/>
              </w:rPr>
            </w:pPr>
            <w:r w:rsidRPr="000C7904">
              <w:rPr>
                <w:lang w:val="en-IN"/>
              </w:rPr>
              <w:t>0</w:t>
            </w:r>
            <w:r>
              <w:rPr>
                <w:lang w:val="en-IN"/>
              </w:rPr>
              <w:t>8</w:t>
            </w:r>
            <w:r w:rsidRPr="000C7904">
              <w:rPr>
                <w:lang w:val="en-IN"/>
              </w:rPr>
              <w:t>-Feb-2025</w:t>
            </w:r>
          </w:p>
        </w:tc>
        <w:tc>
          <w:tcPr>
            <w:tcW w:w="1429" w:type="dxa"/>
          </w:tcPr>
          <w:p w14:paraId="5805DB31" w14:textId="698C29AE" w:rsidR="007917C1" w:rsidRDefault="00155417" w:rsidP="00CA5871">
            <w:pPr>
              <w:rPr>
                <w:lang w:val="en-IN"/>
              </w:rPr>
            </w:pPr>
            <w:r w:rsidRPr="00155417">
              <w:rPr>
                <w:lang w:val="en-IN"/>
              </w:rPr>
              <w:t>01-Mar-2025</w:t>
            </w:r>
          </w:p>
        </w:tc>
      </w:tr>
      <w:tr w:rsidR="007F54E0" w14:paraId="73C9645F" w14:textId="77777777" w:rsidTr="00155417">
        <w:tc>
          <w:tcPr>
            <w:tcW w:w="1313" w:type="dxa"/>
            <w:shd w:val="clear" w:color="auto" w:fill="D6D5D5" w:themeFill="background2"/>
          </w:tcPr>
          <w:p w14:paraId="44F7E607" w14:textId="6894365B" w:rsidR="007917C1" w:rsidRDefault="004E44EE" w:rsidP="00CA5871">
            <w:pPr>
              <w:rPr>
                <w:lang w:val="en-IN"/>
              </w:rPr>
            </w:pPr>
            <w:r>
              <w:rPr>
                <w:lang w:val="en-IN"/>
              </w:rPr>
              <w:t>L004</w:t>
            </w:r>
          </w:p>
        </w:tc>
        <w:tc>
          <w:tcPr>
            <w:tcW w:w="1270" w:type="dxa"/>
          </w:tcPr>
          <w:p w14:paraId="7540664B" w14:textId="4E720C0C" w:rsidR="007917C1" w:rsidRDefault="001A2BB5" w:rsidP="00CA5871">
            <w:pPr>
              <w:rPr>
                <w:lang w:val="en-IN"/>
              </w:rPr>
            </w:pPr>
            <w:r w:rsidRPr="001A2BB5">
              <w:rPr>
                <w:lang w:val="en-IN"/>
              </w:rPr>
              <w:t>Emily Clark</w:t>
            </w:r>
          </w:p>
        </w:tc>
        <w:tc>
          <w:tcPr>
            <w:tcW w:w="1504" w:type="dxa"/>
          </w:tcPr>
          <w:p w14:paraId="42A13D96" w14:textId="4E5862E5" w:rsidR="007917C1" w:rsidRDefault="00FC3D87" w:rsidP="00CA5871">
            <w:pPr>
              <w:rPr>
                <w:lang w:val="en-IN"/>
              </w:rPr>
            </w:pPr>
            <w:r w:rsidRPr="00FC3D87">
              <w:rPr>
                <w:lang w:val="en-IN"/>
              </w:rPr>
              <w:t>HR</w:t>
            </w:r>
          </w:p>
        </w:tc>
        <w:tc>
          <w:tcPr>
            <w:tcW w:w="1081" w:type="dxa"/>
          </w:tcPr>
          <w:p w14:paraId="3EC48486" w14:textId="45787AC0" w:rsidR="007917C1" w:rsidRDefault="00210829" w:rsidP="00CA5871">
            <w:pPr>
              <w:rPr>
                <w:lang w:val="en-IN"/>
              </w:rPr>
            </w:pPr>
            <w:r w:rsidRPr="00210829">
              <w:rPr>
                <w:lang w:val="en-IN"/>
              </w:rPr>
              <w:t>$9,000</w:t>
            </w:r>
          </w:p>
        </w:tc>
        <w:tc>
          <w:tcPr>
            <w:tcW w:w="1445" w:type="dxa"/>
          </w:tcPr>
          <w:p w14:paraId="141CEB23" w14:textId="1C107810" w:rsidR="007917C1" w:rsidRDefault="00A63E92" w:rsidP="00CA5871">
            <w:pPr>
              <w:rPr>
                <w:lang w:val="en-IN"/>
              </w:rPr>
            </w:pPr>
            <w:r w:rsidRPr="00A63E92">
              <w:rPr>
                <w:lang w:val="en-IN"/>
              </w:rPr>
              <w:t>07-Feb-2025</w:t>
            </w:r>
          </w:p>
        </w:tc>
        <w:tc>
          <w:tcPr>
            <w:tcW w:w="880" w:type="dxa"/>
          </w:tcPr>
          <w:p w14:paraId="34756B1E" w14:textId="682F3462" w:rsidR="007917C1" w:rsidRDefault="000C7904" w:rsidP="00CA5871">
            <w:pPr>
              <w:rPr>
                <w:lang w:val="en-IN"/>
              </w:rPr>
            </w:pPr>
            <w:r>
              <w:rPr>
                <w:lang w:val="en-IN"/>
              </w:rPr>
              <w:t>Pending</w:t>
            </w:r>
          </w:p>
        </w:tc>
        <w:tc>
          <w:tcPr>
            <w:tcW w:w="1252" w:type="dxa"/>
          </w:tcPr>
          <w:p w14:paraId="179B29BB" w14:textId="0D482D0D" w:rsidR="007917C1" w:rsidRDefault="000C7904" w:rsidP="00CA5871">
            <w:pPr>
              <w:rPr>
                <w:lang w:val="en-IN"/>
              </w:rPr>
            </w:pPr>
            <w:r>
              <w:rPr>
                <w:lang w:val="en-IN"/>
              </w:rPr>
              <w:t>-</w:t>
            </w:r>
          </w:p>
        </w:tc>
        <w:tc>
          <w:tcPr>
            <w:tcW w:w="1188" w:type="dxa"/>
          </w:tcPr>
          <w:p w14:paraId="369C9784" w14:textId="4BE314D0" w:rsidR="007917C1" w:rsidRDefault="000C7904" w:rsidP="00CA5871">
            <w:pPr>
              <w:rPr>
                <w:lang w:val="en-IN"/>
              </w:rPr>
            </w:pPr>
            <w:r>
              <w:rPr>
                <w:lang w:val="en-IN"/>
              </w:rPr>
              <w:t>-</w:t>
            </w:r>
          </w:p>
        </w:tc>
        <w:tc>
          <w:tcPr>
            <w:tcW w:w="1429" w:type="dxa"/>
          </w:tcPr>
          <w:p w14:paraId="306D7FB7" w14:textId="4127F50B" w:rsidR="007917C1" w:rsidRDefault="00155417" w:rsidP="00CA5871">
            <w:pPr>
              <w:rPr>
                <w:lang w:val="en-IN"/>
              </w:rPr>
            </w:pPr>
            <w:r>
              <w:rPr>
                <w:lang w:val="en-IN"/>
              </w:rPr>
              <w:t>-</w:t>
            </w:r>
          </w:p>
        </w:tc>
      </w:tr>
      <w:tr w:rsidR="007F54E0" w14:paraId="713B14CA" w14:textId="77777777" w:rsidTr="00155417">
        <w:tc>
          <w:tcPr>
            <w:tcW w:w="1313" w:type="dxa"/>
            <w:shd w:val="clear" w:color="auto" w:fill="D6D5D5" w:themeFill="background2"/>
          </w:tcPr>
          <w:p w14:paraId="101C8900" w14:textId="61265EB3" w:rsidR="007917C1" w:rsidRDefault="004E44EE" w:rsidP="00CA5871">
            <w:pPr>
              <w:rPr>
                <w:lang w:val="en-IN"/>
              </w:rPr>
            </w:pPr>
            <w:r>
              <w:rPr>
                <w:lang w:val="en-IN"/>
              </w:rPr>
              <w:t>L005</w:t>
            </w:r>
          </w:p>
        </w:tc>
        <w:tc>
          <w:tcPr>
            <w:tcW w:w="1270" w:type="dxa"/>
          </w:tcPr>
          <w:p w14:paraId="31C07B79" w14:textId="70B0A9B4" w:rsidR="007917C1" w:rsidRDefault="001A2BB5" w:rsidP="00CA5871">
            <w:pPr>
              <w:rPr>
                <w:lang w:val="en-IN"/>
              </w:rPr>
            </w:pPr>
            <w:r w:rsidRPr="001A2BB5">
              <w:rPr>
                <w:lang w:val="en-IN"/>
              </w:rPr>
              <w:t>Mark Evans</w:t>
            </w:r>
          </w:p>
        </w:tc>
        <w:tc>
          <w:tcPr>
            <w:tcW w:w="1504" w:type="dxa"/>
          </w:tcPr>
          <w:p w14:paraId="404DACD2" w14:textId="05F55BB8" w:rsidR="007917C1" w:rsidRDefault="00FC3D87" w:rsidP="00CA5871">
            <w:pPr>
              <w:rPr>
                <w:lang w:val="en-IN"/>
              </w:rPr>
            </w:pPr>
            <w:r w:rsidRPr="00FC3D87">
              <w:rPr>
                <w:lang w:val="en-IN"/>
              </w:rPr>
              <w:t>Marketing</w:t>
            </w:r>
          </w:p>
        </w:tc>
        <w:tc>
          <w:tcPr>
            <w:tcW w:w="1081" w:type="dxa"/>
          </w:tcPr>
          <w:p w14:paraId="7EEBC249" w14:textId="2970E190" w:rsidR="007917C1" w:rsidRDefault="00210829" w:rsidP="00CA5871">
            <w:pPr>
              <w:rPr>
                <w:lang w:val="en-IN"/>
              </w:rPr>
            </w:pPr>
            <w:r w:rsidRPr="00210829">
              <w:rPr>
                <w:lang w:val="en-IN"/>
              </w:rPr>
              <w:t>$11,000</w:t>
            </w:r>
          </w:p>
        </w:tc>
        <w:tc>
          <w:tcPr>
            <w:tcW w:w="1445" w:type="dxa"/>
          </w:tcPr>
          <w:p w14:paraId="35896E18" w14:textId="73DC074E" w:rsidR="007917C1" w:rsidRDefault="00A63E92" w:rsidP="00CA5871">
            <w:pPr>
              <w:rPr>
                <w:lang w:val="en-IN"/>
              </w:rPr>
            </w:pPr>
            <w:r w:rsidRPr="00A63E92">
              <w:rPr>
                <w:lang w:val="en-IN"/>
              </w:rPr>
              <w:t>09-Feb-2025</w:t>
            </w:r>
          </w:p>
        </w:tc>
        <w:tc>
          <w:tcPr>
            <w:tcW w:w="880" w:type="dxa"/>
          </w:tcPr>
          <w:p w14:paraId="7451670E" w14:textId="21652544" w:rsidR="007917C1" w:rsidRDefault="000C7904" w:rsidP="00CA5871">
            <w:pPr>
              <w:rPr>
                <w:lang w:val="en-IN"/>
              </w:rPr>
            </w:pPr>
            <w:r>
              <w:rPr>
                <w:lang w:val="en-IN"/>
              </w:rPr>
              <w:t>Approved</w:t>
            </w:r>
          </w:p>
        </w:tc>
        <w:tc>
          <w:tcPr>
            <w:tcW w:w="1252" w:type="dxa"/>
          </w:tcPr>
          <w:p w14:paraId="71EB8A34" w14:textId="0FF18D61" w:rsidR="007917C1" w:rsidRDefault="000C7904" w:rsidP="00CA5871">
            <w:pPr>
              <w:rPr>
                <w:lang w:val="en-IN"/>
              </w:rPr>
            </w:pPr>
            <w:r w:rsidRPr="000C7904">
              <w:rPr>
                <w:lang w:val="en-IN"/>
              </w:rPr>
              <w:t>HR Manager</w:t>
            </w:r>
          </w:p>
        </w:tc>
        <w:tc>
          <w:tcPr>
            <w:tcW w:w="1188" w:type="dxa"/>
          </w:tcPr>
          <w:p w14:paraId="7421F27C" w14:textId="2B2FE8D9" w:rsidR="007917C1" w:rsidRDefault="000C7904" w:rsidP="00CA5871">
            <w:pPr>
              <w:rPr>
                <w:lang w:val="en-IN"/>
              </w:rPr>
            </w:pPr>
            <w:r>
              <w:rPr>
                <w:lang w:val="en-IN"/>
              </w:rPr>
              <w:t>12</w:t>
            </w:r>
            <w:r w:rsidRPr="000C7904">
              <w:rPr>
                <w:lang w:val="en-IN"/>
              </w:rPr>
              <w:t>-Feb-2025</w:t>
            </w:r>
          </w:p>
        </w:tc>
        <w:tc>
          <w:tcPr>
            <w:tcW w:w="1429" w:type="dxa"/>
          </w:tcPr>
          <w:p w14:paraId="55607A27" w14:textId="7F2B8437" w:rsidR="007917C1" w:rsidRDefault="00155417" w:rsidP="00CA5871">
            <w:pPr>
              <w:rPr>
                <w:lang w:val="en-IN"/>
              </w:rPr>
            </w:pPr>
            <w:r w:rsidRPr="00155417">
              <w:rPr>
                <w:lang w:val="en-IN"/>
              </w:rPr>
              <w:t>01-Mar-2025</w:t>
            </w:r>
          </w:p>
        </w:tc>
      </w:tr>
    </w:tbl>
    <w:p w14:paraId="66F0D1FB" w14:textId="77777777" w:rsidR="007917C1" w:rsidRDefault="007917C1" w:rsidP="00CA5871">
      <w:pPr>
        <w:rPr>
          <w:lang w:val="en-IN"/>
        </w:rPr>
      </w:pPr>
    </w:p>
    <w:p w14:paraId="729C5D5E" w14:textId="77777777" w:rsidR="009422B6" w:rsidRDefault="009422B6" w:rsidP="00CA5871">
      <w:pPr>
        <w:rPr>
          <w:lang w:val="en-IN"/>
        </w:rPr>
      </w:pPr>
    </w:p>
    <w:p w14:paraId="112F9FD2" w14:textId="77777777" w:rsidR="009422B6" w:rsidRPr="009422B6" w:rsidRDefault="009422B6" w:rsidP="009422B6">
      <w:pPr>
        <w:rPr>
          <w:lang w:val="en-IN"/>
        </w:rPr>
      </w:pPr>
      <w:r w:rsidRPr="009422B6">
        <w:rPr>
          <w:lang w:val="en-IN"/>
        </w:rPr>
        <w:t>Key Insights:</w:t>
      </w:r>
    </w:p>
    <w:p w14:paraId="6B12E625" w14:textId="77777777" w:rsidR="009422B6" w:rsidRPr="009422B6" w:rsidRDefault="009422B6" w:rsidP="009422B6">
      <w:pPr>
        <w:rPr>
          <w:lang w:val="en-IN"/>
        </w:rPr>
      </w:pPr>
      <w:r w:rsidRPr="009422B6">
        <w:rPr>
          <w:lang w:val="en-IN"/>
        </w:rPr>
        <w:t>Total Applications Received: 5</w:t>
      </w:r>
    </w:p>
    <w:p w14:paraId="4F1415BF" w14:textId="77777777" w:rsidR="009422B6" w:rsidRPr="009422B6" w:rsidRDefault="009422B6" w:rsidP="009422B6">
      <w:pPr>
        <w:rPr>
          <w:lang w:val="en-IN"/>
        </w:rPr>
      </w:pPr>
      <w:r w:rsidRPr="009422B6">
        <w:rPr>
          <w:lang w:val="en-IN"/>
        </w:rPr>
        <w:t>Approved Loans: 3</w:t>
      </w:r>
    </w:p>
    <w:p w14:paraId="5093276A" w14:textId="77777777" w:rsidR="009422B6" w:rsidRPr="009422B6" w:rsidRDefault="009422B6" w:rsidP="009422B6">
      <w:pPr>
        <w:rPr>
          <w:lang w:val="en-IN"/>
        </w:rPr>
      </w:pPr>
      <w:r w:rsidRPr="009422B6">
        <w:rPr>
          <w:lang w:val="en-IN"/>
        </w:rPr>
        <w:t>Rejected Loans: 1</w:t>
      </w:r>
    </w:p>
    <w:p w14:paraId="385BDDFB" w14:textId="77777777" w:rsidR="009422B6" w:rsidRPr="009422B6" w:rsidRDefault="009422B6" w:rsidP="009422B6">
      <w:pPr>
        <w:rPr>
          <w:lang w:val="en-IN"/>
        </w:rPr>
      </w:pPr>
      <w:r w:rsidRPr="009422B6">
        <w:rPr>
          <w:lang w:val="en-IN"/>
        </w:rPr>
        <w:t>Pending Applications: 1</w:t>
      </w:r>
    </w:p>
    <w:p w14:paraId="375FC32C" w14:textId="77777777" w:rsidR="009422B6" w:rsidRPr="009422B6" w:rsidRDefault="009422B6" w:rsidP="009422B6">
      <w:pPr>
        <w:rPr>
          <w:lang w:val="en-IN"/>
        </w:rPr>
      </w:pPr>
      <w:r w:rsidRPr="009422B6">
        <w:rPr>
          <w:lang w:val="en-IN"/>
        </w:rPr>
        <w:t>Total Loan Amount Approved: $33,500</w:t>
      </w:r>
    </w:p>
    <w:p w14:paraId="48899E1E" w14:textId="6FCF326B" w:rsidR="009422B6" w:rsidRDefault="009422B6" w:rsidP="009422B6">
      <w:pPr>
        <w:rPr>
          <w:lang w:val="en-IN"/>
        </w:rPr>
      </w:pPr>
      <w:r w:rsidRPr="009422B6">
        <w:rPr>
          <w:lang w:val="en-IN"/>
        </w:rPr>
        <w:t>This report helps the Accounts Department monitor loan requests, approval trends, and financial commitments.</w:t>
      </w:r>
    </w:p>
    <w:p w14:paraId="56DF2EF3" w14:textId="77777777" w:rsidR="009422B6" w:rsidRDefault="009422B6" w:rsidP="009422B6">
      <w:pPr>
        <w:rPr>
          <w:lang w:val="en-IN"/>
        </w:rPr>
      </w:pPr>
    </w:p>
    <w:p w14:paraId="1A510AC7" w14:textId="77777777" w:rsidR="009422B6" w:rsidRDefault="009422B6" w:rsidP="009422B6">
      <w:pPr>
        <w:rPr>
          <w:lang w:val="en-IN"/>
        </w:rPr>
      </w:pPr>
    </w:p>
    <w:p w14:paraId="3EA5337F" w14:textId="77777777" w:rsidR="009422B6" w:rsidRDefault="009422B6" w:rsidP="009422B6">
      <w:pPr>
        <w:rPr>
          <w:lang w:val="en-IN"/>
        </w:rPr>
      </w:pPr>
    </w:p>
    <w:p w14:paraId="5161901D" w14:textId="26E0AAAD" w:rsidR="009422B6" w:rsidRPr="009422B6" w:rsidRDefault="009422B6" w:rsidP="009422B6">
      <w:pPr>
        <w:rPr>
          <w:lang w:val="en-IN"/>
        </w:rPr>
      </w:pPr>
      <w:r w:rsidRPr="009422B6">
        <w:rPr>
          <w:lang w:val="en-IN"/>
        </w:rPr>
        <w:t>Question No.</w:t>
      </w:r>
      <w:r>
        <w:rPr>
          <w:lang w:val="en-IN"/>
        </w:rPr>
        <w:t>20</w:t>
      </w:r>
      <w:r w:rsidRPr="009422B6">
        <w:rPr>
          <w:lang w:val="en-IN"/>
        </w:rPr>
        <w:t xml:space="preserve">)- </w:t>
      </w:r>
      <w:r w:rsidR="002E2BFC" w:rsidRPr="002E2BFC">
        <w:rPr>
          <w:lang w:val="en-IN"/>
        </w:rPr>
        <w:t>Which Reporting Tools Will We Use for Generating Reports?</w:t>
      </w:r>
    </w:p>
    <w:p w14:paraId="26E290B0" w14:textId="77777777" w:rsidR="009422B6" w:rsidRPr="009422B6" w:rsidRDefault="009422B6" w:rsidP="009422B6">
      <w:pPr>
        <w:rPr>
          <w:lang w:val="en-IN"/>
        </w:rPr>
      </w:pPr>
    </w:p>
    <w:p w14:paraId="630DA190" w14:textId="5CD575D8" w:rsidR="009422B6" w:rsidRDefault="009422B6" w:rsidP="009422B6">
      <w:pPr>
        <w:rPr>
          <w:lang w:val="en-IN"/>
        </w:rPr>
      </w:pPr>
      <w:r w:rsidRPr="009422B6">
        <w:rPr>
          <w:lang w:val="en-IN"/>
        </w:rPr>
        <w:t>Answer-</w:t>
      </w:r>
    </w:p>
    <w:p w14:paraId="08703DB9" w14:textId="77777777" w:rsidR="009422B6" w:rsidRDefault="009422B6" w:rsidP="009422B6">
      <w:pPr>
        <w:rPr>
          <w:lang w:val="en-IN"/>
        </w:rPr>
      </w:pPr>
    </w:p>
    <w:p w14:paraId="7C1250E3" w14:textId="77777777" w:rsidR="002E2BFC" w:rsidRPr="002E2BFC" w:rsidRDefault="002E2BFC" w:rsidP="002E2BFC">
      <w:pPr>
        <w:rPr>
          <w:lang w:val="en-IN"/>
        </w:rPr>
      </w:pPr>
      <w:r w:rsidRPr="002E2BFC">
        <w:rPr>
          <w:lang w:val="en-IN"/>
        </w:rPr>
        <w:t>The following tools can be used to generate reports in the Employees Loan Management System:</w:t>
      </w:r>
    </w:p>
    <w:p w14:paraId="65B60C33" w14:textId="77777777" w:rsidR="002E2BFC" w:rsidRPr="002E2BFC" w:rsidRDefault="002E2BFC" w:rsidP="002E2BFC">
      <w:pPr>
        <w:rPr>
          <w:lang w:val="en-IN"/>
        </w:rPr>
      </w:pPr>
    </w:p>
    <w:p w14:paraId="106E9577" w14:textId="77777777" w:rsidR="00F24134" w:rsidRDefault="002E2BFC" w:rsidP="002E2BFC">
      <w:pPr>
        <w:pStyle w:val="ListParagraph"/>
        <w:numPr>
          <w:ilvl w:val="0"/>
          <w:numId w:val="122"/>
        </w:numPr>
        <w:rPr>
          <w:lang w:val="en-IN"/>
        </w:rPr>
      </w:pPr>
      <w:r w:rsidRPr="00D87CB3">
        <w:rPr>
          <w:lang w:val="en-IN"/>
        </w:rPr>
        <w:t>Microsoft Excel / Google Sheets</w:t>
      </w:r>
    </w:p>
    <w:p w14:paraId="6C39A60E" w14:textId="77777777" w:rsidR="00F24134" w:rsidRDefault="002E2BFC" w:rsidP="002E2BFC">
      <w:pPr>
        <w:pStyle w:val="ListParagraph"/>
        <w:numPr>
          <w:ilvl w:val="1"/>
          <w:numId w:val="122"/>
        </w:numPr>
        <w:rPr>
          <w:lang w:val="en-IN"/>
        </w:rPr>
      </w:pPr>
      <w:r w:rsidRPr="00F24134">
        <w:rPr>
          <w:lang w:val="en-IN"/>
        </w:rPr>
        <w:t>Used for basic financial reports, data analysis, and pivot tables.</w:t>
      </w:r>
    </w:p>
    <w:p w14:paraId="33E4219E" w14:textId="77777777" w:rsidR="00F24134" w:rsidRDefault="002E2BFC" w:rsidP="002E2BFC">
      <w:pPr>
        <w:pStyle w:val="ListParagraph"/>
        <w:numPr>
          <w:ilvl w:val="1"/>
          <w:numId w:val="122"/>
        </w:numPr>
        <w:rPr>
          <w:lang w:val="en-IN"/>
        </w:rPr>
      </w:pPr>
      <w:r w:rsidRPr="00F24134">
        <w:rPr>
          <w:lang w:val="en-IN"/>
        </w:rPr>
        <w:t>Helps in tracking loan applications, repayments, and outstanding balances.</w:t>
      </w:r>
    </w:p>
    <w:p w14:paraId="5EF3CEF4" w14:textId="77777777" w:rsidR="003E15A9" w:rsidRDefault="002E2BFC" w:rsidP="002E2BFC">
      <w:pPr>
        <w:pStyle w:val="ListParagraph"/>
        <w:numPr>
          <w:ilvl w:val="0"/>
          <w:numId w:val="122"/>
        </w:numPr>
        <w:rPr>
          <w:lang w:val="en-IN"/>
        </w:rPr>
      </w:pPr>
      <w:r w:rsidRPr="003E15A9">
        <w:rPr>
          <w:lang w:val="en-IN"/>
        </w:rPr>
        <w:t>Microsoft Power BI / Tableau</w:t>
      </w:r>
    </w:p>
    <w:p w14:paraId="7798DE24" w14:textId="77777777" w:rsidR="003E15A9" w:rsidRDefault="002E2BFC" w:rsidP="002E2BFC">
      <w:pPr>
        <w:pStyle w:val="ListParagraph"/>
        <w:numPr>
          <w:ilvl w:val="1"/>
          <w:numId w:val="122"/>
        </w:numPr>
        <w:rPr>
          <w:lang w:val="en-IN"/>
        </w:rPr>
      </w:pPr>
      <w:r w:rsidRPr="003E15A9">
        <w:rPr>
          <w:lang w:val="en-IN"/>
        </w:rPr>
        <w:t>Best for interactive and visual reports such as dashboards and financial trends.</w:t>
      </w:r>
    </w:p>
    <w:p w14:paraId="4AB85774" w14:textId="77777777" w:rsidR="00EC63BF" w:rsidRDefault="002E2BFC" w:rsidP="00EC63BF">
      <w:pPr>
        <w:pStyle w:val="ListParagraph"/>
        <w:numPr>
          <w:ilvl w:val="1"/>
          <w:numId w:val="122"/>
        </w:numPr>
        <w:rPr>
          <w:lang w:val="en-IN"/>
        </w:rPr>
      </w:pPr>
      <w:r w:rsidRPr="003E15A9">
        <w:rPr>
          <w:lang w:val="en-IN"/>
        </w:rPr>
        <w:t>Enables real-time tracking of loan applications, approvals, and repayment status.</w:t>
      </w:r>
      <w:r w:rsidR="00513E93">
        <w:rPr>
          <w:lang w:val="en-IN"/>
        </w:rPr>
        <w:tab/>
      </w:r>
    </w:p>
    <w:p w14:paraId="00150111" w14:textId="77777777" w:rsidR="000B3495" w:rsidRDefault="002E2BFC" w:rsidP="002E2BFC">
      <w:pPr>
        <w:pStyle w:val="ListParagraph"/>
        <w:numPr>
          <w:ilvl w:val="0"/>
          <w:numId w:val="122"/>
        </w:numPr>
        <w:rPr>
          <w:lang w:val="en-IN"/>
        </w:rPr>
      </w:pPr>
      <w:r w:rsidRPr="00EC63BF">
        <w:rPr>
          <w:lang w:val="en-IN"/>
        </w:rPr>
        <w:lastRenderedPageBreak/>
        <w:t>SQL Reporting Services (SSRS) / MySQL Reporting Tool</w:t>
      </w:r>
    </w:p>
    <w:p w14:paraId="52271464" w14:textId="77777777" w:rsidR="00F64FBA" w:rsidRDefault="002E2BFC" w:rsidP="002E2BFC">
      <w:pPr>
        <w:pStyle w:val="ListParagraph"/>
        <w:numPr>
          <w:ilvl w:val="1"/>
          <w:numId w:val="122"/>
        </w:numPr>
        <w:rPr>
          <w:lang w:val="en-IN"/>
        </w:rPr>
      </w:pPr>
      <w:r w:rsidRPr="000B3495">
        <w:rPr>
          <w:lang w:val="en-IN"/>
        </w:rPr>
        <w:t>Used for database-driven reporting with real-time queries.</w:t>
      </w:r>
    </w:p>
    <w:p w14:paraId="585B5182" w14:textId="77777777" w:rsidR="00F64FBA" w:rsidRDefault="002E2BFC" w:rsidP="002E2BFC">
      <w:pPr>
        <w:pStyle w:val="ListParagraph"/>
        <w:numPr>
          <w:ilvl w:val="1"/>
          <w:numId w:val="122"/>
        </w:numPr>
        <w:rPr>
          <w:lang w:val="en-IN"/>
        </w:rPr>
      </w:pPr>
      <w:r w:rsidRPr="000B3495">
        <w:rPr>
          <w:lang w:val="en-IN"/>
        </w:rPr>
        <w:t>Helps generate automated reports for financial transactions and payroll deductions.</w:t>
      </w:r>
    </w:p>
    <w:p w14:paraId="077CA6BD" w14:textId="77777777" w:rsidR="00F64FBA" w:rsidRDefault="002E2BFC" w:rsidP="002E2BFC">
      <w:pPr>
        <w:pStyle w:val="ListParagraph"/>
        <w:numPr>
          <w:ilvl w:val="0"/>
          <w:numId w:val="122"/>
        </w:numPr>
        <w:rPr>
          <w:lang w:val="en-IN"/>
        </w:rPr>
      </w:pPr>
      <w:r w:rsidRPr="00F64FBA">
        <w:rPr>
          <w:lang w:val="en-IN"/>
        </w:rPr>
        <w:t>SAP Crystal Reports</w:t>
      </w:r>
    </w:p>
    <w:p w14:paraId="21D38579" w14:textId="77777777" w:rsidR="00F64FBA" w:rsidRDefault="002E2BFC" w:rsidP="002E2BFC">
      <w:pPr>
        <w:pStyle w:val="ListParagraph"/>
        <w:numPr>
          <w:ilvl w:val="1"/>
          <w:numId w:val="122"/>
        </w:numPr>
        <w:rPr>
          <w:lang w:val="en-IN"/>
        </w:rPr>
      </w:pPr>
      <w:r w:rsidRPr="00F64FBA">
        <w:rPr>
          <w:lang w:val="en-IN"/>
        </w:rPr>
        <w:t>Ideal for generating structured financial and compliance reports.</w:t>
      </w:r>
    </w:p>
    <w:p w14:paraId="6DD88B1F" w14:textId="77777777" w:rsidR="00F64FBA" w:rsidRDefault="002E2BFC" w:rsidP="002E2BFC">
      <w:pPr>
        <w:pStyle w:val="ListParagraph"/>
        <w:numPr>
          <w:ilvl w:val="1"/>
          <w:numId w:val="122"/>
        </w:numPr>
        <w:rPr>
          <w:lang w:val="en-IN"/>
        </w:rPr>
      </w:pPr>
      <w:r w:rsidRPr="00F64FBA">
        <w:rPr>
          <w:lang w:val="en-IN"/>
        </w:rPr>
        <w:t>Provides detailed insights into outstanding loans, interest earnings, and employee eligibility.</w:t>
      </w:r>
    </w:p>
    <w:p w14:paraId="0EE82196" w14:textId="77777777" w:rsidR="00F64FBA" w:rsidRDefault="002E2BFC" w:rsidP="002E2BFC">
      <w:pPr>
        <w:pStyle w:val="ListParagraph"/>
        <w:numPr>
          <w:ilvl w:val="0"/>
          <w:numId w:val="122"/>
        </w:numPr>
        <w:rPr>
          <w:lang w:val="en-IN"/>
        </w:rPr>
      </w:pPr>
      <w:r w:rsidRPr="00F64FBA">
        <w:rPr>
          <w:lang w:val="en-IN"/>
        </w:rPr>
        <w:t>Custom Web-Based Reporting Tools</w:t>
      </w:r>
    </w:p>
    <w:p w14:paraId="26234111" w14:textId="77777777" w:rsidR="00F64FBA" w:rsidRDefault="002E2BFC" w:rsidP="002E2BFC">
      <w:pPr>
        <w:pStyle w:val="ListParagraph"/>
        <w:numPr>
          <w:ilvl w:val="1"/>
          <w:numId w:val="122"/>
        </w:numPr>
        <w:rPr>
          <w:lang w:val="en-IN"/>
        </w:rPr>
      </w:pPr>
      <w:r w:rsidRPr="00F64FBA">
        <w:rPr>
          <w:lang w:val="en-IN"/>
        </w:rPr>
        <w:t>Integrated into the Loan Management System to generate real-time reports on loan applications and repayments.</w:t>
      </w:r>
    </w:p>
    <w:p w14:paraId="151CE27F" w14:textId="16326396" w:rsidR="002E2BFC" w:rsidRDefault="002E2BFC" w:rsidP="002E2BFC">
      <w:pPr>
        <w:pStyle w:val="ListParagraph"/>
        <w:numPr>
          <w:ilvl w:val="1"/>
          <w:numId w:val="122"/>
        </w:numPr>
        <w:rPr>
          <w:lang w:val="en-IN"/>
        </w:rPr>
      </w:pPr>
      <w:r w:rsidRPr="00F64FBA">
        <w:rPr>
          <w:lang w:val="en-IN"/>
        </w:rPr>
        <w:t>Can be customized for HR and Accounts teams for specific reporting needs.</w:t>
      </w:r>
    </w:p>
    <w:p w14:paraId="0E0BF66B" w14:textId="77777777" w:rsidR="005B6DF1" w:rsidRPr="00F64FBA" w:rsidRDefault="005B6DF1" w:rsidP="005B6DF1">
      <w:pPr>
        <w:pStyle w:val="ListParagraph"/>
        <w:ind w:left="1440"/>
        <w:rPr>
          <w:lang w:val="en-IN"/>
        </w:rPr>
      </w:pPr>
    </w:p>
    <w:p w14:paraId="1029EBF2" w14:textId="77777777" w:rsidR="002E2BFC" w:rsidRPr="002E2BFC" w:rsidRDefault="002E2BFC" w:rsidP="002E2BFC">
      <w:pPr>
        <w:rPr>
          <w:lang w:val="en-IN"/>
        </w:rPr>
      </w:pPr>
      <w:r w:rsidRPr="002E2BFC">
        <w:rPr>
          <w:lang w:val="en-IN"/>
        </w:rPr>
        <w:t>Each tool provides unique advantages based on reporting complexity, automation needs, and data integration capabilities.</w:t>
      </w:r>
    </w:p>
    <w:p w14:paraId="72076AF0" w14:textId="77777777" w:rsidR="002E2BFC" w:rsidRDefault="002E2BFC" w:rsidP="009422B6">
      <w:pPr>
        <w:rPr>
          <w:lang w:val="en-IN"/>
        </w:rPr>
      </w:pPr>
    </w:p>
    <w:sectPr w:rsidR="002E2BFC" w:rsidSect="00A61A31">
      <w:pgSz w:w="12240" w:h="15840" w:code="1"/>
      <w:pgMar w:top="720" w:right="720" w:bottom="0" w:left="72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AB205" w14:textId="77777777" w:rsidR="00537A9D" w:rsidRDefault="00537A9D" w:rsidP="00E74B29">
      <w:r>
        <w:separator/>
      </w:r>
    </w:p>
  </w:endnote>
  <w:endnote w:type="continuationSeparator" w:id="0">
    <w:p w14:paraId="2A8354AC" w14:textId="77777777" w:rsidR="00537A9D" w:rsidRDefault="00537A9D" w:rsidP="00E74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DB4CD" w14:textId="77777777" w:rsidR="00537A9D" w:rsidRDefault="00537A9D" w:rsidP="00E74B29">
      <w:r>
        <w:separator/>
      </w:r>
    </w:p>
  </w:footnote>
  <w:footnote w:type="continuationSeparator" w:id="0">
    <w:p w14:paraId="3FCABCC5" w14:textId="77777777" w:rsidR="00537A9D" w:rsidRDefault="00537A9D" w:rsidP="00E74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408DE"/>
    <w:multiLevelType w:val="hybridMultilevel"/>
    <w:tmpl w:val="970E7A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1BD5158"/>
    <w:multiLevelType w:val="hybridMultilevel"/>
    <w:tmpl w:val="B0820E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1F95397"/>
    <w:multiLevelType w:val="hybridMultilevel"/>
    <w:tmpl w:val="25FA64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20C3BB6"/>
    <w:multiLevelType w:val="hybridMultilevel"/>
    <w:tmpl w:val="F578B4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3481103"/>
    <w:multiLevelType w:val="hybridMultilevel"/>
    <w:tmpl w:val="BBAC27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3A75202"/>
    <w:multiLevelType w:val="hybridMultilevel"/>
    <w:tmpl w:val="DC0C66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3F91A6F"/>
    <w:multiLevelType w:val="hybridMultilevel"/>
    <w:tmpl w:val="93361B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74344B8"/>
    <w:multiLevelType w:val="hybridMultilevel"/>
    <w:tmpl w:val="11B255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89B4734"/>
    <w:multiLevelType w:val="hybridMultilevel"/>
    <w:tmpl w:val="CDCC9B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93F6A2A"/>
    <w:multiLevelType w:val="hybridMultilevel"/>
    <w:tmpl w:val="245E99DE"/>
    <w:lvl w:ilvl="0" w:tplc="40090001">
      <w:start w:val="1"/>
      <w:numFmt w:val="bullet"/>
      <w:lvlText w:val=""/>
      <w:lvlJc w:val="left"/>
      <w:pPr>
        <w:ind w:left="776" w:hanging="360"/>
      </w:pPr>
      <w:rPr>
        <w:rFonts w:ascii="Symbol" w:hAnsi="Symbol" w:hint="default"/>
      </w:rPr>
    </w:lvl>
    <w:lvl w:ilvl="1" w:tplc="40090003" w:tentative="1">
      <w:start w:val="1"/>
      <w:numFmt w:val="bullet"/>
      <w:lvlText w:val="o"/>
      <w:lvlJc w:val="left"/>
      <w:pPr>
        <w:ind w:left="1496" w:hanging="360"/>
      </w:pPr>
      <w:rPr>
        <w:rFonts w:ascii="Courier New" w:hAnsi="Courier New" w:cs="Courier New" w:hint="default"/>
      </w:rPr>
    </w:lvl>
    <w:lvl w:ilvl="2" w:tplc="40090005" w:tentative="1">
      <w:start w:val="1"/>
      <w:numFmt w:val="bullet"/>
      <w:lvlText w:val=""/>
      <w:lvlJc w:val="left"/>
      <w:pPr>
        <w:ind w:left="2216" w:hanging="360"/>
      </w:pPr>
      <w:rPr>
        <w:rFonts w:ascii="Wingdings" w:hAnsi="Wingdings" w:hint="default"/>
      </w:rPr>
    </w:lvl>
    <w:lvl w:ilvl="3" w:tplc="40090001" w:tentative="1">
      <w:start w:val="1"/>
      <w:numFmt w:val="bullet"/>
      <w:lvlText w:val=""/>
      <w:lvlJc w:val="left"/>
      <w:pPr>
        <w:ind w:left="2936" w:hanging="360"/>
      </w:pPr>
      <w:rPr>
        <w:rFonts w:ascii="Symbol" w:hAnsi="Symbol" w:hint="default"/>
      </w:rPr>
    </w:lvl>
    <w:lvl w:ilvl="4" w:tplc="40090003" w:tentative="1">
      <w:start w:val="1"/>
      <w:numFmt w:val="bullet"/>
      <w:lvlText w:val="o"/>
      <w:lvlJc w:val="left"/>
      <w:pPr>
        <w:ind w:left="3656" w:hanging="360"/>
      </w:pPr>
      <w:rPr>
        <w:rFonts w:ascii="Courier New" w:hAnsi="Courier New" w:cs="Courier New" w:hint="default"/>
      </w:rPr>
    </w:lvl>
    <w:lvl w:ilvl="5" w:tplc="40090005" w:tentative="1">
      <w:start w:val="1"/>
      <w:numFmt w:val="bullet"/>
      <w:lvlText w:val=""/>
      <w:lvlJc w:val="left"/>
      <w:pPr>
        <w:ind w:left="4376" w:hanging="360"/>
      </w:pPr>
      <w:rPr>
        <w:rFonts w:ascii="Wingdings" w:hAnsi="Wingdings" w:hint="default"/>
      </w:rPr>
    </w:lvl>
    <w:lvl w:ilvl="6" w:tplc="40090001" w:tentative="1">
      <w:start w:val="1"/>
      <w:numFmt w:val="bullet"/>
      <w:lvlText w:val=""/>
      <w:lvlJc w:val="left"/>
      <w:pPr>
        <w:ind w:left="5096" w:hanging="360"/>
      </w:pPr>
      <w:rPr>
        <w:rFonts w:ascii="Symbol" w:hAnsi="Symbol" w:hint="default"/>
      </w:rPr>
    </w:lvl>
    <w:lvl w:ilvl="7" w:tplc="40090003" w:tentative="1">
      <w:start w:val="1"/>
      <w:numFmt w:val="bullet"/>
      <w:lvlText w:val="o"/>
      <w:lvlJc w:val="left"/>
      <w:pPr>
        <w:ind w:left="5816" w:hanging="360"/>
      </w:pPr>
      <w:rPr>
        <w:rFonts w:ascii="Courier New" w:hAnsi="Courier New" w:cs="Courier New" w:hint="default"/>
      </w:rPr>
    </w:lvl>
    <w:lvl w:ilvl="8" w:tplc="40090005" w:tentative="1">
      <w:start w:val="1"/>
      <w:numFmt w:val="bullet"/>
      <w:lvlText w:val=""/>
      <w:lvlJc w:val="left"/>
      <w:pPr>
        <w:ind w:left="6536" w:hanging="360"/>
      </w:pPr>
      <w:rPr>
        <w:rFonts w:ascii="Wingdings" w:hAnsi="Wingdings" w:hint="default"/>
      </w:rPr>
    </w:lvl>
  </w:abstractNum>
  <w:abstractNum w:abstractNumId="10" w15:restartNumberingAfterBreak="0">
    <w:nsid w:val="0A382DB3"/>
    <w:multiLevelType w:val="hybridMultilevel"/>
    <w:tmpl w:val="AA5C14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0A3F3798"/>
    <w:multiLevelType w:val="hybridMultilevel"/>
    <w:tmpl w:val="CCD6CA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0B2A0AB8"/>
    <w:multiLevelType w:val="hybridMultilevel"/>
    <w:tmpl w:val="E1F068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0CD03FB7"/>
    <w:multiLevelType w:val="hybridMultilevel"/>
    <w:tmpl w:val="44C244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0DA6469C"/>
    <w:multiLevelType w:val="hybridMultilevel"/>
    <w:tmpl w:val="2B4690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0DF94E7D"/>
    <w:multiLevelType w:val="hybridMultilevel"/>
    <w:tmpl w:val="BDB2D4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0F184F17"/>
    <w:multiLevelType w:val="hybridMultilevel"/>
    <w:tmpl w:val="8DC2CD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0F75381B"/>
    <w:multiLevelType w:val="hybridMultilevel"/>
    <w:tmpl w:val="36ACC1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11C028B5"/>
    <w:multiLevelType w:val="hybridMultilevel"/>
    <w:tmpl w:val="BB5AE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12561423"/>
    <w:multiLevelType w:val="hybridMultilevel"/>
    <w:tmpl w:val="4DAE7A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14B35573"/>
    <w:multiLevelType w:val="hybridMultilevel"/>
    <w:tmpl w:val="453A2D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15907564"/>
    <w:multiLevelType w:val="hybridMultilevel"/>
    <w:tmpl w:val="B8123C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16F03ADA"/>
    <w:multiLevelType w:val="hybridMultilevel"/>
    <w:tmpl w:val="E5CEB1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177D5DE1"/>
    <w:multiLevelType w:val="hybridMultilevel"/>
    <w:tmpl w:val="621ADC08"/>
    <w:lvl w:ilvl="0" w:tplc="F5B85822">
      <w:numFmt w:val="bullet"/>
      <w:lvlText w:val="—"/>
      <w:lvlJc w:val="left"/>
      <w:pPr>
        <w:ind w:left="720" w:hanging="360"/>
      </w:pPr>
      <w:rPr>
        <w:rFonts w:ascii="Georgia" w:eastAsiaTheme="minorHAnsi" w:hAnsi="Georg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7CC1089"/>
    <w:multiLevelType w:val="hybridMultilevel"/>
    <w:tmpl w:val="195E811A"/>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5" w15:restartNumberingAfterBreak="0">
    <w:nsid w:val="184119D1"/>
    <w:multiLevelType w:val="hybridMultilevel"/>
    <w:tmpl w:val="149C260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18D01C2F"/>
    <w:multiLevelType w:val="multilevel"/>
    <w:tmpl w:val="A35231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8FF238A"/>
    <w:multiLevelType w:val="hybridMultilevel"/>
    <w:tmpl w:val="49BE604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8" w15:restartNumberingAfterBreak="0">
    <w:nsid w:val="198B2088"/>
    <w:multiLevelType w:val="hybridMultilevel"/>
    <w:tmpl w:val="D17616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1A45771D"/>
    <w:multiLevelType w:val="hybridMultilevel"/>
    <w:tmpl w:val="DE505B00"/>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0" w15:restartNumberingAfterBreak="0">
    <w:nsid w:val="1CAC2C44"/>
    <w:multiLevelType w:val="hybridMultilevel"/>
    <w:tmpl w:val="DDBCF4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1D3107D0"/>
    <w:multiLevelType w:val="hybridMultilevel"/>
    <w:tmpl w:val="A88CA2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1FA40913"/>
    <w:multiLevelType w:val="hybridMultilevel"/>
    <w:tmpl w:val="8544FB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1FDE3FEA"/>
    <w:multiLevelType w:val="hybridMultilevel"/>
    <w:tmpl w:val="9A5C48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20A93576"/>
    <w:multiLevelType w:val="hybridMultilevel"/>
    <w:tmpl w:val="DAD25E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20D6752D"/>
    <w:multiLevelType w:val="hybridMultilevel"/>
    <w:tmpl w:val="FC7018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21FD28C9"/>
    <w:multiLevelType w:val="hybridMultilevel"/>
    <w:tmpl w:val="B32C49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22FE26EB"/>
    <w:multiLevelType w:val="hybridMultilevel"/>
    <w:tmpl w:val="79D099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236A5C4A"/>
    <w:multiLevelType w:val="hybridMultilevel"/>
    <w:tmpl w:val="F8208E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23A230E4"/>
    <w:multiLevelType w:val="hybridMultilevel"/>
    <w:tmpl w:val="5BFC26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248B3491"/>
    <w:multiLevelType w:val="hybridMultilevel"/>
    <w:tmpl w:val="D69CC7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248D7E79"/>
    <w:multiLevelType w:val="hybridMultilevel"/>
    <w:tmpl w:val="81E2286E"/>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2" w15:restartNumberingAfterBreak="0">
    <w:nsid w:val="27676655"/>
    <w:multiLevelType w:val="hybridMultilevel"/>
    <w:tmpl w:val="102A9C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292350F6"/>
    <w:multiLevelType w:val="hybridMultilevel"/>
    <w:tmpl w:val="4C20B8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2A7916F8"/>
    <w:multiLevelType w:val="hybridMultilevel"/>
    <w:tmpl w:val="C456A94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2B995A50"/>
    <w:multiLevelType w:val="hybridMultilevel"/>
    <w:tmpl w:val="4AE484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2C753F71"/>
    <w:multiLevelType w:val="hybridMultilevel"/>
    <w:tmpl w:val="D13203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2D6C4759"/>
    <w:multiLevelType w:val="hybridMultilevel"/>
    <w:tmpl w:val="EE6AEA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2EC73188"/>
    <w:multiLevelType w:val="hybridMultilevel"/>
    <w:tmpl w:val="B2B089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31611BAE"/>
    <w:multiLevelType w:val="hybridMultilevel"/>
    <w:tmpl w:val="1DE2BF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335461C6"/>
    <w:multiLevelType w:val="hybridMultilevel"/>
    <w:tmpl w:val="4FB2D6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33852867"/>
    <w:multiLevelType w:val="hybridMultilevel"/>
    <w:tmpl w:val="E87EC0C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34A31F58"/>
    <w:multiLevelType w:val="hybridMultilevel"/>
    <w:tmpl w:val="746A6D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34EB5C06"/>
    <w:multiLevelType w:val="hybridMultilevel"/>
    <w:tmpl w:val="392007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38B001A4"/>
    <w:multiLevelType w:val="hybridMultilevel"/>
    <w:tmpl w:val="2D521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392C1559"/>
    <w:multiLevelType w:val="hybridMultilevel"/>
    <w:tmpl w:val="69EAD6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39AA665A"/>
    <w:multiLevelType w:val="hybridMultilevel"/>
    <w:tmpl w:val="D1BA75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3A9D5753"/>
    <w:multiLevelType w:val="hybridMultilevel"/>
    <w:tmpl w:val="7EF644A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3B4D3045"/>
    <w:multiLevelType w:val="hybridMultilevel"/>
    <w:tmpl w:val="5E16DF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3D4D6222"/>
    <w:multiLevelType w:val="hybridMultilevel"/>
    <w:tmpl w:val="EC5C236C"/>
    <w:lvl w:ilvl="0" w:tplc="4009000D">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0" w15:restartNumberingAfterBreak="0">
    <w:nsid w:val="3DF81143"/>
    <w:multiLevelType w:val="hybridMultilevel"/>
    <w:tmpl w:val="CF906CD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15:restartNumberingAfterBreak="0">
    <w:nsid w:val="4060530E"/>
    <w:multiLevelType w:val="hybridMultilevel"/>
    <w:tmpl w:val="E98423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40721063"/>
    <w:multiLevelType w:val="hybridMultilevel"/>
    <w:tmpl w:val="D0D2C3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460610AB"/>
    <w:multiLevelType w:val="hybridMultilevel"/>
    <w:tmpl w:val="23CE08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46480028"/>
    <w:multiLevelType w:val="hybridMultilevel"/>
    <w:tmpl w:val="FC2842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466B32E7"/>
    <w:multiLevelType w:val="hybridMultilevel"/>
    <w:tmpl w:val="FBD835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472066F2"/>
    <w:multiLevelType w:val="hybridMultilevel"/>
    <w:tmpl w:val="392E0E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47747D8C"/>
    <w:multiLevelType w:val="hybridMultilevel"/>
    <w:tmpl w:val="5CDC01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47D206B7"/>
    <w:multiLevelType w:val="hybridMultilevel"/>
    <w:tmpl w:val="B88447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4852241F"/>
    <w:multiLevelType w:val="hybridMultilevel"/>
    <w:tmpl w:val="D9DA2E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499F2619"/>
    <w:multiLevelType w:val="hybridMultilevel"/>
    <w:tmpl w:val="8E7838E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49A875FC"/>
    <w:multiLevelType w:val="hybridMultilevel"/>
    <w:tmpl w:val="A49C9C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4AC34F68"/>
    <w:multiLevelType w:val="hybridMultilevel"/>
    <w:tmpl w:val="96BC15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4B4E2BED"/>
    <w:multiLevelType w:val="hybridMultilevel"/>
    <w:tmpl w:val="B80C3A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4B902592"/>
    <w:multiLevelType w:val="hybridMultilevel"/>
    <w:tmpl w:val="3A7E5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4C9367F2"/>
    <w:multiLevelType w:val="hybridMultilevel"/>
    <w:tmpl w:val="E370BC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15:restartNumberingAfterBreak="0">
    <w:nsid w:val="4EE56A0F"/>
    <w:multiLevelType w:val="hybridMultilevel"/>
    <w:tmpl w:val="36FCD7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15:restartNumberingAfterBreak="0">
    <w:nsid w:val="4F621F69"/>
    <w:multiLevelType w:val="hybridMultilevel"/>
    <w:tmpl w:val="5F50DA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15:restartNumberingAfterBreak="0">
    <w:nsid w:val="4F91457C"/>
    <w:multiLevelType w:val="hybridMultilevel"/>
    <w:tmpl w:val="B204DB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 w15:restartNumberingAfterBreak="0">
    <w:nsid w:val="52F9674F"/>
    <w:multiLevelType w:val="hybridMultilevel"/>
    <w:tmpl w:val="0A2230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0" w15:restartNumberingAfterBreak="0">
    <w:nsid w:val="53D14BEE"/>
    <w:multiLevelType w:val="hybridMultilevel"/>
    <w:tmpl w:val="4ADE9D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15:restartNumberingAfterBreak="0">
    <w:nsid w:val="540F027D"/>
    <w:multiLevelType w:val="hybridMultilevel"/>
    <w:tmpl w:val="374CD8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54255EEE"/>
    <w:multiLevelType w:val="hybridMultilevel"/>
    <w:tmpl w:val="3DA409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3" w15:restartNumberingAfterBreak="0">
    <w:nsid w:val="547D0DB5"/>
    <w:multiLevelType w:val="hybridMultilevel"/>
    <w:tmpl w:val="12DA8C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4" w15:restartNumberingAfterBreak="0">
    <w:nsid w:val="54A91D5A"/>
    <w:multiLevelType w:val="hybridMultilevel"/>
    <w:tmpl w:val="8B1C2A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 w15:restartNumberingAfterBreak="0">
    <w:nsid w:val="54C4208D"/>
    <w:multiLevelType w:val="hybridMultilevel"/>
    <w:tmpl w:val="FF0AE1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15:restartNumberingAfterBreak="0">
    <w:nsid w:val="55BC6661"/>
    <w:multiLevelType w:val="hybridMultilevel"/>
    <w:tmpl w:val="C1E27A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15:restartNumberingAfterBreak="0">
    <w:nsid w:val="56111896"/>
    <w:multiLevelType w:val="hybridMultilevel"/>
    <w:tmpl w:val="AD52A1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8" w15:restartNumberingAfterBreak="0">
    <w:nsid w:val="56FA02AE"/>
    <w:multiLevelType w:val="hybridMultilevel"/>
    <w:tmpl w:val="457642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15:restartNumberingAfterBreak="0">
    <w:nsid w:val="570F1EDA"/>
    <w:multiLevelType w:val="hybridMultilevel"/>
    <w:tmpl w:val="C6FE92D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15:restartNumberingAfterBreak="0">
    <w:nsid w:val="5A356CC9"/>
    <w:multiLevelType w:val="hybridMultilevel"/>
    <w:tmpl w:val="304650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1" w15:restartNumberingAfterBreak="0">
    <w:nsid w:val="5AC33559"/>
    <w:multiLevelType w:val="hybridMultilevel"/>
    <w:tmpl w:val="C28AAB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2" w15:restartNumberingAfterBreak="0">
    <w:nsid w:val="5D264FE7"/>
    <w:multiLevelType w:val="hybridMultilevel"/>
    <w:tmpl w:val="2C0642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3" w15:restartNumberingAfterBreak="0">
    <w:nsid w:val="5D467ED4"/>
    <w:multiLevelType w:val="hybridMultilevel"/>
    <w:tmpl w:val="CAC442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4" w15:restartNumberingAfterBreak="0">
    <w:nsid w:val="5E407FA4"/>
    <w:multiLevelType w:val="hybridMultilevel"/>
    <w:tmpl w:val="1FD6AC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5" w15:restartNumberingAfterBreak="0">
    <w:nsid w:val="5EB62D60"/>
    <w:multiLevelType w:val="hybridMultilevel"/>
    <w:tmpl w:val="D5C8165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6" w15:restartNumberingAfterBreak="0">
    <w:nsid w:val="5F2C756E"/>
    <w:multiLevelType w:val="hybridMultilevel"/>
    <w:tmpl w:val="0A2C98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7" w15:restartNumberingAfterBreak="0">
    <w:nsid w:val="5F370BBE"/>
    <w:multiLevelType w:val="hybridMultilevel"/>
    <w:tmpl w:val="3D0C7B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8" w15:restartNumberingAfterBreak="0">
    <w:nsid w:val="5FC71963"/>
    <w:multiLevelType w:val="hybridMultilevel"/>
    <w:tmpl w:val="57F847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9" w15:restartNumberingAfterBreak="0">
    <w:nsid w:val="6150760F"/>
    <w:multiLevelType w:val="hybridMultilevel"/>
    <w:tmpl w:val="A162C6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15:restartNumberingAfterBreak="0">
    <w:nsid w:val="62C20A38"/>
    <w:multiLevelType w:val="hybridMultilevel"/>
    <w:tmpl w:val="861087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1" w15:restartNumberingAfterBreak="0">
    <w:nsid w:val="64A37FDF"/>
    <w:multiLevelType w:val="hybridMultilevel"/>
    <w:tmpl w:val="D53012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2" w15:restartNumberingAfterBreak="0">
    <w:nsid w:val="654D104D"/>
    <w:multiLevelType w:val="hybridMultilevel"/>
    <w:tmpl w:val="2070B3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3" w15:restartNumberingAfterBreak="0">
    <w:nsid w:val="682E02C6"/>
    <w:multiLevelType w:val="hybridMultilevel"/>
    <w:tmpl w:val="7B8C3BE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4" w15:restartNumberingAfterBreak="0">
    <w:nsid w:val="69BA4674"/>
    <w:multiLevelType w:val="hybridMultilevel"/>
    <w:tmpl w:val="8C8659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5" w15:restartNumberingAfterBreak="0">
    <w:nsid w:val="6A5C2244"/>
    <w:multiLevelType w:val="hybridMultilevel"/>
    <w:tmpl w:val="4E7C409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6" w15:restartNumberingAfterBreak="0">
    <w:nsid w:val="6C3D3679"/>
    <w:multiLevelType w:val="hybridMultilevel"/>
    <w:tmpl w:val="1ABE3AD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7" w15:restartNumberingAfterBreak="0">
    <w:nsid w:val="6CD0326C"/>
    <w:multiLevelType w:val="hybridMultilevel"/>
    <w:tmpl w:val="04F6C9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8" w15:restartNumberingAfterBreak="0">
    <w:nsid w:val="6E8C4623"/>
    <w:multiLevelType w:val="hybridMultilevel"/>
    <w:tmpl w:val="D66A46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9" w15:restartNumberingAfterBreak="0">
    <w:nsid w:val="721E2731"/>
    <w:multiLevelType w:val="hybridMultilevel"/>
    <w:tmpl w:val="8026D2D0"/>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0" w15:restartNumberingAfterBreak="0">
    <w:nsid w:val="72422261"/>
    <w:multiLevelType w:val="hybridMultilevel"/>
    <w:tmpl w:val="56E64CF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1" w15:restartNumberingAfterBreak="0">
    <w:nsid w:val="72822846"/>
    <w:multiLevelType w:val="hybridMultilevel"/>
    <w:tmpl w:val="713A58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2" w15:restartNumberingAfterBreak="0">
    <w:nsid w:val="72847B2C"/>
    <w:multiLevelType w:val="hybridMultilevel"/>
    <w:tmpl w:val="CC102C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3" w15:restartNumberingAfterBreak="0">
    <w:nsid w:val="73EC042F"/>
    <w:multiLevelType w:val="hybridMultilevel"/>
    <w:tmpl w:val="7BCE03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4" w15:restartNumberingAfterBreak="0">
    <w:nsid w:val="74E962CC"/>
    <w:multiLevelType w:val="hybridMultilevel"/>
    <w:tmpl w:val="F238D2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5" w15:restartNumberingAfterBreak="0">
    <w:nsid w:val="74FF1DC2"/>
    <w:multiLevelType w:val="hybridMultilevel"/>
    <w:tmpl w:val="40BAAD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6" w15:restartNumberingAfterBreak="0">
    <w:nsid w:val="7575614B"/>
    <w:multiLevelType w:val="hybridMultilevel"/>
    <w:tmpl w:val="72A6C2D2"/>
    <w:lvl w:ilvl="0" w:tplc="40090017">
      <w:start w:val="1"/>
      <w:numFmt w:val="lowerLetter"/>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17" w15:restartNumberingAfterBreak="0">
    <w:nsid w:val="757C67F3"/>
    <w:multiLevelType w:val="hybridMultilevel"/>
    <w:tmpl w:val="583A05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8" w15:restartNumberingAfterBreak="0">
    <w:nsid w:val="792F41D1"/>
    <w:multiLevelType w:val="hybridMultilevel"/>
    <w:tmpl w:val="46E8AA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9" w15:restartNumberingAfterBreak="0">
    <w:nsid w:val="79310D7A"/>
    <w:multiLevelType w:val="hybridMultilevel"/>
    <w:tmpl w:val="A5985E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0" w15:restartNumberingAfterBreak="0">
    <w:nsid w:val="7D0A4CC5"/>
    <w:multiLevelType w:val="hybridMultilevel"/>
    <w:tmpl w:val="E0D252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1" w15:restartNumberingAfterBreak="0">
    <w:nsid w:val="7E1827B1"/>
    <w:multiLevelType w:val="hybridMultilevel"/>
    <w:tmpl w:val="C79A1B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2" w15:restartNumberingAfterBreak="0">
    <w:nsid w:val="7E43138E"/>
    <w:multiLevelType w:val="hybridMultilevel"/>
    <w:tmpl w:val="A022A9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3" w15:restartNumberingAfterBreak="0">
    <w:nsid w:val="7EFF4472"/>
    <w:multiLevelType w:val="hybridMultilevel"/>
    <w:tmpl w:val="00C60A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92495468">
    <w:abstractNumId w:val="23"/>
  </w:num>
  <w:num w:numId="2" w16cid:durableId="1485853174">
    <w:abstractNumId w:val="3"/>
  </w:num>
  <w:num w:numId="3" w16cid:durableId="365914503">
    <w:abstractNumId w:val="58"/>
  </w:num>
  <w:num w:numId="4" w16cid:durableId="870263670">
    <w:abstractNumId w:val="28"/>
  </w:num>
  <w:num w:numId="5" w16cid:durableId="420492452">
    <w:abstractNumId w:val="64"/>
  </w:num>
  <w:num w:numId="6" w16cid:durableId="980422909">
    <w:abstractNumId w:val="107"/>
  </w:num>
  <w:num w:numId="7" w16cid:durableId="1617254097">
    <w:abstractNumId w:val="72"/>
  </w:num>
  <w:num w:numId="8" w16cid:durableId="1364287174">
    <w:abstractNumId w:val="34"/>
  </w:num>
  <w:num w:numId="9" w16cid:durableId="1453133720">
    <w:abstractNumId w:val="104"/>
  </w:num>
  <w:num w:numId="10" w16cid:durableId="1569488733">
    <w:abstractNumId w:val="112"/>
  </w:num>
  <w:num w:numId="11" w16cid:durableId="461506440">
    <w:abstractNumId w:val="33"/>
  </w:num>
  <w:num w:numId="12" w16cid:durableId="154802455">
    <w:abstractNumId w:val="71"/>
  </w:num>
  <w:num w:numId="13" w16cid:durableId="1485001438">
    <w:abstractNumId w:val="99"/>
  </w:num>
  <w:num w:numId="14" w16cid:durableId="846097205">
    <w:abstractNumId w:val="16"/>
  </w:num>
  <w:num w:numId="15" w16cid:durableId="1638758392">
    <w:abstractNumId w:val="46"/>
  </w:num>
  <w:num w:numId="16" w16cid:durableId="631054673">
    <w:abstractNumId w:val="88"/>
  </w:num>
  <w:num w:numId="17" w16cid:durableId="556091247">
    <w:abstractNumId w:val="62"/>
  </w:num>
  <w:num w:numId="18" w16cid:durableId="1796823452">
    <w:abstractNumId w:val="120"/>
  </w:num>
  <w:num w:numId="19" w16cid:durableId="643975446">
    <w:abstractNumId w:val="41"/>
  </w:num>
  <w:num w:numId="20" w16cid:durableId="535656126">
    <w:abstractNumId w:val="24"/>
  </w:num>
  <w:num w:numId="21" w16cid:durableId="75978648">
    <w:abstractNumId w:val="37"/>
  </w:num>
  <w:num w:numId="22" w16cid:durableId="1754038229">
    <w:abstractNumId w:val="115"/>
  </w:num>
  <w:num w:numId="23" w16cid:durableId="689648369">
    <w:abstractNumId w:val="117"/>
  </w:num>
  <w:num w:numId="24" w16cid:durableId="142360011">
    <w:abstractNumId w:val="70"/>
  </w:num>
  <w:num w:numId="25" w16cid:durableId="975336748">
    <w:abstractNumId w:val="95"/>
  </w:num>
  <w:num w:numId="26" w16cid:durableId="1324892995">
    <w:abstractNumId w:val="39"/>
  </w:num>
  <w:num w:numId="27" w16cid:durableId="1203863152">
    <w:abstractNumId w:val="96"/>
  </w:num>
  <w:num w:numId="28" w16cid:durableId="369498458">
    <w:abstractNumId w:val="90"/>
  </w:num>
  <w:num w:numId="29" w16cid:durableId="1710255270">
    <w:abstractNumId w:val="102"/>
  </w:num>
  <w:num w:numId="30" w16cid:durableId="82535850">
    <w:abstractNumId w:val="116"/>
  </w:num>
  <w:num w:numId="31" w16cid:durableId="726345747">
    <w:abstractNumId w:val="29"/>
  </w:num>
  <w:num w:numId="32" w16cid:durableId="1714041234">
    <w:abstractNumId w:val="108"/>
  </w:num>
  <w:num w:numId="33" w16cid:durableId="190194498">
    <w:abstractNumId w:val="81"/>
  </w:num>
  <w:num w:numId="34" w16cid:durableId="366419881">
    <w:abstractNumId w:val="84"/>
  </w:num>
  <w:num w:numId="35" w16cid:durableId="1121195008">
    <w:abstractNumId w:val="8"/>
  </w:num>
  <w:num w:numId="36" w16cid:durableId="1809127445">
    <w:abstractNumId w:val="6"/>
  </w:num>
  <w:num w:numId="37" w16cid:durableId="1310867555">
    <w:abstractNumId w:val="89"/>
  </w:num>
  <w:num w:numId="38" w16cid:durableId="1206411445">
    <w:abstractNumId w:val="74"/>
  </w:num>
  <w:num w:numId="39" w16cid:durableId="100610104">
    <w:abstractNumId w:val="22"/>
  </w:num>
  <w:num w:numId="40" w16cid:durableId="519317419">
    <w:abstractNumId w:val="1"/>
  </w:num>
  <w:num w:numId="41" w16cid:durableId="761725484">
    <w:abstractNumId w:val="106"/>
  </w:num>
  <w:num w:numId="42" w16cid:durableId="1957638634">
    <w:abstractNumId w:val="20"/>
  </w:num>
  <w:num w:numId="43" w16cid:durableId="1189371609">
    <w:abstractNumId w:val="119"/>
  </w:num>
  <w:num w:numId="44" w16cid:durableId="2123069531">
    <w:abstractNumId w:val="10"/>
  </w:num>
  <w:num w:numId="45" w16cid:durableId="543518786">
    <w:abstractNumId w:val="110"/>
  </w:num>
  <w:num w:numId="46" w16cid:durableId="555238877">
    <w:abstractNumId w:val="5"/>
  </w:num>
  <w:num w:numId="47" w16cid:durableId="465508465">
    <w:abstractNumId w:val="78"/>
  </w:num>
  <w:num w:numId="48" w16cid:durableId="1921986530">
    <w:abstractNumId w:val="40"/>
  </w:num>
  <w:num w:numId="49" w16cid:durableId="1036544693">
    <w:abstractNumId w:val="97"/>
  </w:num>
  <w:num w:numId="50" w16cid:durableId="587734862">
    <w:abstractNumId w:val="42"/>
  </w:num>
  <w:num w:numId="51" w16cid:durableId="446854422">
    <w:abstractNumId w:val="25"/>
  </w:num>
  <w:num w:numId="52" w16cid:durableId="669677684">
    <w:abstractNumId w:val="59"/>
  </w:num>
  <w:num w:numId="53" w16cid:durableId="1585719449">
    <w:abstractNumId w:val="57"/>
  </w:num>
  <w:num w:numId="54" w16cid:durableId="1079862628">
    <w:abstractNumId w:val="109"/>
  </w:num>
  <w:num w:numId="55" w16cid:durableId="1502157742">
    <w:abstractNumId w:val="12"/>
  </w:num>
  <w:num w:numId="56" w16cid:durableId="1285817914">
    <w:abstractNumId w:val="11"/>
  </w:num>
  <w:num w:numId="57" w16cid:durableId="1276864691">
    <w:abstractNumId w:val="92"/>
  </w:num>
  <w:num w:numId="58" w16cid:durableId="516117581">
    <w:abstractNumId w:val="98"/>
  </w:num>
  <w:num w:numId="59" w16cid:durableId="2025983269">
    <w:abstractNumId w:val="2"/>
  </w:num>
  <w:num w:numId="60" w16cid:durableId="1926986397">
    <w:abstractNumId w:val="60"/>
  </w:num>
  <w:num w:numId="61" w16cid:durableId="248127774">
    <w:abstractNumId w:val="51"/>
  </w:num>
  <w:num w:numId="62" w16cid:durableId="12726948">
    <w:abstractNumId w:val="26"/>
  </w:num>
  <w:num w:numId="63" w16cid:durableId="322397863">
    <w:abstractNumId w:val="105"/>
  </w:num>
  <w:num w:numId="64" w16cid:durableId="1586986983">
    <w:abstractNumId w:val="9"/>
  </w:num>
  <w:num w:numId="65" w16cid:durableId="1253124628">
    <w:abstractNumId w:val="114"/>
  </w:num>
  <w:num w:numId="66" w16cid:durableId="317729833">
    <w:abstractNumId w:val="82"/>
  </w:num>
  <w:num w:numId="67" w16cid:durableId="1154952517">
    <w:abstractNumId w:val="101"/>
  </w:num>
  <w:num w:numId="68" w16cid:durableId="1651400851">
    <w:abstractNumId w:val="38"/>
  </w:num>
  <w:num w:numId="69" w16cid:durableId="2132436632">
    <w:abstractNumId w:val="47"/>
  </w:num>
  <w:num w:numId="70" w16cid:durableId="859195656">
    <w:abstractNumId w:val="123"/>
  </w:num>
  <w:num w:numId="71" w16cid:durableId="1064647874">
    <w:abstractNumId w:val="44"/>
  </w:num>
  <w:num w:numId="72" w16cid:durableId="1261140019">
    <w:abstractNumId w:val="27"/>
  </w:num>
  <w:num w:numId="73" w16cid:durableId="368606420">
    <w:abstractNumId w:val="53"/>
  </w:num>
  <w:num w:numId="74" w16cid:durableId="1843934280">
    <w:abstractNumId w:val="100"/>
  </w:num>
  <w:num w:numId="75" w16cid:durableId="228077251">
    <w:abstractNumId w:val="30"/>
  </w:num>
  <w:num w:numId="76" w16cid:durableId="1232890644">
    <w:abstractNumId w:val="45"/>
  </w:num>
  <w:num w:numId="77" w16cid:durableId="1259098855">
    <w:abstractNumId w:val="32"/>
  </w:num>
  <w:num w:numId="78" w16cid:durableId="389839636">
    <w:abstractNumId w:val="13"/>
  </w:num>
  <w:num w:numId="79" w16cid:durableId="2064016205">
    <w:abstractNumId w:val="87"/>
  </w:num>
  <w:num w:numId="80" w16cid:durableId="1781490666">
    <w:abstractNumId w:val="67"/>
  </w:num>
  <w:num w:numId="81" w16cid:durableId="886918710">
    <w:abstractNumId w:val="48"/>
  </w:num>
  <w:num w:numId="82" w16cid:durableId="654141640">
    <w:abstractNumId w:val="17"/>
  </w:num>
  <w:num w:numId="83" w16cid:durableId="1896772523">
    <w:abstractNumId w:val="69"/>
  </w:num>
  <w:num w:numId="84" w16cid:durableId="481848857">
    <w:abstractNumId w:val="121"/>
  </w:num>
  <w:num w:numId="85" w16cid:durableId="1208302213">
    <w:abstractNumId w:val="66"/>
  </w:num>
  <w:num w:numId="86" w16cid:durableId="1074009789">
    <w:abstractNumId w:val="118"/>
  </w:num>
  <w:num w:numId="87" w16cid:durableId="16779871">
    <w:abstractNumId w:val="35"/>
  </w:num>
  <w:num w:numId="88" w16cid:durableId="119687396">
    <w:abstractNumId w:val="31"/>
  </w:num>
  <w:num w:numId="89" w16cid:durableId="1873614990">
    <w:abstractNumId w:val="49"/>
  </w:num>
  <w:num w:numId="90" w16cid:durableId="2040203256">
    <w:abstractNumId w:val="91"/>
  </w:num>
  <w:num w:numId="91" w16cid:durableId="1450316413">
    <w:abstractNumId w:val="4"/>
  </w:num>
  <w:num w:numId="92" w16cid:durableId="562526040">
    <w:abstractNumId w:val="63"/>
  </w:num>
  <w:num w:numId="93" w16cid:durableId="1853108071">
    <w:abstractNumId w:val="61"/>
  </w:num>
  <w:num w:numId="94" w16cid:durableId="443114520">
    <w:abstractNumId w:val="50"/>
  </w:num>
  <w:num w:numId="95" w16cid:durableId="75908694">
    <w:abstractNumId w:val="19"/>
  </w:num>
  <w:num w:numId="96" w16cid:durableId="316687698">
    <w:abstractNumId w:val="21"/>
  </w:num>
  <w:num w:numId="97" w16cid:durableId="1585410842">
    <w:abstractNumId w:val="111"/>
  </w:num>
  <w:num w:numId="98" w16cid:durableId="1297640680">
    <w:abstractNumId w:val="86"/>
  </w:num>
  <w:num w:numId="99" w16cid:durableId="620187648">
    <w:abstractNumId w:val="80"/>
  </w:num>
  <w:num w:numId="100" w16cid:durableId="1816527222">
    <w:abstractNumId w:val="65"/>
  </w:num>
  <w:num w:numId="101" w16cid:durableId="2108768515">
    <w:abstractNumId w:val="77"/>
  </w:num>
  <w:num w:numId="102" w16cid:durableId="498424399">
    <w:abstractNumId w:val="83"/>
  </w:num>
  <w:num w:numId="103" w16cid:durableId="456339075">
    <w:abstractNumId w:val="18"/>
  </w:num>
  <w:num w:numId="104" w16cid:durableId="2087997129">
    <w:abstractNumId w:val="55"/>
  </w:num>
  <w:num w:numId="105" w16cid:durableId="505831982">
    <w:abstractNumId w:val="56"/>
  </w:num>
  <w:num w:numId="106" w16cid:durableId="967784726">
    <w:abstractNumId w:val="79"/>
  </w:num>
  <w:num w:numId="107" w16cid:durableId="1663779495">
    <w:abstractNumId w:val="73"/>
  </w:num>
  <w:num w:numId="108" w16cid:durableId="969627821">
    <w:abstractNumId w:val="52"/>
  </w:num>
  <w:num w:numId="109" w16cid:durableId="2042853767">
    <w:abstractNumId w:val="113"/>
  </w:num>
  <w:num w:numId="110" w16cid:durableId="142548481">
    <w:abstractNumId w:val="54"/>
  </w:num>
  <w:num w:numId="111" w16cid:durableId="190651613">
    <w:abstractNumId w:val="14"/>
  </w:num>
  <w:num w:numId="112" w16cid:durableId="1382441188">
    <w:abstractNumId w:val="75"/>
  </w:num>
  <w:num w:numId="113" w16cid:durableId="1033650177">
    <w:abstractNumId w:val="43"/>
  </w:num>
  <w:num w:numId="114" w16cid:durableId="859977428">
    <w:abstractNumId w:val="36"/>
  </w:num>
  <w:num w:numId="115" w16cid:durableId="326058217">
    <w:abstractNumId w:val="122"/>
  </w:num>
  <w:num w:numId="116" w16cid:durableId="322123051">
    <w:abstractNumId w:val="0"/>
  </w:num>
  <w:num w:numId="117" w16cid:durableId="984310425">
    <w:abstractNumId w:val="93"/>
  </w:num>
  <w:num w:numId="118" w16cid:durableId="61215608">
    <w:abstractNumId w:val="15"/>
  </w:num>
  <w:num w:numId="119" w16cid:durableId="2144273779">
    <w:abstractNumId w:val="76"/>
  </w:num>
  <w:num w:numId="120" w16cid:durableId="86076051">
    <w:abstractNumId w:val="68"/>
  </w:num>
  <w:num w:numId="121" w16cid:durableId="1801261894">
    <w:abstractNumId w:val="7"/>
  </w:num>
  <w:num w:numId="122" w16cid:durableId="301351889">
    <w:abstractNumId w:val="103"/>
  </w:num>
  <w:num w:numId="123" w16cid:durableId="1769501291">
    <w:abstractNumId w:val="85"/>
  </w:num>
  <w:num w:numId="124" w16cid:durableId="1709183666">
    <w:abstractNumId w:val="9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03E"/>
    <w:rsid w:val="00003645"/>
    <w:rsid w:val="000050FF"/>
    <w:rsid w:val="00005740"/>
    <w:rsid w:val="00006CC8"/>
    <w:rsid w:val="0000785D"/>
    <w:rsid w:val="00007B17"/>
    <w:rsid w:val="000101E1"/>
    <w:rsid w:val="00010984"/>
    <w:rsid w:val="000113C0"/>
    <w:rsid w:val="000114E2"/>
    <w:rsid w:val="0001195C"/>
    <w:rsid w:val="000126B0"/>
    <w:rsid w:val="00012A81"/>
    <w:rsid w:val="00012A9D"/>
    <w:rsid w:val="00017269"/>
    <w:rsid w:val="00017775"/>
    <w:rsid w:val="00017CBE"/>
    <w:rsid w:val="000206F1"/>
    <w:rsid w:val="00021864"/>
    <w:rsid w:val="00021D09"/>
    <w:rsid w:val="00025434"/>
    <w:rsid w:val="00026111"/>
    <w:rsid w:val="00030C97"/>
    <w:rsid w:val="00032A2A"/>
    <w:rsid w:val="00033D88"/>
    <w:rsid w:val="00034835"/>
    <w:rsid w:val="00035588"/>
    <w:rsid w:val="00037AE5"/>
    <w:rsid w:val="00040026"/>
    <w:rsid w:val="00040B10"/>
    <w:rsid w:val="000446A8"/>
    <w:rsid w:val="000462F2"/>
    <w:rsid w:val="00046342"/>
    <w:rsid w:val="0004675F"/>
    <w:rsid w:val="0004677F"/>
    <w:rsid w:val="0005262E"/>
    <w:rsid w:val="00055FBC"/>
    <w:rsid w:val="0005652F"/>
    <w:rsid w:val="0005748A"/>
    <w:rsid w:val="00061E86"/>
    <w:rsid w:val="00062E2D"/>
    <w:rsid w:val="00063270"/>
    <w:rsid w:val="00064C38"/>
    <w:rsid w:val="00065F4F"/>
    <w:rsid w:val="00072C2F"/>
    <w:rsid w:val="00074056"/>
    <w:rsid w:val="00076DB8"/>
    <w:rsid w:val="000809A4"/>
    <w:rsid w:val="00080D42"/>
    <w:rsid w:val="00081CB5"/>
    <w:rsid w:val="00082C28"/>
    <w:rsid w:val="000852B3"/>
    <w:rsid w:val="00086FA5"/>
    <w:rsid w:val="00087432"/>
    <w:rsid w:val="00087E1C"/>
    <w:rsid w:val="000A14B6"/>
    <w:rsid w:val="000A2251"/>
    <w:rsid w:val="000A3782"/>
    <w:rsid w:val="000A60CC"/>
    <w:rsid w:val="000A622B"/>
    <w:rsid w:val="000A6E66"/>
    <w:rsid w:val="000B086A"/>
    <w:rsid w:val="000B0A81"/>
    <w:rsid w:val="000B0C21"/>
    <w:rsid w:val="000B1C04"/>
    <w:rsid w:val="000B307D"/>
    <w:rsid w:val="000B3495"/>
    <w:rsid w:val="000B3F5A"/>
    <w:rsid w:val="000B74F7"/>
    <w:rsid w:val="000C1590"/>
    <w:rsid w:val="000C31A0"/>
    <w:rsid w:val="000C4CA5"/>
    <w:rsid w:val="000C595C"/>
    <w:rsid w:val="000C7267"/>
    <w:rsid w:val="000C72A8"/>
    <w:rsid w:val="000C7904"/>
    <w:rsid w:val="000C7E14"/>
    <w:rsid w:val="000D2C7E"/>
    <w:rsid w:val="000D40FB"/>
    <w:rsid w:val="000D5F3B"/>
    <w:rsid w:val="000D639B"/>
    <w:rsid w:val="000D78EA"/>
    <w:rsid w:val="000D7A60"/>
    <w:rsid w:val="000E27BA"/>
    <w:rsid w:val="000E2DDB"/>
    <w:rsid w:val="000E4641"/>
    <w:rsid w:val="000E527A"/>
    <w:rsid w:val="000E5AE7"/>
    <w:rsid w:val="000E63F2"/>
    <w:rsid w:val="000E70A2"/>
    <w:rsid w:val="000E74DA"/>
    <w:rsid w:val="000F08C0"/>
    <w:rsid w:val="000F0D53"/>
    <w:rsid w:val="000F4EC9"/>
    <w:rsid w:val="000F54C0"/>
    <w:rsid w:val="000F603E"/>
    <w:rsid w:val="000F6101"/>
    <w:rsid w:val="001023F7"/>
    <w:rsid w:val="00103243"/>
    <w:rsid w:val="00104461"/>
    <w:rsid w:val="00104DB3"/>
    <w:rsid w:val="001106E8"/>
    <w:rsid w:val="00110EB9"/>
    <w:rsid w:val="0011541F"/>
    <w:rsid w:val="00115BC3"/>
    <w:rsid w:val="001161C1"/>
    <w:rsid w:val="00116652"/>
    <w:rsid w:val="00116E36"/>
    <w:rsid w:val="001202A9"/>
    <w:rsid w:val="00120EA1"/>
    <w:rsid w:val="0012182D"/>
    <w:rsid w:val="00121A8B"/>
    <w:rsid w:val="00126F63"/>
    <w:rsid w:val="0012739F"/>
    <w:rsid w:val="001277DD"/>
    <w:rsid w:val="00127A14"/>
    <w:rsid w:val="0013166A"/>
    <w:rsid w:val="00134D5D"/>
    <w:rsid w:val="0013524E"/>
    <w:rsid w:val="001355EB"/>
    <w:rsid w:val="00136BC8"/>
    <w:rsid w:val="00140420"/>
    <w:rsid w:val="00143B14"/>
    <w:rsid w:val="00146D29"/>
    <w:rsid w:val="00151F66"/>
    <w:rsid w:val="001524A0"/>
    <w:rsid w:val="0015289E"/>
    <w:rsid w:val="00152A30"/>
    <w:rsid w:val="0015463D"/>
    <w:rsid w:val="00155417"/>
    <w:rsid w:val="00155B98"/>
    <w:rsid w:val="001561CE"/>
    <w:rsid w:val="0016171D"/>
    <w:rsid w:val="0016452D"/>
    <w:rsid w:val="00164D35"/>
    <w:rsid w:val="00166F99"/>
    <w:rsid w:val="00167AF2"/>
    <w:rsid w:val="00170F4C"/>
    <w:rsid w:val="00172B51"/>
    <w:rsid w:val="0017495E"/>
    <w:rsid w:val="00175537"/>
    <w:rsid w:val="00177F8D"/>
    <w:rsid w:val="00181298"/>
    <w:rsid w:val="001827FF"/>
    <w:rsid w:val="001832CE"/>
    <w:rsid w:val="0018501F"/>
    <w:rsid w:val="00185F4A"/>
    <w:rsid w:val="001862A6"/>
    <w:rsid w:val="00187F53"/>
    <w:rsid w:val="00192BE8"/>
    <w:rsid w:val="00196766"/>
    <w:rsid w:val="001A2AD0"/>
    <w:rsid w:val="001A2BB5"/>
    <w:rsid w:val="001A568B"/>
    <w:rsid w:val="001A5E47"/>
    <w:rsid w:val="001B2D0E"/>
    <w:rsid w:val="001B2E97"/>
    <w:rsid w:val="001B316A"/>
    <w:rsid w:val="001B465C"/>
    <w:rsid w:val="001B4FA9"/>
    <w:rsid w:val="001B59E6"/>
    <w:rsid w:val="001C017B"/>
    <w:rsid w:val="001C1E7E"/>
    <w:rsid w:val="001C2DA1"/>
    <w:rsid w:val="001C517F"/>
    <w:rsid w:val="001C62AB"/>
    <w:rsid w:val="001C7117"/>
    <w:rsid w:val="001C7E9A"/>
    <w:rsid w:val="001D2BFF"/>
    <w:rsid w:val="001D4725"/>
    <w:rsid w:val="001D796D"/>
    <w:rsid w:val="001D7E82"/>
    <w:rsid w:val="001E097E"/>
    <w:rsid w:val="001E15C3"/>
    <w:rsid w:val="001E163B"/>
    <w:rsid w:val="001E29EB"/>
    <w:rsid w:val="001E3897"/>
    <w:rsid w:val="001E3E98"/>
    <w:rsid w:val="001E3F3F"/>
    <w:rsid w:val="001E4422"/>
    <w:rsid w:val="001E4B29"/>
    <w:rsid w:val="001E4C17"/>
    <w:rsid w:val="001E600E"/>
    <w:rsid w:val="001E6ACF"/>
    <w:rsid w:val="001E7784"/>
    <w:rsid w:val="001F00D8"/>
    <w:rsid w:val="001F119B"/>
    <w:rsid w:val="001F1A12"/>
    <w:rsid w:val="001F4B42"/>
    <w:rsid w:val="001F57DD"/>
    <w:rsid w:val="001F5E3E"/>
    <w:rsid w:val="00200D8C"/>
    <w:rsid w:val="0020205A"/>
    <w:rsid w:val="002037DD"/>
    <w:rsid w:val="002037FE"/>
    <w:rsid w:val="00204A3D"/>
    <w:rsid w:val="00207C44"/>
    <w:rsid w:val="00210829"/>
    <w:rsid w:val="00210B44"/>
    <w:rsid w:val="00212936"/>
    <w:rsid w:val="00212991"/>
    <w:rsid w:val="0021355F"/>
    <w:rsid w:val="0021433B"/>
    <w:rsid w:val="00214F91"/>
    <w:rsid w:val="0022106A"/>
    <w:rsid w:val="002229A8"/>
    <w:rsid w:val="002238A7"/>
    <w:rsid w:val="00224CE0"/>
    <w:rsid w:val="00231340"/>
    <w:rsid w:val="00232C46"/>
    <w:rsid w:val="00233A6E"/>
    <w:rsid w:val="002341AD"/>
    <w:rsid w:val="00237AAD"/>
    <w:rsid w:val="00244099"/>
    <w:rsid w:val="00244C39"/>
    <w:rsid w:val="00245360"/>
    <w:rsid w:val="00246734"/>
    <w:rsid w:val="00250AE5"/>
    <w:rsid w:val="00251143"/>
    <w:rsid w:val="002516D7"/>
    <w:rsid w:val="00253018"/>
    <w:rsid w:val="002546E2"/>
    <w:rsid w:val="0025660A"/>
    <w:rsid w:val="00256729"/>
    <w:rsid w:val="0025716D"/>
    <w:rsid w:val="002574EB"/>
    <w:rsid w:val="00262D1D"/>
    <w:rsid w:val="002657B5"/>
    <w:rsid w:val="00265930"/>
    <w:rsid w:val="00265B3C"/>
    <w:rsid w:val="0027213B"/>
    <w:rsid w:val="0027361E"/>
    <w:rsid w:val="002743F4"/>
    <w:rsid w:val="0027472B"/>
    <w:rsid w:val="00276DBD"/>
    <w:rsid w:val="0028647C"/>
    <w:rsid w:val="00286846"/>
    <w:rsid w:val="00286F65"/>
    <w:rsid w:val="002911A6"/>
    <w:rsid w:val="002935EA"/>
    <w:rsid w:val="00294753"/>
    <w:rsid w:val="00294DC6"/>
    <w:rsid w:val="00295E14"/>
    <w:rsid w:val="00297C84"/>
    <w:rsid w:val="002A01AD"/>
    <w:rsid w:val="002A2840"/>
    <w:rsid w:val="002A2EC8"/>
    <w:rsid w:val="002A347D"/>
    <w:rsid w:val="002A44D6"/>
    <w:rsid w:val="002A56A7"/>
    <w:rsid w:val="002A78C7"/>
    <w:rsid w:val="002A799C"/>
    <w:rsid w:val="002B0ECC"/>
    <w:rsid w:val="002B13DC"/>
    <w:rsid w:val="002B3413"/>
    <w:rsid w:val="002B71CE"/>
    <w:rsid w:val="002B7489"/>
    <w:rsid w:val="002C2CFF"/>
    <w:rsid w:val="002C4009"/>
    <w:rsid w:val="002C45AB"/>
    <w:rsid w:val="002C628A"/>
    <w:rsid w:val="002D0D13"/>
    <w:rsid w:val="002D1297"/>
    <w:rsid w:val="002D2200"/>
    <w:rsid w:val="002D2B27"/>
    <w:rsid w:val="002D5FE3"/>
    <w:rsid w:val="002D703C"/>
    <w:rsid w:val="002E10DB"/>
    <w:rsid w:val="002E2BFC"/>
    <w:rsid w:val="002E50CB"/>
    <w:rsid w:val="002E5877"/>
    <w:rsid w:val="002E6763"/>
    <w:rsid w:val="002F1B0A"/>
    <w:rsid w:val="002F2147"/>
    <w:rsid w:val="002F2339"/>
    <w:rsid w:val="002F463A"/>
    <w:rsid w:val="002F5111"/>
    <w:rsid w:val="002F5F72"/>
    <w:rsid w:val="002F7BAB"/>
    <w:rsid w:val="002F7CBC"/>
    <w:rsid w:val="0030193A"/>
    <w:rsid w:val="00305ED2"/>
    <w:rsid w:val="00307936"/>
    <w:rsid w:val="0031083F"/>
    <w:rsid w:val="00311F71"/>
    <w:rsid w:val="00313CCE"/>
    <w:rsid w:val="00320AB9"/>
    <w:rsid w:val="00321153"/>
    <w:rsid w:val="00322154"/>
    <w:rsid w:val="003222BF"/>
    <w:rsid w:val="0032334C"/>
    <w:rsid w:val="00323630"/>
    <w:rsid w:val="00323B85"/>
    <w:rsid w:val="00331565"/>
    <w:rsid w:val="0033260C"/>
    <w:rsid w:val="003342F2"/>
    <w:rsid w:val="00334E30"/>
    <w:rsid w:val="00335DCD"/>
    <w:rsid w:val="003363D0"/>
    <w:rsid w:val="003418A8"/>
    <w:rsid w:val="00343194"/>
    <w:rsid w:val="00350422"/>
    <w:rsid w:val="0035477A"/>
    <w:rsid w:val="00354FDD"/>
    <w:rsid w:val="00360F76"/>
    <w:rsid w:val="003632CD"/>
    <w:rsid w:val="00363E15"/>
    <w:rsid w:val="00367D4E"/>
    <w:rsid w:val="003702C9"/>
    <w:rsid w:val="00370E20"/>
    <w:rsid w:val="00370E4D"/>
    <w:rsid w:val="00371F01"/>
    <w:rsid w:val="00373682"/>
    <w:rsid w:val="003738E4"/>
    <w:rsid w:val="00375A47"/>
    <w:rsid w:val="003804C1"/>
    <w:rsid w:val="00380D3A"/>
    <w:rsid w:val="00380D9A"/>
    <w:rsid w:val="0038453F"/>
    <w:rsid w:val="00384F9F"/>
    <w:rsid w:val="00387C01"/>
    <w:rsid w:val="00387D6C"/>
    <w:rsid w:val="00390AE4"/>
    <w:rsid w:val="00392510"/>
    <w:rsid w:val="003935F8"/>
    <w:rsid w:val="00393E0C"/>
    <w:rsid w:val="003957D4"/>
    <w:rsid w:val="00396094"/>
    <w:rsid w:val="00396547"/>
    <w:rsid w:val="003966ED"/>
    <w:rsid w:val="00397612"/>
    <w:rsid w:val="003978B4"/>
    <w:rsid w:val="003A0AA8"/>
    <w:rsid w:val="003A2312"/>
    <w:rsid w:val="003A2452"/>
    <w:rsid w:val="003A2BD0"/>
    <w:rsid w:val="003A3006"/>
    <w:rsid w:val="003A4414"/>
    <w:rsid w:val="003A7C07"/>
    <w:rsid w:val="003B105B"/>
    <w:rsid w:val="003B10FA"/>
    <w:rsid w:val="003B2F34"/>
    <w:rsid w:val="003B3B66"/>
    <w:rsid w:val="003B5186"/>
    <w:rsid w:val="003B59CE"/>
    <w:rsid w:val="003B5FA7"/>
    <w:rsid w:val="003C085D"/>
    <w:rsid w:val="003C2D77"/>
    <w:rsid w:val="003C3063"/>
    <w:rsid w:val="003C54ED"/>
    <w:rsid w:val="003C712C"/>
    <w:rsid w:val="003D0DD6"/>
    <w:rsid w:val="003D219A"/>
    <w:rsid w:val="003D21C2"/>
    <w:rsid w:val="003D30D8"/>
    <w:rsid w:val="003D381C"/>
    <w:rsid w:val="003D7C0F"/>
    <w:rsid w:val="003E0318"/>
    <w:rsid w:val="003E0A0C"/>
    <w:rsid w:val="003E15A9"/>
    <w:rsid w:val="003E1F8D"/>
    <w:rsid w:val="003E2FC2"/>
    <w:rsid w:val="003E4A6E"/>
    <w:rsid w:val="003E59E6"/>
    <w:rsid w:val="003E7EC1"/>
    <w:rsid w:val="003F092C"/>
    <w:rsid w:val="003F118B"/>
    <w:rsid w:val="003F223F"/>
    <w:rsid w:val="003F2E97"/>
    <w:rsid w:val="003F550B"/>
    <w:rsid w:val="0040004F"/>
    <w:rsid w:val="00401CA9"/>
    <w:rsid w:val="004026A4"/>
    <w:rsid w:val="00402C1B"/>
    <w:rsid w:val="00402D8C"/>
    <w:rsid w:val="00404DC2"/>
    <w:rsid w:val="0040564B"/>
    <w:rsid w:val="0041209A"/>
    <w:rsid w:val="0041584C"/>
    <w:rsid w:val="00420E14"/>
    <w:rsid w:val="00421678"/>
    <w:rsid w:val="004248BF"/>
    <w:rsid w:val="004264C9"/>
    <w:rsid w:val="004273B7"/>
    <w:rsid w:val="00427420"/>
    <w:rsid w:val="00431228"/>
    <w:rsid w:val="004331A5"/>
    <w:rsid w:val="00434472"/>
    <w:rsid w:val="004349F2"/>
    <w:rsid w:val="00436238"/>
    <w:rsid w:val="0043679A"/>
    <w:rsid w:val="0043739C"/>
    <w:rsid w:val="00437FE0"/>
    <w:rsid w:val="00441FCC"/>
    <w:rsid w:val="00443041"/>
    <w:rsid w:val="00450731"/>
    <w:rsid w:val="004512FE"/>
    <w:rsid w:val="00451B6C"/>
    <w:rsid w:val="004542D8"/>
    <w:rsid w:val="00454B99"/>
    <w:rsid w:val="004555C1"/>
    <w:rsid w:val="00455F19"/>
    <w:rsid w:val="00456677"/>
    <w:rsid w:val="004604E9"/>
    <w:rsid w:val="00461285"/>
    <w:rsid w:val="00462D9B"/>
    <w:rsid w:val="00465D7B"/>
    <w:rsid w:val="00466661"/>
    <w:rsid w:val="00466686"/>
    <w:rsid w:val="00472969"/>
    <w:rsid w:val="00472B3B"/>
    <w:rsid w:val="00475A46"/>
    <w:rsid w:val="00475E93"/>
    <w:rsid w:val="00476675"/>
    <w:rsid w:val="00476736"/>
    <w:rsid w:val="00476B17"/>
    <w:rsid w:val="00480717"/>
    <w:rsid w:val="0048120C"/>
    <w:rsid w:val="004838BC"/>
    <w:rsid w:val="004847AB"/>
    <w:rsid w:val="0049083C"/>
    <w:rsid w:val="004909D9"/>
    <w:rsid w:val="00490C25"/>
    <w:rsid w:val="004917CF"/>
    <w:rsid w:val="0049201D"/>
    <w:rsid w:val="004932E1"/>
    <w:rsid w:val="00495382"/>
    <w:rsid w:val="00496240"/>
    <w:rsid w:val="00496D0A"/>
    <w:rsid w:val="00497412"/>
    <w:rsid w:val="0049744A"/>
    <w:rsid w:val="004A1919"/>
    <w:rsid w:val="004A3D63"/>
    <w:rsid w:val="004A6881"/>
    <w:rsid w:val="004A6A7A"/>
    <w:rsid w:val="004A7B4F"/>
    <w:rsid w:val="004A7E07"/>
    <w:rsid w:val="004B19AE"/>
    <w:rsid w:val="004B20BD"/>
    <w:rsid w:val="004B252A"/>
    <w:rsid w:val="004B6FB9"/>
    <w:rsid w:val="004B785F"/>
    <w:rsid w:val="004C050A"/>
    <w:rsid w:val="004C1553"/>
    <w:rsid w:val="004C1EA1"/>
    <w:rsid w:val="004C4ACE"/>
    <w:rsid w:val="004C4DBF"/>
    <w:rsid w:val="004C5781"/>
    <w:rsid w:val="004C5FBB"/>
    <w:rsid w:val="004D0382"/>
    <w:rsid w:val="004D5344"/>
    <w:rsid w:val="004D7037"/>
    <w:rsid w:val="004E0459"/>
    <w:rsid w:val="004E446F"/>
    <w:rsid w:val="004E44EE"/>
    <w:rsid w:val="004E5BF7"/>
    <w:rsid w:val="004E5EC7"/>
    <w:rsid w:val="004E738D"/>
    <w:rsid w:val="004F121F"/>
    <w:rsid w:val="004F392D"/>
    <w:rsid w:val="004F3EED"/>
    <w:rsid w:val="004F4743"/>
    <w:rsid w:val="005005CC"/>
    <w:rsid w:val="00501D9D"/>
    <w:rsid w:val="00503C7F"/>
    <w:rsid w:val="0050468C"/>
    <w:rsid w:val="00505FDA"/>
    <w:rsid w:val="00506272"/>
    <w:rsid w:val="00506747"/>
    <w:rsid w:val="00507CE8"/>
    <w:rsid w:val="00513E93"/>
    <w:rsid w:val="00514ADE"/>
    <w:rsid w:val="00515D3B"/>
    <w:rsid w:val="00521481"/>
    <w:rsid w:val="00522030"/>
    <w:rsid w:val="005226EA"/>
    <w:rsid w:val="005238BF"/>
    <w:rsid w:val="00526578"/>
    <w:rsid w:val="005318BD"/>
    <w:rsid w:val="005343E2"/>
    <w:rsid w:val="005345DC"/>
    <w:rsid w:val="00536D4C"/>
    <w:rsid w:val="00537A9D"/>
    <w:rsid w:val="00541084"/>
    <w:rsid w:val="005438DC"/>
    <w:rsid w:val="00544047"/>
    <w:rsid w:val="00544A31"/>
    <w:rsid w:val="00544DA5"/>
    <w:rsid w:val="00550791"/>
    <w:rsid w:val="00550D4A"/>
    <w:rsid w:val="0055159A"/>
    <w:rsid w:val="00552258"/>
    <w:rsid w:val="00552DF6"/>
    <w:rsid w:val="00555AE7"/>
    <w:rsid w:val="00557799"/>
    <w:rsid w:val="00560673"/>
    <w:rsid w:val="005608CE"/>
    <w:rsid w:val="0056155F"/>
    <w:rsid w:val="005669BE"/>
    <w:rsid w:val="005677DD"/>
    <w:rsid w:val="00570009"/>
    <w:rsid w:val="00573B53"/>
    <w:rsid w:val="00574E38"/>
    <w:rsid w:val="00575E80"/>
    <w:rsid w:val="00577270"/>
    <w:rsid w:val="00581673"/>
    <w:rsid w:val="00582394"/>
    <w:rsid w:val="00586DB1"/>
    <w:rsid w:val="00592154"/>
    <w:rsid w:val="00592E4D"/>
    <w:rsid w:val="00593604"/>
    <w:rsid w:val="0059668F"/>
    <w:rsid w:val="0059686D"/>
    <w:rsid w:val="0059702D"/>
    <w:rsid w:val="005977C4"/>
    <w:rsid w:val="005A320B"/>
    <w:rsid w:val="005A4931"/>
    <w:rsid w:val="005A4C48"/>
    <w:rsid w:val="005B173B"/>
    <w:rsid w:val="005B6DF1"/>
    <w:rsid w:val="005B7615"/>
    <w:rsid w:val="005C058E"/>
    <w:rsid w:val="005C1208"/>
    <w:rsid w:val="005C2C20"/>
    <w:rsid w:val="005C333F"/>
    <w:rsid w:val="005C4B66"/>
    <w:rsid w:val="005C55F5"/>
    <w:rsid w:val="005C5B3A"/>
    <w:rsid w:val="005D074F"/>
    <w:rsid w:val="005D1818"/>
    <w:rsid w:val="005D2278"/>
    <w:rsid w:val="005D23B7"/>
    <w:rsid w:val="005D4A58"/>
    <w:rsid w:val="005D5CC9"/>
    <w:rsid w:val="005D6291"/>
    <w:rsid w:val="005D7B6D"/>
    <w:rsid w:val="005E0ABA"/>
    <w:rsid w:val="005E48A1"/>
    <w:rsid w:val="005E598B"/>
    <w:rsid w:val="005E5BF4"/>
    <w:rsid w:val="005E71DC"/>
    <w:rsid w:val="005F537B"/>
    <w:rsid w:val="005F6C46"/>
    <w:rsid w:val="00600888"/>
    <w:rsid w:val="00601223"/>
    <w:rsid w:val="00602E5A"/>
    <w:rsid w:val="00603017"/>
    <w:rsid w:val="006100FB"/>
    <w:rsid w:val="006130EA"/>
    <w:rsid w:val="006131A1"/>
    <w:rsid w:val="006134F2"/>
    <w:rsid w:val="006138FB"/>
    <w:rsid w:val="00613FB2"/>
    <w:rsid w:val="006143F7"/>
    <w:rsid w:val="00622A91"/>
    <w:rsid w:val="00623128"/>
    <w:rsid w:val="0062375F"/>
    <w:rsid w:val="0062383C"/>
    <w:rsid w:val="00626652"/>
    <w:rsid w:val="006273B9"/>
    <w:rsid w:val="0062755C"/>
    <w:rsid w:val="006303BF"/>
    <w:rsid w:val="0063583A"/>
    <w:rsid w:val="00635F91"/>
    <w:rsid w:val="00636116"/>
    <w:rsid w:val="00637B5D"/>
    <w:rsid w:val="00640061"/>
    <w:rsid w:val="00645281"/>
    <w:rsid w:val="0064704F"/>
    <w:rsid w:val="00650E3B"/>
    <w:rsid w:val="00651382"/>
    <w:rsid w:val="00653473"/>
    <w:rsid w:val="0065651C"/>
    <w:rsid w:val="00657FD7"/>
    <w:rsid w:val="00660389"/>
    <w:rsid w:val="006632DA"/>
    <w:rsid w:val="00664368"/>
    <w:rsid w:val="0066478E"/>
    <w:rsid w:val="00664AAD"/>
    <w:rsid w:val="00665110"/>
    <w:rsid w:val="00666359"/>
    <w:rsid w:val="00666ED0"/>
    <w:rsid w:val="006709F1"/>
    <w:rsid w:val="0067232A"/>
    <w:rsid w:val="00673958"/>
    <w:rsid w:val="00675074"/>
    <w:rsid w:val="00677047"/>
    <w:rsid w:val="00680B7B"/>
    <w:rsid w:val="00682FE7"/>
    <w:rsid w:val="00684797"/>
    <w:rsid w:val="00684EF6"/>
    <w:rsid w:val="00685780"/>
    <w:rsid w:val="00685EF6"/>
    <w:rsid w:val="006866A0"/>
    <w:rsid w:val="006867AE"/>
    <w:rsid w:val="006911A2"/>
    <w:rsid w:val="00693568"/>
    <w:rsid w:val="006937A5"/>
    <w:rsid w:val="00693B7F"/>
    <w:rsid w:val="00695591"/>
    <w:rsid w:val="006956D1"/>
    <w:rsid w:val="00696D09"/>
    <w:rsid w:val="0069768B"/>
    <w:rsid w:val="00697C32"/>
    <w:rsid w:val="006A074B"/>
    <w:rsid w:val="006A0D8D"/>
    <w:rsid w:val="006A1115"/>
    <w:rsid w:val="006A27F4"/>
    <w:rsid w:val="006A5930"/>
    <w:rsid w:val="006A60AB"/>
    <w:rsid w:val="006A68B5"/>
    <w:rsid w:val="006B0A83"/>
    <w:rsid w:val="006B3080"/>
    <w:rsid w:val="006B4AE1"/>
    <w:rsid w:val="006B5869"/>
    <w:rsid w:val="006B5BFD"/>
    <w:rsid w:val="006C05A6"/>
    <w:rsid w:val="006C264C"/>
    <w:rsid w:val="006C2FCB"/>
    <w:rsid w:val="006C372A"/>
    <w:rsid w:val="006C3AC1"/>
    <w:rsid w:val="006C4043"/>
    <w:rsid w:val="006C5455"/>
    <w:rsid w:val="006C5725"/>
    <w:rsid w:val="006C60E6"/>
    <w:rsid w:val="006D0BD7"/>
    <w:rsid w:val="006D128A"/>
    <w:rsid w:val="006D210E"/>
    <w:rsid w:val="006D3E7B"/>
    <w:rsid w:val="006D4515"/>
    <w:rsid w:val="006D5003"/>
    <w:rsid w:val="006D699D"/>
    <w:rsid w:val="006E06B0"/>
    <w:rsid w:val="006E093D"/>
    <w:rsid w:val="006E2322"/>
    <w:rsid w:val="006E32A7"/>
    <w:rsid w:val="006E3D8C"/>
    <w:rsid w:val="006E4411"/>
    <w:rsid w:val="006E497D"/>
    <w:rsid w:val="006E7897"/>
    <w:rsid w:val="006F0528"/>
    <w:rsid w:val="006F31F9"/>
    <w:rsid w:val="006F3547"/>
    <w:rsid w:val="006F539A"/>
    <w:rsid w:val="007015EA"/>
    <w:rsid w:val="00703264"/>
    <w:rsid w:val="00707CD2"/>
    <w:rsid w:val="00710991"/>
    <w:rsid w:val="00712256"/>
    <w:rsid w:val="00712AED"/>
    <w:rsid w:val="00713262"/>
    <w:rsid w:val="0071393B"/>
    <w:rsid w:val="007149EA"/>
    <w:rsid w:val="00714CCC"/>
    <w:rsid w:val="00716940"/>
    <w:rsid w:val="00716B11"/>
    <w:rsid w:val="0071761D"/>
    <w:rsid w:val="00721019"/>
    <w:rsid w:val="007224D6"/>
    <w:rsid w:val="00722F6B"/>
    <w:rsid w:val="00724130"/>
    <w:rsid w:val="00724DDF"/>
    <w:rsid w:val="0072615A"/>
    <w:rsid w:val="00726377"/>
    <w:rsid w:val="00726484"/>
    <w:rsid w:val="00727C4F"/>
    <w:rsid w:val="007312FF"/>
    <w:rsid w:val="00731DCE"/>
    <w:rsid w:val="00733B89"/>
    <w:rsid w:val="0073505B"/>
    <w:rsid w:val="00735A1B"/>
    <w:rsid w:val="007365D0"/>
    <w:rsid w:val="007401D3"/>
    <w:rsid w:val="00741F68"/>
    <w:rsid w:val="00744D2B"/>
    <w:rsid w:val="00745FFD"/>
    <w:rsid w:val="00746728"/>
    <w:rsid w:val="00746F25"/>
    <w:rsid w:val="007479AA"/>
    <w:rsid w:val="0075046E"/>
    <w:rsid w:val="00750C5A"/>
    <w:rsid w:val="00750CA8"/>
    <w:rsid w:val="00750D94"/>
    <w:rsid w:val="00755215"/>
    <w:rsid w:val="007556A7"/>
    <w:rsid w:val="00757CB1"/>
    <w:rsid w:val="00762E20"/>
    <w:rsid w:val="00763E28"/>
    <w:rsid w:val="00764AFF"/>
    <w:rsid w:val="00766330"/>
    <w:rsid w:val="00767CFE"/>
    <w:rsid w:val="0077049F"/>
    <w:rsid w:val="007714C1"/>
    <w:rsid w:val="0077258E"/>
    <w:rsid w:val="007760A6"/>
    <w:rsid w:val="007768CF"/>
    <w:rsid w:val="00777CD0"/>
    <w:rsid w:val="00781E13"/>
    <w:rsid w:val="00785A6D"/>
    <w:rsid w:val="00786E09"/>
    <w:rsid w:val="00787437"/>
    <w:rsid w:val="00787AE2"/>
    <w:rsid w:val="0079052C"/>
    <w:rsid w:val="007917C1"/>
    <w:rsid w:val="00793402"/>
    <w:rsid w:val="00794309"/>
    <w:rsid w:val="0079596A"/>
    <w:rsid w:val="00796C6E"/>
    <w:rsid w:val="007977A0"/>
    <w:rsid w:val="007A0EEF"/>
    <w:rsid w:val="007A357C"/>
    <w:rsid w:val="007A3D22"/>
    <w:rsid w:val="007A4969"/>
    <w:rsid w:val="007A5611"/>
    <w:rsid w:val="007A6FB5"/>
    <w:rsid w:val="007A75CE"/>
    <w:rsid w:val="007A7CB8"/>
    <w:rsid w:val="007B02DB"/>
    <w:rsid w:val="007B1831"/>
    <w:rsid w:val="007B5789"/>
    <w:rsid w:val="007C4C91"/>
    <w:rsid w:val="007C4D65"/>
    <w:rsid w:val="007C700B"/>
    <w:rsid w:val="007D0400"/>
    <w:rsid w:val="007D0820"/>
    <w:rsid w:val="007D29BD"/>
    <w:rsid w:val="007D3FC1"/>
    <w:rsid w:val="007D4BA5"/>
    <w:rsid w:val="007E186B"/>
    <w:rsid w:val="007E40A1"/>
    <w:rsid w:val="007E63A1"/>
    <w:rsid w:val="007E74A4"/>
    <w:rsid w:val="007E7573"/>
    <w:rsid w:val="007F1912"/>
    <w:rsid w:val="007F2783"/>
    <w:rsid w:val="007F4072"/>
    <w:rsid w:val="007F54E0"/>
    <w:rsid w:val="007F6053"/>
    <w:rsid w:val="007F63BE"/>
    <w:rsid w:val="00801AE0"/>
    <w:rsid w:val="00801FE7"/>
    <w:rsid w:val="008052A1"/>
    <w:rsid w:val="00805FDC"/>
    <w:rsid w:val="00810736"/>
    <w:rsid w:val="00811301"/>
    <w:rsid w:val="00812709"/>
    <w:rsid w:val="00814C46"/>
    <w:rsid w:val="008151D9"/>
    <w:rsid w:val="00816F9D"/>
    <w:rsid w:val="00821848"/>
    <w:rsid w:val="00822579"/>
    <w:rsid w:val="008232A7"/>
    <w:rsid w:val="00823BE1"/>
    <w:rsid w:val="008271B2"/>
    <w:rsid w:val="008337F5"/>
    <w:rsid w:val="008352A7"/>
    <w:rsid w:val="0083615C"/>
    <w:rsid w:val="00836A40"/>
    <w:rsid w:val="00836B4F"/>
    <w:rsid w:val="00837914"/>
    <w:rsid w:val="00845B94"/>
    <w:rsid w:val="00845F42"/>
    <w:rsid w:val="00850F41"/>
    <w:rsid w:val="00851B61"/>
    <w:rsid w:val="00852A1B"/>
    <w:rsid w:val="00852C61"/>
    <w:rsid w:val="00853C31"/>
    <w:rsid w:val="00854478"/>
    <w:rsid w:val="00854ADB"/>
    <w:rsid w:val="008563C7"/>
    <w:rsid w:val="00857C2E"/>
    <w:rsid w:val="00861A42"/>
    <w:rsid w:val="00862D5C"/>
    <w:rsid w:val="00863F4A"/>
    <w:rsid w:val="008653F5"/>
    <w:rsid w:val="00866638"/>
    <w:rsid w:val="00866BDE"/>
    <w:rsid w:val="00866E8C"/>
    <w:rsid w:val="00872895"/>
    <w:rsid w:val="00874FE7"/>
    <w:rsid w:val="00875440"/>
    <w:rsid w:val="00880746"/>
    <w:rsid w:val="00881B48"/>
    <w:rsid w:val="00883B2D"/>
    <w:rsid w:val="008842CE"/>
    <w:rsid w:val="00884C06"/>
    <w:rsid w:val="00884DD4"/>
    <w:rsid w:val="0088640F"/>
    <w:rsid w:val="00891403"/>
    <w:rsid w:val="00891729"/>
    <w:rsid w:val="00892E41"/>
    <w:rsid w:val="00894753"/>
    <w:rsid w:val="008948DA"/>
    <w:rsid w:val="00897983"/>
    <w:rsid w:val="008A0869"/>
    <w:rsid w:val="008A11D6"/>
    <w:rsid w:val="008A1229"/>
    <w:rsid w:val="008A1B8E"/>
    <w:rsid w:val="008A278D"/>
    <w:rsid w:val="008A38AF"/>
    <w:rsid w:val="008A5EC8"/>
    <w:rsid w:val="008A6948"/>
    <w:rsid w:val="008B1FFF"/>
    <w:rsid w:val="008C1A88"/>
    <w:rsid w:val="008C2C98"/>
    <w:rsid w:val="008C3A44"/>
    <w:rsid w:val="008D19B8"/>
    <w:rsid w:val="008D1CE6"/>
    <w:rsid w:val="008D2021"/>
    <w:rsid w:val="008D2E36"/>
    <w:rsid w:val="008D3B1A"/>
    <w:rsid w:val="008D5044"/>
    <w:rsid w:val="008D5533"/>
    <w:rsid w:val="008D703B"/>
    <w:rsid w:val="008E07DD"/>
    <w:rsid w:val="008E081F"/>
    <w:rsid w:val="008E49B5"/>
    <w:rsid w:val="008E4ECB"/>
    <w:rsid w:val="008E6447"/>
    <w:rsid w:val="008E6854"/>
    <w:rsid w:val="008E7C28"/>
    <w:rsid w:val="008F122E"/>
    <w:rsid w:val="008F307F"/>
    <w:rsid w:val="008F315C"/>
    <w:rsid w:val="008F31D6"/>
    <w:rsid w:val="008F49F0"/>
    <w:rsid w:val="008F4E79"/>
    <w:rsid w:val="00902A43"/>
    <w:rsid w:val="00903097"/>
    <w:rsid w:val="00904564"/>
    <w:rsid w:val="00904DEB"/>
    <w:rsid w:val="00905581"/>
    <w:rsid w:val="00912889"/>
    <w:rsid w:val="009159F6"/>
    <w:rsid w:val="009204A8"/>
    <w:rsid w:val="00921D4A"/>
    <w:rsid w:val="0092236E"/>
    <w:rsid w:val="0092297B"/>
    <w:rsid w:val="00926219"/>
    <w:rsid w:val="00927C86"/>
    <w:rsid w:val="0093023F"/>
    <w:rsid w:val="00934FB2"/>
    <w:rsid w:val="00937E94"/>
    <w:rsid w:val="0094061B"/>
    <w:rsid w:val="00940D0C"/>
    <w:rsid w:val="009422B6"/>
    <w:rsid w:val="0094281D"/>
    <w:rsid w:val="00942D63"/>
    <w:rsid w:val="00943F53"/>
    <w:rsid w:val="00944791"/>
    <w:rsid w:val="00945493"/>
    <w:rsid w:val="009462B9"/>
    <w:rsid w:val="0094681A"/>
    <w:rsid w:val="00952458"/>
    <w:rsid w:val="00952AED"/>
    <w:rsid w:val="00952F7D"/>
    <w:rsid w:val="0095317A"/>
    <w:rsid w:val="00953EBE"/>
    <w:rsid w:val="00957B3C"/>
    <w:rsid w:val="009606A2"/>
    <w:rsid w:val="00960D6F"/>
    <w:rsid w:val="0096630F"/>
    <w:rsid w:val="009722B0"/>
    <w:rsid w:val="00975E68"/>
    <w:rsid w:val="009802E8"/>
    <w:rsid w:val="00982C77"/>
    <w:rsid w:val="00983D71"/>
    <w:rsid w:val="0098498B"/>
    <w:rsid w:val="00984EA9"/>
    <w:rsid w:val="00987539"/>
    <w:rsid w:val="00990061"/>
    <w:rsid w:val="00990405"/>
    <w:rsid w:val="00990D4C"/>
    <w:rsid w:val="00990F01"/>
    <w:rsid w:val="00992689"/>
    <w:rsid w:val="0099310D"/>
    <w:rsid w:val="00993BCC"/>
    <w:rsid w:val="00995D5B"/>
    <w:rsid w:val="00996550"/>
    <w:rsid w:val="00997065"/>
    <w:rsid w:val="00997400"/>
    <w:rsid w:val="00997A73"/>
    <w:rsid w:val="00997E71"/>
    <w:rsid w:val="009A0A23"/>
    <w:rsid w:val="009A1830"/>
    <w:rsid w:val="009A1D09"/>
    <w:rsid w:val="009A1D21"/>
    <w:rsid w:val="009A2177"/>
    <w:rsid w:val="009A2839"/>
    <w:rsid w:val="009A38BA"/>
    <w:rsid w:val="009A6BB5"/>
    <w:rsid w:val="009A7BFA"/>
    <w:rsid w:val="009B018C"/>
    <w:rsid w:val="009B0874"/>
    <w:rsid w:val="009B0966"/>
    <w:rsid w:val="009B0CA7"/>
    <w:rsid w:val="009B1553"/>
    <w:rsid w:val="009B5BF6"/>
    <w:rsid w:val="009C1362"/>
    <w:rsid w:val="009C2CBC"/>
    <w:rsid w:val="009C308E"/>
    <w:rsid w:val="009C380F"/>
    <w:rsid w:val="009C4530"/>
    <w:rsid w:val="009C4792"/>
    <w:rsid w:val="009C5E0A"/>
    <w:rsid w:val="009C682A"/>
    <w:rsid w:val="009C6DF4"/>
    <w:rsid w:val="009C762A"/>
    <w:rsid w:val="009C7B0C"/>
    <w:rsid w:val="009D237A"/>
    <w:rsid w:val="009D39BF"/>
    <w:rsid w:val="009D4734"/>
    <w:rsid w:val="009D6D58"/>
    <w:rsid w:val="009D7EB8"/>
    <w:rsid w:val="009E04DD"/>
    <w:rsid w:val="009E180B"/>
    <w:rsid w:val="009E1A61"/>
    <w:rsid w:val="009E1D1F"/>
    <w:rsid w:val="009E3410"/>
    <w:rsid w:val="009E46C3"/>
    <w:rsid w:val="009E4A5B"/>
    <w:rsid w:val="009E4AF6"/>
    <w:rsid w:val="009E5874"/>
    <w:rsid w:val="009E67DD"/>
    <w:rsid w:val="009E6980"/>
    <w:rsid w:val="009E6AB3"/>
    <w:rsid w:val="009E7D08"/>
    <w:rsid w:val="009F3E72"/>
    <w:rsid w:val="009F5B34"/>
    <w:rsid w:val="009F6FC0"/>
    <w:rsid w:val="009F78D5"/>
    <w:rsid w:val="009F7BBC"/>
    <w:rsid w:val="00A00872"/>
    <w:rsid w:val="00A00C0B"/>
    <w:rsid w:val="00A00C36"/>
    <w:rsid w:val="00A017C3"/>
    <w:rsid w:val="00A01ECE"/>
    <w:rsid w:val="00A0213F"/>
    <w:rsid w:val="00A06F0A"/>
    <w:rsid w:val="00A10537"/>
    <w:rsid w:val="00A11212"/>
    <w:rsid w:val="00A117F6"/>
    <w:rsid w:val="00A15EFE"/>
    <w:rsid w:val="00A20226"/>
    <w:rsid w:val="00A20514"/>
    <w:rsid w:val="00A20AFB"/>
    <w:rsid w:val="00A2212B"/>
    <w:rsid w:val="00A22276"/>
    <w:rsid w:val="00A24EE8"/>
    <w:rsid w:val="00A25B8B"/>
    <w:rsid w:val="00A25DF0"/>
    <w:rsid w:val="00A31380"/>
    <w:rsid w:val="00A317DC"/>
    <w:rsid w:val="00A32C34"/>
    <w:rsid w:val="00A3362D"/>
    <w:rsid w:val="00A34283"/>
    <w:rsid w:val="00A364E6"/>
    <w:rsid w:val="00A3710B"/>
    <w:rsid w:val="00A3792B"/>
    <w:rsid w:val="00A40A31"/>
    <w:rsid w:val="00A40E20"/>
    <w:rsid w:val="00A4238B"/>
    <w:rsid w:val="00A429D1"/>
    <w:rsid w:val="00A449D9"/>
    <w:rsid w:val="00A472BA"/>
    <w:rsid w:val="00A5160B"/>
    <w:rsid w:val="00A524BC"/>
    <w:rsid w:val="00A52595"/>
    <w:rsid w:val="00A52FAA"/>
    <w:rsid w:val="00A53BEF"/>
    <w:rsid w:val="00A54011"/>
    <w:rsid w:val="00A542B6"/>
    <w:rsid w:val="00A55D48"/>
    <w:rsid w:val="00A565A9"/>
    <w:rsid w:val="00A61A31"/>
    <w:rsid w:val="00A63E92"/>
    <w:rsid w:val="00A64DA3"/>
    <w:rsid w:val="00A66C43"/>
    <w:rsid w:val="00A66E76"/>
    <w:rsid w:val="00A72F26"/>
    <w:rsid w:val="00A7364E"/>
    <w:rsid w:val="00A738D2"/>
    <w:rsid w:val="00A800EC"/>
    <w:rsid w:val="00A81524"/>
    <w:rsid w:val="00A81F69"/>
    <w:rsid w:val="00A82CF6"/>
    <w:rsid w:val="00A834EB"/>
    <w:rsid w:val="00A84C19"/>
    <w:rsid w:val="00A871EC"/>
    <w:rsid w:val="00A8749E"/>
    <w:rsid w:val="00A904D2"/>
    <w:rsid w:val="00A9084A"/>
    <w:rsid w:val="00A90DE5"/>
    <w:rsid w:val="00A917C8"/>
    <w:rsid w:val="00A945B3"/>
    <w:rsid w:val="00A97636"/>
    <w:rsid w:val="00AA06B6"/>
    <w:rsid w:val="00AA0D0B"/>
    <w:rsid w:val="00AA0E1F"/>
    <w:rsid w:val="00AA11DC"/>
    <w:rsid w:val="00AA1E19"/>
    <w:rsid w:val="00AA3359"/>
    <w:rsid w:val="00AA366F"/>
    <w:rsid w:val="00AA4374"/>
    <w:rsid w:val="00AA58C5"/>
    <w:rsid w:val="00AA6ED9"/>
    <w:rsid w:val="00AA7C90"/>
    <w:rsid w:val="00AB0768"/>
    <w:rsid w:val="00AB11D6"/>
    <w:rsid w:val="00AB44DC"/>
    <w:rsid w:val="00AB593E"/>
    <w:rsid w:val="00AB6915"/>
    <w:rsid w:val="00AB7933"/>
    <w:rsid w:val="00AB7B40"/>
    <w:rsid w:val="00AB7D60"/>
    <w:rsid w:val="00AC0FE1"/>
    <w:rsid w:val="00AC1659"/>
    <w:rsid w:val="00AC30FB"/>
    <w:rsid w:val="00AC49F4"/>
    <w:rsid w:val="00AC785C"/>
    <w:rsid w:val="00AD072F"/>
    <w:rsid w:val="00AD2876"/>
    <w:rsid w:val="00AD43EB"/>
    <w:rsid w:val="00AD4855"/>
    <w:rsid w:val="00AD521C"/>
    <w:rsid w:val="00AD67DD"/>
    <w:rsid w:val="00AE0060"/>
    <w:rsid w:val="00AE06CD"/>
    <w:rsid w:val="00AE1074"/>
    <w:rsid w:val="00AE17BD"/>
    <w:rsid w:val="00AE2459"/>
    <w:rsid w:val="00AE3428"/>
    <w:rsid w:val="00AE483F"/>
    <w:rsid w:val="00AE6348"/>
    <w:rsid w:val="00AF1D2B"/>
    <w:rsid w:val="00AF22D3"/>
    <w:rsid w:val="00AF44E8"/>
    <w:rsid w:val="00AF59AA"/>
    <w:rsid w:val="00AF5B8E"/>
    <w:rsid w:val="00AF680E"/>
    <w:rsid w:val="00AF6EDA"/>
    <w:rsid w:val="00B01B2B"/>
    <w:rsid w:val="00B02F43"/>
    <w:rsid w:val="00B039A1"/>
    <w:rsid w:val="00B0496F"/>
    <w:rsid w:val="00B04ACC"/>
    <w:rsid w:val="00B06324"/>
    <w:rsid w:val="00B12CEB"/>
    <w:rsid w:val="00B133D8"/>
    <w:rsid w:val="00B13B7F"/>
    <w:rsid w:val="00B141C1"/>
    <w:rsid w:val="00B14B5C"/>
    <w:rsid w:val="00B14EAA"/>
    <w:rsid w:val="00B1595D"/>
    <w:rsid w:val="00B21B09"/>
    <w:rsid w:val="00B21F86"/>
    <w:rsid w:val="00B22456"/>
    <w:rsid w:val="00B22A33"/>
    <w:rsid w:val="00B22AD6"/>
    <w:rsid w:val="00B24338"/>
    <w:rsid w:val="00B25BF3"/>
    <w:rsid w:val="00B2696D"/>
    <w:rsid w:val="00B30A1F"/>
    <w:rsid w:val="00B326D9"/>
    <w:rsid w:val="00B32AFE"/>
    <w:rsid w:val="00B32F87"/>
    <w:rsid w:val="00B34F78"/>
    <w:rsid w:val="00B37BEE"/>
    <w:rsid w:val="00B4012B"/>
    <w:rsid w:val="00B41506"/>
    <w:rsid w:val="00B42363"/>
    <w:rsid w:val="00B4251B"/>
    <w:rsid w:val="00B43E11"/>
    <w:rsid w:val="00B478B8"/>
    <w:rsid w:val="00B507D2"/>
    <w:rsid w:val="00B52554"/>
    <w:rsid w:val="00B53481"/>
    <w:rsid w:val="00B540A3"/>
    <w:rsid w:val="00B563CB"/>
    <w:rsid w:val="00B57302"/>
    <w:rsid w:val="00B5782D"/>
    <w:rsid w:val="00B57E0F"/>
    <w:rsid w:val="00B61951"/>
    <w:rsid w:val="00B656A1"/>
    <w:rsid w:val="00B7132A"/>
    <w:rsid w:val="00B739B0"/>
    <w:rsid w:val="00B74024"/>
    <w:rsid w:val="00B74380"/>
    <w:rsid w:val="00B74CE5"/>
    <w:rsid w:val="00B75382"/>
    <w:rsid w:val="00B75E8B"/>
    <w:rsid w:val="00B7687A"/>
    <w:rsid w:val="00B772B4"/>
    <w:rsid w:val="00B81E91"/>
    <w:rsid w:val="00B83FA5"/>
    <w:rsid w:val="00B8454E"/>
    <w:rsid w:val="00B855F4"/>
    <w:rsid w:val="00B8571A"/>
    <w:rsid w:val="00B90B49"/>
    <w:rsid w:val="00B92A41"/>
    <w:rsid w:val="00B946F6"/>
    <w:rsid w:val="00B94757"/>
    <w:rsid w:val="00B95B6F"/>
    <w:rsid w:val="00B96128"/>
    <w:rsid w:val="00B97A1A"/>
    <w:rsid w:val="00B97F57"/>
    <w:rsid w:val="00BA076A"/>
    <w:rsid w:val="00BA238D"/>
    <w:rsid w:val="00BA2779"/>
    <w:rsid w:val="00BA29F5"/>
    <w:rsid w:val="00BA3257"/>
    <w:rsid w:val="00BA5EAF"/>
    <w:rsid w:val="00BA6C41"/>
    <w:rsid w:val="00BA716B"/>
    <w:rsid w:val="00BA75A5"/>
    <w:rsid w:val="00BA75FE"/>
    <w:rsid w:val="00BA7AD1"/>
    <w:rsid w:val="00BA7E3C"/>
    <w:rsid w:val="00BB027F"/>
    <w:rsid w:val="00BB410F"/>
    <w:rsid w:val="00BB50DC"/>
    <w:rsid w:val="00BB5575"/>
    <w:rsid w:val="00BC0173"/>
    <w:rsid w:val="00BC0237"/>
    <w:rsid w:val="00BC1E80"/>
    <w:rsid w:val="00BC3311"/>
    <w:rsid w:val="00BC3BBD"/>
    <w:rsid w:val="00BC409C"/>
    <w:rsid w:val="00BC4A8A"/>
    <w:rsid w:val="00BC4B98"/>
    <w:rsid w:val="00BC60CC"/>
    <w:rsid w:val="00BC6AB7"/>
    <w:rsid w:val="00BC7D96"/>
    <w:rsid w:val="00BD1050"/>
    <w:rsid w:val="00BD1465"/>
    <w:rsid w:val="00BD15BA"/>
    <w:rsid w:val="00BD1956"/>
    <w:rsid w:val="00BD1D8B"/>
    <w:rsid w:val="00BD1EE8"/>
    <w:rsid w:val="00BD2B0F"/>
    <w:rsid w:val="00BD37A3"/>
    <w:rsid w:val="00BD4718"/>
    <w:rsid w:val="00BD5D2B"/>
    <w:rsid w:val="00BD670A"/>
    <w:rsid w:val="00BE04C1"/>
    <w:rsid w:val="00BE0551"/>
    <w:rsid w:val="00BE4A61"/>
    <w:rsid w:val="00BE53A3"/>
    <w:rsid w:val="00BE576D"/>
    <w:rsid w:val="00BE7AAE"/>
    <w:rsid w:val="00BE7FD7"/>
    <w:rsid w:val="00BF2E24"/>
    <w:rsid w:val="00BF3941"/>
    <w:rsid w:val="00BF3EA9"/>
    <w:rsid w:val="00BF4A84"/>
    <w:rsid w:val="00BF575C"/>
    <w:rsid w:val="00C00F56"/>
    <w:rsid w:val="00C0230A"/>
    <w:rsid w:val="00C026CD"/>
    <w:rsid w:val="00C05206"/>
    <w:rsid w:val="00C06520"/>
    <w:rsid w:val="00C07082"/>
    <w:rsid w:val="00C102AB"/>
    <w:rsid w:val="00C149B6"/>
    <w:rsid w:val="00C14F0D"/>
    <w:rsid w:val="00C15DB6"/>
    <w:rsid w:val="00C163AE"/>
    <w:rsid w:val="00C1729B"/>
    <w:rsid w:val="00C24950"/>
    <w:rsid w:val="00C252C1"/>
    <w:rsid w:val="00C26E2F"/>
    <w:rsid w:val="00C27CFD"/>
    <w:rsid w:val="00C31413"/>
    <w:rsid w:val="00C3249D"/>
    <w:rsid w:val="00C3251B"/>
    <w:rsid w:val="00C32689"/>
    <w:rsid w:val="00C32FBF"/>
    <w:rsid w:val="00C33117"/>
    <w:rsid w:val="00C33BE2"/>
    <w:rsid w:val="00C344FD"/>
    <w:rsid w:val="00C34EA0"/>
    <w:rsid w:val="00C4028B"/>
    <w:rsid w:val="00C4089D"/>
    <w:rsid w:val="00C430CB"/>
    <w:rsid w:val="00C43B8E"/>
    <w:rsid w:val="00C460B7"/>
    <w:rsid w:val="00C520A7"/>
    <w:rsid w:val="00C5266E"/>
    <w:rsid w:val="00C542EA"/>
    <w:rsid w:val="00C54D0C"/>
    <w:rsid w:val="00C557E7"/>
    <w:rsid w:val="00C563D8"/>
    <w:rsid w:val="00C56C89"/>
    <w:rsid w:val="00C614FB"/>
    <w:rsid w:val="00C61899"/>
    <w:rsid w:val="00C623E7"/>
    <w:rsid w:val="00C6255C"/>
    <w:rsid w:val="00C641E4"/>
    <w:rsid w:val="00C7239D"/>
    <w:rsid w:val="00C7333B"/>
    <w:rsid w:val="00C7389A"/>
    <w:rsid w:val="00C7503E"/>
    <w:rsid w:val="00C7604F"/>
    <w:rsid w:val="00C76CC1"/>
    <w:rsid w:val="00C80641"/>
    <w:rsid w:val="00C80761"/>
    <w:rsid w:val="00C846E2"/>
    <w:rsid w:val="00C856AB"/>
    <w:rsid w:val="00C876E1"/>
    <w:rsid w:val="00C90079"/>
    <w:rsid w:val="00C911E3"/>
    <w:rsid w:val="00C9192A"/>
    <w:rsid w:val="00C91AFA"/>
    <w:rsid w:val="00C92E19"/>
    <w:rsid w:val="00C93B9A"/>
    <w:rsid w:val="00C9434E"/>
    <w:rsid w:val="00C97EF7"/>
    <w:rsid w:val="00CA0C50"/>
    <w:rsid w:val="00CA1656"/>
    <w:rsid w:val="00CA18D9"/>
    <w:rsid w:val="00CA33A6"/>
    <w:rsid w:val="00CA5871"/>
    <w:rsid w:val="00CA6589"/>
    <w:rsid w:val="00CB01C6"/>
    <w:rsid w:val="00CB02B1"/>
    <w:rsid w:val="00CB0CEA"/>
    <w:rsid w:val="00CB24E4"/>
    <w:rsid w:val="00CB2957"/>
    <w:rsid w:val="00CB2E48"/>
    <w:rsid w:val="00CB569A"/>
    <w:rsid w:val="00CB7547"/>
    <w:rsid w:val="00CC14D2"/>
    <w:rsid w:val="00CC3298"/>
    <w:rsid w:val="00CC4352"/>
    <w:rsid w:val="00CC5377"/>
    <w:rsid w:val="00CC7CDA"/>
    <w:rsid w:val="00CD2780"/>
    <w:rsid w:val="00CD2B8B"/>
    <w:rsid w:val="00CD5FCB"/>
    <w:rsid w:val="00CD6373"/>
    <w:rsid w:val="00CD780C"/>
    <w:rsid w:val="00CD79BA"/>
    <w:rsid w:val="00CE077B"/>
    <w:rsid w:val="00CE3EDA"/>
    <w:rsid w:val="00CE404B"/>
    <w:rsid w:val="00CE41F1"/>
    <w:rsid w:val="00CE71D0"/>
    <w:rsid w:val="00CE7BB0"/>
    <w:rsid w:val="00CF1654"/>
    <w:rsid w:val="00CF4FD5"/>
    <w:rsid w:val="00CF5470"/>
    <w:rsid w:val="00CF55C3"/>
    <w:rsid w:val="00CF6919"/>
    <w:rsid w:val="00D018B7"/>
    <w:rsid w:val="00D03F84"/>
    <w:rsid w:val="00D04678"/>
    <w:rsid w:val="00D07BD2"/>
    <w:rsid w:val="00D12969"/>
    <w:rsid w:val="00D1550F"/>
    <w:rsid w:val="00D15690"/>
    <w:rsid w:val="00D1609E"/>
    <w:rsid w:val="00D177F4"/>
    <w:rsid w:val="00D20367"/>
    <w:rsid w:val="00D20CF3"/>
    <w:rsid w:val="00D2104F"/>
    <w:rsid w:val="00D260A9"/>
    <w:rsid w:val="00D260D2"/>
    <w:rsid w:val="00D31809"/>
    <w:rsid w:val="00D32144"/>
    <w:rsid w:val="00D325F5"/>
    <w:rsid w:val="00D32F7E"/>
    <w:rsid w:val="00D32FB4"/>
    <w:rsid w:val="00D33953"/>
    <w:rsid w:val="00D365CC"/>
    <w:rsid w:val="00D36E35"/>
    <w:rsid w:val="00D40F32"/>
    <w:rsid w:val="00D43125"/>
    <w:rsid w:val="00D43B86"/>
    <w:rsid w:val="00D443AC"/>
    <w:rsid w:val="00D46337"/>
    <w:rsid w:val="00D46CF0"/>
    <w:rsid w:val="00D51DFF"/>
    <w:rsid w:val="00D52FAC"/>
    <w:rsid w:val="00D5417E"/>
    <w:rsid w:val="00D56871"/>
    <w:rsid w:val="00D570E9"/>
    <w:rsid w:val="00D571D6"/>
    <w:rsid w:val="00D579B9"/>
    <w:rsid w:val="00D60413"/>
    <w:rsid w:val="00D642B3"/>
    <w:rsid w:val="00D647F5"/>
    <w:rsid w:val="00D66342"/>
    <w:rsid w:val="00D66A3A"/>
    <w:rsid w:val="00D673DC"/>
    <w:rsid w:val="00D708AA"/>
    <w:rsid w:val="00D7227B"/>
    <w:rsid w:val="00D73FD8"/>
    <w:rsid w:val="00D76519"/>
    <w:rsid w:val="00D778B4"/>
    <w:rsid w:val="00D820D6"/>
    <w:rsid w:val="00D82560"/>
    <w:rsid w:val="00D853C8"/>
    <w:rsid w:val="00D87593"/>
    <w:rsid w:val="00D8760A"/>
    <w:rsid w:val="00D87C9C"/>
    <w:rsid w:val="00D87CB3"/>
    <w:rsid w:val="00D87E0B"/>
    <w:rsid w:val="00D912D6"/>
    <w:rsid w:val="00D92A23"/>
    <w:rsid w:val="00D93862"/>
    <w:rsid w:val="00D95E69"/>
    <w:rsid w:val="00DA1160"/>
    <w:rsid w:val="00DA195A"/>
    <w:rsid w:val="00DA1E3A"/>
    <w:rsid w:val="00DA534C"/>
    <w:rsid w:val="00DB7951"/>
    <w:rsid w:val="00DB7B7C"/>
    <w:rsid w:val="00DB7C03"/>
    <w:rsid w:val="00DC0FE8"/>
    <w:rsid w:val="00DC3038"/>
    <w:rsid w:val="00DC4FFE"/>
    <w:rsid w:val="00DC63B5"/>
    <w:rsid w:val="00DD1A2D"/>
    <w:rsid w:val="00DD3967"/>
    <w:rsid w:val="00DD3D55"/>
    <w:rsid w:val="00DD6BD3"/>
    <w:rsid w:val="00DE271E"/>
    <w:rsid w:val="00DE37FA"/>
    <w:rsid w:val="00DE6546"/>
    <w:rsid w:val="00DF166B"/>
    <w:rsid w:val="00DF198B"/>
    <w:rsid w:val="00DF272D"/>
    <w:rsid w:val="00DF2A1A"/>
    <w:rsid w:val="00DF30F0"/>
    <w:rsid w:val="00DF4EE3"/>
    <w:rsid w:val="00DF576E"/>
    <w:rsid w:val="00DF7F1F"/>
    <w:rsid w:val="00E01493"/>
    <w:rsid w:val="00E04CC8"/>
    <w:rsid w:val="00E10C0D"/>
    <w:rsid w:val="00E13605"/>
    <w:rsid w:val="00E13D5C"/>
    <w:rsid w:val="00E156D5"/>
    <w:rsid w:val="00E15FC5"/>
    <w:rsid w:val="00E16318"/>
    <w:rsid w:val="00E168F5"/>
    <w:rsid w:val="00E23353"/>
    <w:rsid w:val="00E24A73"/>
    <w:rsid w:val="00E25C1E"/>
    <w:rsid w:val="00E25F86"/>
    <w:rsid w:val="00E260C4"/>
    <w:rsid w:val="00E26659"/>
    <w:rsid w:val="00E31CA1"/>
    <w:rsid w:val="00E31F88"/>
    <w:rsid w:val="00E326A6"/>
    <w:rsid w:val="00E336DA"/>
    <w:rsid w:val="00E33F31"/>
    <w:rsid w:val="00E34DA8"/>
    <w:rsid w:val="00E34ECC"/>
    <w:rsid w:val="00E351AF"/>
    <w:rsid w:val="00E3535C"/>
    <w:rsid w:val="00E37A17"/>
    <w:rsid w:val="00E414AE"/>
    <w:rsid w:val="00E42A1D"/>
    <w:rsid w:val="00E431B9"/>
    <w:rsid w:val="00E45055"/>
    <w:rsid w:val="00E47A25"/>
    <w:rsid w:val="00E51619"/>
    <w:rsid w:val="00E52497"/>
    <w:rsid w:val="00E52A61"/>
    <w:rsid w:val="00E56AC0"/>
    <w:rsid w:val="00E56BE5"/>
    <w:rsid w:val="00E56D19"/>
    <w:rsid w:val="00E574D8"/>
    <w:rsid w:val="00E57565"/>
    <w:rsid w:val="00E60213"/>
    <w:rsid w:val="00E60DC3"/>
    <w:rsid w:val="00E61209"/>
    <w:rsid w:val="00E6172D"/>
    <w:rsid w:val="00E61E32"/>
    <w:rsid w:val="00E622C6"/>
    <w:rsid w:val="00E62EF9"/>
    <w:rsid w:val="00E6377E"/>
    <w:rsid w:val="00E63A2E"/>
    <w:rsid w:val="00E64EF9"/>
    <w:rsid w:val="00E6508C"/>
    <w:rsid w:val="00E652B4"/>
    <w:rsid w:val="00E65634"/>
    <w:rsid w:val="00E67D7B"/>
    <w:rsid w:val="00E720A2"/>
    <w:rsid w:val="00E7355E"/>
    <w:rsid w:val="00E73734"/>
    <w:rsid w:val="00E74B29"/>
    <w:rsid w:val="00E76384"/>
    <w:rsid w:val="00E81890"/>
    <w:rsid w:val="00E81F79"/>
    <w:rsid w:val="00E83FC3"/>
    <w:rsid w:val="00E84063"/>
    <w:rsid w:val="00E84A18"/>
    <w:rsid w:val="00E8546A"/>
    <w:rsid w:val="00E85592"/>
    <w:rsid w:val="00E8717B"/>
    <w:rsid w:val="00E90D15"/>
    <w:rsid w:val="00E90E8F"/>
    <w:rsid w:val="00E935F6"/>
    <w:rsid w:val="00E96039"/>
    <w:rsid w:val="00E968A9"/>
    <w:rsid w:val="00EA2C30"/>
    <w:rsid w:val="00EB0F45"/>
    <w:rsid w:val="00EB62C9"/>
    <w:rsid w:val="00EB7C2B"/>
    <w:rsid w:val="00EB7EF6"/>
    <w:rsid w:val="00EC09E7"/>
    <w:rsid w:val="00EC0A03"/>
    <w:rsid w:val="00EC3345"/>
    <w:rsid w:val="00EC63BF"/>
    <w:rsid w:val="00EC6612"/>
    <w:rsid w:val="00EC68EB"/>
    <w:rsid w:val="00EC7570"/>
    <w:rsid w:val="00ED1883"/>
    <w:rsid w:val="00ED1C46"/>
    <w:rsid w:val="00ED1EDA"/>
    <w:rsid w:val="00ED2237"/>
    <w:rsid w:val="00ED3A94"/>
    <w:rsid w:val="00ED425A"/>
    <w:rsid w:val="00ED4EF5"/>
    <w:rsid w:val="00EE10A7"/>
    <w:rsid w:val="00EE260F"/>
    <w:rsid w:val="00EE46F4"/>
    <w:rsid w:val="00EE4BBC"/>
    <w:rsid w:val="00EE6187"/>
    <w:rsid w:val="00EE6867"/>
    <w:rsid w:val="00EE728D"/>
    <w:rsid w:val="00EE748B"/>
    <w:rsid w:val="00EE7D16"/>
    <w:rsid w:val="00EE7E1B"/>
    <w:rsid w:val="00EF1667"/>
    <w:rsid w:val="00EF291B"/>
    <w:rsid w:val="00EF3AD5"/>
    <w:rsid w:val="00EF6036"/>
    <w:rsid w:val="00EF7467"/>
    <w:rsid w:val="00EF7DD6"/>
    <w:rsid w:val="00F0052E"/>
    <w:rsid w:val="00F01B99"/>
    <w:rsid w:val="00F02186"/>
    <w:rsid w:val="00F0535B"/>
    <w:rsid w:val="00F055E5"/>
    <w:rsid w:val="00F05CFD"/>
    <w:rsid w:val="00F10C00"/>
    <w:rsid w:val="00F135D5"/>
    <w:rsid w:val="00F15127"/>
    <w:rsid w:val="00F159B4"/>
    <w:rsid w:val="00F1697F"/>
    <w:rsid w:val="00F169B7"/>
    <w:rsid w:val="00F1737D"/>
    <w:rsid w:val="00F21BFB"/>
    <w:rsid w:val="00F23381"/>
    <w:rsid w:val="00F23898"/>
    <w:rsid w:val="00F24134"/>
    <w:rsid w:val="00F245BB"/>
    <w:rsid w:val="00F26729"/>
    <w:rsid w:val="00F2778E"/>
    <w:rsid w:val="00F31855"/>
    <w:rsid w:val="00F31FA6"/>
    <w:rsid w:val="00F3540B"/>
    <w:rsid w:val="00F43D9E"/>
    <w:rsid w:val="00F44089"/>
    <w:rsid w:val="00F4437D"/>
    <w:rsid w:val="00F44EEB"/>
    <w:rsid w:val="00F4502F"/>
    <w:rsid w:val="00F450C8"/>
    <w:rsid w:val="00F4693B"/>
    <w:rsid w:val="00F51A7A"/>
    <w:rsid w:val="00F52E7F"/>
    <w:rsid w:val="00F53180"/>
    <w:rsid w:val="00F546EE"/>
    <w:rsid w:val="00F56EC3"/>
    <w:rsid w:val="00F6066E"/>
    <w:rsid w:val="00F61F9E"/>
    <w:rsid w:val="00F62BCE"/>
    <w:rsid w:val="00F64627"/>
    <w:rsid w:val="00F64FBA"/>
    <w:rsid w:val="00F65434"/>
    <w:rsid w:val="00F654AD"/>
    <w:rsid w:val="00F7169A"/>
    <w:rsid w:val="00F71A17"/>
    <w:rsid w:val="00F734A9"/>
    <w:rsid w:val="00F739FB"/>
    <w:rsid w:val="00F743B5"/>
    <w:rsid w:val="00F8245E"/>
    <w:rsid w:val="00F82E6B"/>
    <w:rsid w:val="00F840D4"/>
    <w:rsid w:val="00F84F79"/>
    <w:rsid w:val="00F856D2"/>
    <w:rsid w:val="00F90461"/>
    <w:rsid w:val="00F93BEF"/>
    <w:rsid w:val="00F944CB"/>
    <w:rsid w:val="00F94B80"/>
    <w:rsid w:val="00F95992"/>
    <w:rsid w:val="00F9621E"/>
    <w:rsid w:val="00F9664B"/>
    <w:rsid w:val="00FA20C8"/>
    <w:rsid w:val="00FA2614"/>
    <w:rsid w:val="00FA43DE"/>
    <w:rsid w:val="00FA6C5C"/>
    <w:rsid w:val="00FA7E59"/>
    <w:rsid w:val="00FB1F98"/>
    <w:rsid w:val="00FB2F1A"/>
    <w:rsid w:val="00FB639C"/>
    <w:rsid w:val="00FB65E6"/>
    <w:rsid w:val="00FB70DD"/>
    <w:rsid w:val="00FC07C5"/>
    <w:rsid w:val="00FC1100"/>
    <w:rsid w:val="00FC1EEC"/>
    <w:rsid w:val="00FC3D87"/>
    <w:rsid w:val="00FC4A0F"/>
    <w:rsid w:val="00FC69A1"/>
    <w:rsid w:val="00FC7BF6"/>
    <w:rsid w:val="00FC7FDF"/>
    <w:rsid w:val="00FD2EB2"/>
    <w:rsid w:val="00FD3AC3"/>
    <w:rsid w:val="00FD521B"/>
    <w:rsid w:val="00FE0D73"/>
    <w:rsid w:val="00FE2EC2"/>
    <w:rsid w:val="00FE4409"/>
    <w:rsid w:val="00FE4716"/>
    <w:rsid w:val="00FE56D0"/>
    <w:rsid w:val="00FE76C0"/>
    <w:rsid w:val="00FE7976"/>
    <w:rsid w:val="00FF137E"/>
    <w:rsid w:val="00FF1B50"/>
    <w:rsid w:val="00FF2F4A"/>
    <w:rsid w:val="1AA6BC83"/>
    <w:rsid w:val="1C272044"/>
    <w:rsid w:val="322767D6"/>
    <w:rsid w:val="35813D6C"/>
    <w:rsid w:val="39A4FAA8"/>
    <w:rsid w:val="3B9EB734"/>
    <w:rsid w:val="57D8812F"/>
    <w:rsid w:val="7553B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B9B0F"/>
  <w15:chartTrackingRefBased/>
  <w15:docId w15:val="{26CDB588-9973-4B6D-8B2C-9885B4FCA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66478E"/>
  </w:style>
  <w:style w:type="paragraph" w:styleId="Heading1">
    <w:name w:val="heading 1"/>
    <w:basedOn w:val="Normal"/>
    <w:next w:val="Normal"/>
    <w:link w:val="Heading1Char"/>
    <w:qFormat/>
    <w:rsid w:val="00874FE7"/>
    <w:pPr>
      <w:jc w:val="center"/>
      <w:outlineLvl w:val="0"/>
    </w:pPr>
    <w:rPr>
      <w:rFonts w:asciiTheme="majorHAnsi" w:hAnsiTheme="majorHAnsi"/>
      <w:b/>
      <w:color w:val="476166" w:themeColor="accent1"/>
      <w:sz w:val="52"/>
      <w:szCs w:val="52"/>
    </w:rPr>
  </w:style>
  <w:style w:type="paragraph" w:styleId="Heading2">
    <w:name w:val="heading 2"/>
    <w:basedOn w:val="Normal"/>
    <w:next w:val="Normal"/>
    <w:link w:val="Heading2Char"/>
    <w:uiPriority w:val="1"/>
    <w:qFormat/>
    <w:rsid w:val="00874FE7"/>
    <w:pPr>
      <w:jc w:val="center"/>
      <w:outlineLvl w:val="1"/>
    </w:pPr>
    <w:rPr>
      <w:b/>
      <w:sz w:val="48"/>
      <w:szCs w:val="48"/>
    </w:rPr>
  </w:style>
  <w:style w:type="paragraph" w:styleId="Heading3">
    <w:name w:val="heading 3"/>
    <w:basedOn w:val="Heading2"/>
    <w:next w:val="Normal"/>
    <w:link w:val="Heading3Char"/>
    <w:uiPriority w:val="2"/>
    <w:qFormat/>
    <w:rsid w:val="00874FE7"/>
    <w:pPr>
      <w:spacing w:after="240"/>
      <w:outlineLvl w:val="2"/>
    </w:pPr>
    <w:rPr>
      <w:b w:val="0"/>
      <w:sz w:val="36"/>
      <w:szCs w:val="36"/>
    </w:rPr>
  </w:style>
  <w:style w:type="paragraph" w:styleId="Heading4">
    <w:name w:val="heading 4"/>
    <w:basedOn w:val="Normal"/>
    <w:next w:val="Normal"/>
    <w:link w:val="Heading4Char"/>
    <w:uiPriority w:val="3"/>
    <w:qFormat/>
    <w:rsid w:val="00874FE7"/>
    <w:pPr>
      <w:jc w:val="center"/>
      <w:outlineLvl w:val="3"/>
    </w:pPr>
    <w:rPr>
      <w:rFonts w:asciiTheme="majorHAnsi" w:hAnsiTheme="majorHAnsi"/>
      <w:b/>
      <w:color w:val="476166" w:themeColor="accent1"/>
      <w:sz w:val="28"/>
      <w:szCs w:val="28"/>
    </w:rPr>
  </w:style>
  <w:style w:type="paragraph" w:styleId="Heading5">
    <w:name w:val="heading 5"/>
    <w:basedOn w:val="Normal"/>
    <w:next w:val="Normal"/>
    <w:link w:val="Heading5Char"/>
    <w:uiPriority w:val="4"/>
    <w:qFormat/>
    <w:rsid w:val="00874FE7"/>
    <w:pPr>
      <w:spacing w:before="240"/>
      <w:outlineLvl w:val="4"/>
    </w:pPr>
    <w:rPr>
      <w:rFonts w:asciiTheme="majorHAnsi" w:hAnsiTheme="majorHAnsi"/>
      <w:b/>
      <w:color w:val="476166" w:themeColor="accent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DF198B"/>
    <w:rPr>
      <w:sz w:val="10"/>
    </w:rPr>
  </w:style>
  <w:style w:type="paragraph" w:styleId="BalloonText">
    <w:name w:val="Balloon Text"/>
    <w:basedOn w:val="Normal"/>
    <w:link w:val="BalloonTextChar"/>
    <w:uiPriority w:val="99"/>
    <w:semiHidden/>
    <w:rsid w:val="00DF198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74FE7"/>
    <w:rPr>
      <w:rFonts w:ascii="Times New Roman" w:hAnsi="Times New Roman" w:cs="Times New Roman"/>
      <w:sz w:val="18"/>
      <w:szCs w:val="18"/>
    </w:rPr>
  </w:style>
  <w:style w:type="table" w:styleId="TableGrid">
    <w:name w:val="Table Grid"/>
    <w:basedOn w:val="TableNormal"/>
    <w:uiPriority w:val="39"/>
    <w:rsid w:val="00DF1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74FE7"/>
    <w:rPr>
      <w:rFonts w:asciiTheme="majorHAnsi" w:hAnsiTheme="majorHAnsi"/>
      <w:b/>
      <w:color w:val="476166" w:themeColor="accent1"/>
      <w:sz w:val="52"/>
      <w:szCs w:val="52"/>
    </w:rPr>
  </w:style>
  <w:style w:type="character" w:customStyle="1" w:styleId="Heading2Char">
    <w:name w:val="Heading 2 Char"/>
    <w:basedOn w:val="DefaultParagraphFont"/>
    <w:link w:val="Heading2"/>
    <w:uiPriority w:val="1"/>
    <w:rsid w:val="00874FE7"/>
    <w:rPr>
      <w:b/>
      <w:sz w:val="48"/>
      <w:szCs w:val="48"/>
    </w:rPr>
  </w:style>
  <w:style w:type="character" w:customStyle="1" w:styleId="Heading3Char">
    <w:name w:val="Heading 3 Char"/>
    <w:basedOn w:val="DefaultParagraphFont"/>
    <w:link w:val="Heading3"/>
    <w:uiPriority w:val="2"/>
    <w:rsid w:val="00874FE7"/>
    <w:rPr>
      <w:sz w:val="36"/>
      <w:szCs w:val="36"/>
    </w:rPr>
  </w:style>
  <w:style w:type="character" w:customStyle="1" w:styleId="Heading4Char">
    <w:name w:val="Heading 4 Char"/>
    <w:basedOn w:val="DefaultParagraphFont"/>
    <w:link w:val="Heading4"/>
    <w:uiPriority w:val="3"/>
    <w:rsid w:val="00874FE7"/>
    <w:rPr>
      <w:rFonts w:asciiTheme="majorHAnsi" w:hAnsiTheme="majorHAnsi"/>
      <w:b/>
      <w:color w:val="476166" w:themeColor="accent1"/>
      <w:sz w:val="28"/>
      <w:szCs w:val="28"/>
    </w:rPr>
  </w:style>
  <w:style w:type="paragraph" w:customStyle="1" w:styleId="Text">
    <w:name w:val="Text"/>
    <w:basedOn w:val="Normal"/>
    <w:uiPriority w:val="5"/>
    <w:qFormat/>
    <w:rsid w:val="00874FE7"/>
    <w:rPr>
      <w:sz w:val="28"/>
      <w:szCs w:val="28"/>
    </w:rPr>
  </w:style>
  <w:style w:type="paragraph" w:styleId="Header">
    <w:name w:val="header"/>
    <w:basedOn w:val="Footer"/>
    <w:link w:val="HeaderChar"/>
    <w:uiPriority w:val="99"/>
    <w:semiHidden/>
    <w:rsid w:val="00E74B29"/>
    <w:rPr>
      <w:rFonts w:ascii="Georgia" w:hAnsi="Georgia"/>
    </w:rPr>
  </w:style>
  <w:style w:type="character" w:customStyle="1" w:styleId="HeaderChar">
    <w:name w:val="Header Char"/>
    <w:basedOn w:val="DefaultParagraphFont"/>
    <w:link w:val="Header"/>
    <w:uiPriority w:val="99"/>
    <w:semiHidden/>
    <w:rsid w:val="00874FE7"/>
    <w:rPr>
      <w:rFonts w:ascii="Georgia" w:hAnsi="Georgia"/>
    </w:rPr>
  </w:style>
  <w:style w:type="paragraph" w:styleId="Footer">
    <w:name w:val="footer"/>
    <w:basedOn w:val="Normal"/>
    <w:link w:val="FooterChar"/>
    <w:uiPriority w:val="99"/>
    <w:rsid w:val="006709F1"/>
    <w:pPr>
      <w:tabs>
        <w:tab w:val="center" w:pos="4680"/>
        <w:tab w:val="right" w:pos="9360"/>
      </w:tabs>
    </w:pPr>
    <w:rPr>
      <w:rFonts w:asciiTheme="majorHAnsi" w:hAnsiTheme="majorHAnsi"/>
      <w:b/>
      <w:color w:val="476166" w:themeColor="accent1"/>
    </w:rPr>
  </w:style>
  <w:style w:type="character" w:customStyle="1" w:styleId="FooterChar">
    <w:name w:val="Footer Char"/>
    <w:basedOn w:val="DefaultParagraphFont"/>
    <w:link w:val="Footer"/>
    <w:uiPriority w:val="99"/>
    <w:rsid w:val="006709F1"/>
    <w:rPr>
      <w:rFonts w:asciiTheme="majorHAnsi" w:hAnsiTheme="majorHAnsi"/>
      <w:b/>
      <w:color w:val="476166" w:themeColor="accent1"/>
    </w:rPr>
  </w:style>
  <w:style w:type="character" w:styleId="PageNumber">
    <w:name w:val="page number"/>
    <w:basedOn w:val="DefaultParagraphFont"/>
    <w:uiPriority w:val="99"/>
    <w:semiHidden/>
    <w:rsid w:val="00E74B29"/>
  </w:style>
  <w:style w:type="character" w:customStyle="1" w:styleId="Heading5Char">
    <w:name w:val="Heading 5 Char"/>
    <w:basedOn w:val="DefaultParagraphFont"/>
    <w:link w:val="Heading5"/>
    <w:uiPriority w:val="4"/>
    <w:rsid w:val="00874FE7"/>
    <w:rPr>
      <w:rFonts w:asciiTheme="majorHAnsi" w:hAnsiTheme="majorHAnsi"/>
      <w:b/>
      <w:color w:val="476166" w:themeColor="accent1"/>
      <w:sz w:val="28"/>
      <w:szCs w:val="28"/>
    </w:rPr>
  </w:style>
  <w:style w:type="paragraph" w:styleId="Quote">
    <w:name w:val="Quote"/>
    <w:basedOn w:val="Normal"/>
    <w:next w:val="Normal"/>
    <w:link w:val="QuoteChar"/>
    <w:uiPriority w:val="6"/>
    <w:qFormat/>
    <w:rsid w:val="00874FE7"/>
    <w:rPr>
      <w:color w:val="476166" w:themeColor="accent1"/>
      <w:sz w:val="96"/>
      <w:szCs w:val="96"/>
    </w:rPr>
  </w:style>
  <w:style w:type="character" w:customStyle="1" w:styleId="QuoteChar">
    <w:name w:val="Quote Char"/>
    <w:basedOn w:val="DefaultParagraphFont"/>
    <w:link w:val="Quote"/>
    <w:uiPriority w:val="6"/>
    <w:rsid w:val="00874FE7"/>
    <w:rPr>
      <w:color w:val="476166" w:themeColor="accent1"/>
      <w:sz w:val="96"/>
      <w:szCs w:val="96"/>
    </w:rPr>
  </w:style>
  <w:style w:type="character" w:styleId="PlaceholderText">
    <w:name w:val="Placeholder Text"/>
    <w:basedOn w:val="DefaultParagraphFont"/>
    <w:uiPriority w:val="99"/>
    <w:semiHidden/>
    <w:rsid w:val="00874FE7"/>
    <w:rPr>
      <w:color w:val="808080"/>
    </w:rPr>
  </w:style>
  <w:style w:type="paragraph" w:styleId="ListParagraph">
    <w:name w:val="List Paragraph"/>
    <w:basedOn w:val="Normal"/>
    <w:uiPriority w:val="34"/>
    <w:semiHidden/>
    <w:qFormat/>
    <w:rsid w:val="006B3080"/>
    <w:pPr>
      <w:ind w:left="720"/>
      <w:contextualSpacing/>
    </w:pPr>
  </w:style>
  <w:style w:type="character" w:styleId="Hyperlink">
    <w:name w:val="Hyperlink"/>
    <w:basedOn w:val="DefaultParagraphFont"/>
    <w:uiPriority w:val="99"/>
    <w:semiHidden/>
    <w:rsid w:val="00A64DA3"/>
    <w:rPr>
      <w:color w:val="0000FF" w:themeColor="hyperlink"/>
      <w:u w:val="single"/>
    </w:rPr>
  </w:style>
  <w:style w:type="character" w:styleId="UnresolvedMention">
    <w:name w:val="Unresolved Mention"/>
    <w:basedOn w:val="DefaultParagraphFont"/>
    <w:uiPriority w:val="99"/>
    <w:semiHidden/>
    <w:unhideWhenUsed/>
    <w:rsid w:val="00A64D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148853">
      <w:bodyDiv w:val="1"/>
      <w:marLeft w:val="0"/>
      <w:marRight w:val="0"/>
      <w:marTop w:val="0"/>
      <w:marBottom w:val="0"/>
      <w:divBdr>
        <w:top w:val="none" w:sz="0" w:space="0" w:color="auto"/>
        <w:left w:val="none" w:sz="0" w:space="0" w:color="auto"/>
        <w:bottom w:val="none" w:sz="0" w:space="0" w:color="auto"/>
        <w:right w:val="none" w:sz="0" w:space="0" w:color="auto"/>
      </w:divBdr>
    </w:div>
    <w:div w:id="577325161">
      <w:bodyDiv w:val="1"/>
      <w:marLeft w:val="0"/>
      <w:marRight w:val="0"/>
      <w:marTop w:val="0"/>
      <w:marBottom w:val="0"/>
      <w:divBdr>
        <w:top w:val="none" w:sz="0" w:space="0" w:color="auto"/>
        <w:left w:val="none" w:sz="0" w:space="0" w:color="auto"/>
        <w:bottom w:val="none" w:sz="0" w:space="0" w:color="auto"/>
        <w:right w:val="none" w:sz="0" w:space="0" w:color="auto"/>
      </w:divBdr>
      <w:divsChild>
        <w:div w:id="885874355">
          <w:marLeft w:val="0"/>
          <w:marRight w:val="0"/>
          <w:marTop w:val="0"/>
          <w:marBottom w:val="0"/>
          <w:divBdr>
            <w:top w:val="none" w:sz="0" w:space="0" w:color="auto"/>
            <w:left w:val="none" w:sz="0" w:space="0" w:color="auto"/>
            <w:bottom w:val="none" w:sz="0" w:space="0" w:color="auto"/>
            <w:right w:val="none" w:sz="0" w:space="0" w:color="auto"/>
          </w:divBdr>
        </w:div>
        <w:div w:id="398401934">
          <w:marLeft w:val="0"/>
          <w:marRight w:val="0"/>
          <w:marTop w:val="0"/>
          <w:marBottom w:val="0"/>
          <w:divBdr>
            <w:top w:val="none" w:sz="0" w:space="0" w:color="auto"/>
            <w:left w:val="none" w:sz="0" w:space="0" w:color="auto"/>
            <w:bottom w:val="none" w:sz="0" w:space="0" w:color="auto"/>
            <w:right w:val="none" w:sz="0" w:space="0" w:color="auto"/>
          </w:divBdr>
        </w:div>
        <w:div w:id="1191381843">
          <w:marLeft w:val="0"/>
          <w:marRight w:val="0"/>
          <w:marTop w:val="0"/>
          <w:marBottom w:val="0"/>
          <w:divBdr>
            <w:top w:val="none" w:sz="0" w:space="0" w:color="auto"/>
            <w:left w:val="none" w:sz="0" w:space="0" w:color="auto"/>
            <w:bottom w:val="none" w:sz="0" w:space="0" w:color="auto"/>
            <w:right w:val="none" w:sz="0" w:space="0" w:color="auto"/>
          </w:divBdr>
        </w:div>
        <w:div w:id="29305566">
          <w:marLeft w:val="0"/>
          <w:marRight w:val="0"/>
          <w:marTop w:val="0"/>
          <w:marBottom w:val="0"/>
          <w:divBdr>
            <w:top w:val="none" w:sz="0" w:space="0" w:color="auto"/>
            <w:left w:val="none" w:sz="0" w:space="0" w:color="auto"/>
            <w:bottom w:val="none" w:sz="0" w:space="0" w:color="auto"/>
            <w:right w:val="none" w:sz="0" w:space="0" w:color="auto"/>
          </w:divBdr>
        </w:div>
      </w:divsChild>
    </w:div>
    <w:div w:id="607007113">
      <w:bodyDiv w:val="1"/>
      <w:marLeft w:val="0"/>
      <w:marRight w:val="0"/>
      <w:marTop w:val="0"/>
      <w:marBottom w:val="0"/>
      <w:divBdr>
        <w:top w:val="none" w:sz="0" w:space="0" w:color="auto"/>
        <w:left w:val="none" w:sz="0" w:space="0" w:color="auto"/>
        <w:bottom w:val="none" w:sz="0" w:space="0" w:color="auto"/>
        <w:right w:val="none" w:sz="0" w:space="0" w:color="auto"/>
      </w:divBdr>
      <w:divsChild>
        <w:div w:id="1073359715">
          <w:marLeft w:val="0"/>
          <w:marRight w:val="0"/>
          <w:marTop w:val="0"/>
          <w:marBottom w:val="360"/>
          <w:divBdr>
            <w:top w:val="none" w:sz="0" w:space="0" w:color="auto"/>
            <w:left w:val="none" w:sz="0" w:space="0" w:color="auto"/>
            <w:bottom w:val="none" w:sz="0" w:space="0" w:color="auto"/>
            <w:right w:val="none" w:sz="0" w:space="0" w:color="auto"/>
          </w:divBdr>
          <w:divsChild>
            <w:div w:id="1190527681">
              <w:marLeft w:val="0"/>
              <w:marRight w:val="0"/>
              <w:marTop w:val="0"/>
              <w:marBottom w:val="0"/>
              <w:divBdr>
                <w:top w:val="none" w:sz="0" w:space="0" w:color="auto"/>
                <w:left w:val="none" w:sz="0" w:space="0" w:color="auto"/>
                <w:bottom w:val="none" w:sz="0" w:space="0" w:color="auto"/>
                <w:right w:val="none" w:sz="0" w:space="0" w:color="auto"/>
              </w:divBdr>
              <w:divsChild>
                <w:div w:id="530726788">
                  <w:marLeft w:val="0"/>
                  <w:marRight w:val="0"/>
                  <w:marTop w:val="0"/>
                  <w:marBottom w:val="0"/>
                  <w:divBdr>
                    <w:top w:val="none" w:sz="0" w:space="0" w:color="auto"/>
                    <w:left w:val="none" w:sz="0" w:space="0" w:color="auto"/>
                    <w:bottom w:val="none" w:sz="0" w:space="0" w:color="auto"/>
                    <w:right w:val="none" w:sz="0" w:space="0" w:color="auto"/>
                  </w:divBdr>
                  <w:divsChild>
                    <w:div w:id="1772162917">
                      <w:marLeft w:val="0"/>
                      <w:marRight w:val="0"/>
                      <w:marTop w:val="0"/>
                      <w:marBottom w:val="0"/>
                      <w:divBdr>
                        <w:top w:val="single" w:sz="6" w:space="18" w:color="E6EBEF"/>
                        <w:left w:val="single" w:sz="6" w:space="18" w:color="E6EBEF"/>
                        <w:bottom w:val="single" w:sz="6" w:space="18" w:color="E6EBEF"/>
                        <w:right w:val="single" w:sz="6" w:space="18" w:color="E6EBEF"/>
                      </w:divBdr>
                      <w:divsChild>
                        <w:div w:id="614143754">
                          <w:marLeft w:val="0"/>
                          <w:marRight w:val="0"/>
                          <w:marTop w:val="0"/>
                          <w:marBottom w:val="300"/>
                          <w:divBdr>
                            <w:top w:val="none" w:sz="0" w:space="0" w:color="auto"/>
                            <w:left w:val="none" w:sz="0" w:space="0" w:color="auto"/>
                            <w:bottom w:val="none" w:sz="0" w:space="0" w:color="auto"/>
                            <w:right w:val="none" w:sz="0" w:space="0" w:color="auto"/>
                          </w:divBdr>
                        </w:div>
                        <w:div w:id="1627085076">
                          <w:marLeft w:val="0"/>
                          <w:marRight w:val="0"/>
                          <w:marTop w:val="0"/>
                          <w:marBottom w:val="0"/>
                          <w:divBdr>
                            <w:top w:val="none" w:sz="0" w:space="0" w:color="auto"/>
                            <w:left w:val="none" w:sz="0" w:space="0" w:color="auto"/>
                            <w:bottom w:val="none" w:sz="0" w:space="0" w:color="auto"/>
                            <w:right w:val="none" w:sz="0" w:space="0" w:color="auto"/>
                          </w:divBdr>
                          <w:divsChild>
                            <w:div w:id="157964310">
                              <w:marLeft w:val="0"/>
                              <w:marRight w:val="0"/>
                              <w:marTop w:val="0"/>
                              <w:marBottom w:val="0"/>
                              <w:divBdr>
                                <w:top w:val="none" w:sz="0" w:space="0" w:color="auto"/>
                                <w:left w:val="none" w:sz="0" w:space="0" w:color="auto"/>
                                <w:bottom w:val="none" w:sz="0" w:space="0" w:color="auto"/>
                                <w:right w:val="none" w:sz="0" w:space="0" w:color="auto"/>
                              </w:divBdr>
                              <w:divsChild>
                                <w:div w:id="258221944">
                                  <w:marLeft w:val="0"/>
                                  <w:marRight w:val="0"/>
                                  <w:marTop w:val="0"/>
                                  <w:marBottom w:val="0"/>
                                  <w:divBdr>
                                    <w:top w:val="none" w:sz="0" w:space="0" w:color="auto"/>
                                    <w:left w:val="none" w:sz="0" w:space="0" w:color="auto"/>
                                    <w:bottom w:val="none" w:sz="0" w:space="0" w:color="auto"/>
                                    <w:right w:val="none" w:sz="0" w:space="0" w:color="auto"/>
                                  </w:divBdr>
                                  <w:divsChild>
                                    <w:div w:id="1385831409">
                                      <w:marLeft w:val="0"/>
                                      <w:marRight w:val="0"/>
                                      <w:marTop w:val="0"/>
                                      <w:marBottom w:val="0"/>
                                      <w:divBdr>
                                        <w:top w:val="none" w:sz="0" w:space="0" w:color="auto"/>
                                        <w:left w:val="none" w:sz="0" w:space="0" w:color="auto"/>
                                        <w:bottom w:val="none" w:sz="0" w:space="0" w:color="auto"/>
                                        <w:right w:val="none" w:sz="0" w:space="0" w:color="auto"/>
                                      </w:divBdr>
                                      <w:divsChild>
                                        <w:div w:id="1523128023">
                                          <w:marLeft w:val="0"/>
                                          <w:marRight w:val="0"/>
                                          <w:marTop w:val="0"/>
                                          <w:marBottom w:val="300"/>
                                          <w:divBdr>
                                            <w:top w:val="none" w:sz="0" w:space="0" w:color="auto"/>
                                            <w:left w:val="none" w:sz="0" w:space="0" w:color="auto"/>
                                            <w:bottom w:val="none" w:sz="0" w:space="0" w:color="auto"/>
                                            <w:right w:val="none" w:sz="0" w:space="0" w:color="auto"/>
                                          </w:divBdr>
                                        </w:div>
                                        <w:div w:id="1801025059">
                                          <w:marLeft w:val="0"/>
                                          <w:marRight w:val="0"/>
                                          <w:marTop w:val="0"/>
                                          <w:marBottom w:val="300"/>
                                          <w:divBdr>
                                            <w:top w:val="none" w:sz="0" w:space="0" w:color="auto"/>
                                            <w:left w:val="none" w:sz="0" w:space="0" w:color="auto"/>
                                            <w:bottom w:val="none" w:sz="0" w:space="0" w:color="auto"/>
                                            <w:right w:val="none" w:sz="0" w:space="0" w:color="auto"/>
                                          </w:divBdr>
                                          <w:divsChild>
                                            <w:div w:id="1539589541">
                                              <w:marLeft w:val="0"/>
                                              <w:marRight w:val="0"/>
                                              <w:marTop w:val="0"/>
                                              <w:marBottom w:val="0"/>
                                              <w:divBdr>
                                                <w:top w:val="none" w:sz="0" w:space="0" w:color="auto"/>
                                                <w:left w:val="none" w:sz="0" w:space="0" w:color="auto"/>
                                                <w:bottom w:val="none" w:sz="0" w:space="0" w:color="auto"/>
                                                <w:right w:val="none" w:sz="0" w:space="0" w:color="auto"/>
                                              </w:divBdr>
                                              <w:divsChild>
                                                <w:div w:id="8861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414611">
                                  <w:marLeft w:val="0"/>
                                  <w:marRight w:val="0"/>
                                  <w:marTop w:val="0"/>
                                  <w:marBottom w:val="0"/>
                                  <w:divBdr>
                                    <w:top w:val="none" w:sz="0" w:space="0" w:color="auto"/>
                                    <w:left w:val="none" w:sz="0" w:space="0" w:color="auto"/>
                                    <w:bottom w:val="none" w:sz="0" w:space="0" w:color="auto"/>
                                    <w:right w:val="none" w:sz="0" w:space="0" w:color="auto"/>
                                  </w:divBdr>
                                  <w:divsChild>
                                    <w:div w:id="1973443214">
                                      <w:marLeft w:val="0"/>
                                      <w:marRight w:val="0"/>
                                      <w:marTop w:val="0"/>
                                      <w:marBottom w:val="0"/>
                                      <w:divBdr>
                                        <w:top w:val="none" w:sz="0" w:space="0" w:color="auto"/>
                                        <w:left w:val="none" w:sz="0" w:space="0" w:color="auto"/>
                                        <w:bottom w:val="none" w:sz="0" w:space="0" w:color="auto"/>
                                        <w:right w:val="none" w:sz="0" w:space="0" w:color="auto"/>
                                      </w:divBdr>
                                      <w:divsChild>
                                        <w:div w:id="1153832309">
                                          <w:marLeft w:val="0"/>
                                          <w:marRight w:val="0"/>
                                          <w:marTop w:val="0"/>
                                          <w:marBottom w:val="0"/>
                                          <w:divBdr>
                                            <w:top w:val="none" w:sz="0" w:space="0" w:color="auto"/>
                                            <w:left w:val="none" w:sz="0" w:space="0" w:color="auto"/>
                                            <w:bottom w:val="none" w:sz="0" w:space="0" w:color="auto"/>
                                            <w:right w:val="none" w:sz="0" w:space="0" w:color="auto"/>
                                          </w:divBdr>
                                          <w:divsChild>
                                            <w:div w:id="1458529082">
                                              <w:marLeft w:val="0"/>
                                              <w:marRight w:val="0"/>
                                              <w:marTop w:val="0"/>
                                              <w:marBottom w:val="0"/>
                                              <w:divBdr>
                                                <w:top w:val="none" w:sz="0" w:space="0" w:color="auto"/>
                                                <w:left w:val="none" w:sz="0" w:space="0" w:color="auto"/>
                                                <w:bottom w:val="none" w:sz="0" w:space="0" w:color="auto"/>
                                                <w:right w:val="none" w:sz="0" w:space="0" w:color="auto"/>
                                              </w:divBdr>
                                            </w:div>
                                          </w:divsChild>
                                        </w:div>
                                        <w:div w:id="1347906580">
                                          <w:marLeft w:val="0"/>
                                          <w:marRight w:val="0"/>
                                          <w:marTop w:val="0"/>
                                          <w:marBottom w:val="0"/>
                                          <w:divBdr>
                                            <w:top w:val="none" w:sz="0" w:space="0" w:color="auto"/>
                                            <w:left w:val="none" w:sz="0" w:space="0" w:color="auto"/>
                                            <w:bottom w:val="none" w:sz="0" w:space="0" w:color="auto"/>
                                            <w:right w:val="none" w:sz="0" w:space="0" w:color="auto"/>
                                          </w:divBdr>
                                          <w:divsChild>
                                            <w:div w:id="82165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803593">
                                  <w:marLeft w:val="0"/>
                                  <w:marRight w:val="0"/>
                                  <w:marTop w:val="0"/>
                                  <w:marBottom w:val="0"/>
                                  <w:divBdr>
                                    <w:top w:val="none" w:sz="0" w:space="0" w:color="auto"/>
                                    <w:left w:val="none" w:sz="0" w:space="0" w:color="auto"/>
                                    <w:bottom w:val="none" w:sz="0" w:space="0" w:color="auto"/>
                                    <w:right w:val="none" w:sz="0" w:space="0" w:color="auto"/>
                                  </w:divBdr>
                                  <w:divsChild>
                                    <w:div w:id="1943798133">
                                      <w:marLeft w:val="0"/>
                                      <w:marRight w:val="0"/>
                                      <w:marTop w:val="0"/>
                                      <w:marBottom w:val="0"/>
                                      <w:divBdr>
                                        <w:top w:val="none" w:sz="0" w:space="0" w:color="auto"/>
                                        <w:left w:val="none" w:sz="0" w:space="0" w:color="auto"/>
                                        <w:bottom w:val="none" w:sz="0" w:space="0" w:color="auto"/>
                                        <w:right w:val="none" w:sz="0" w:space="0" w:color="auto"/>
                                      </w:divBdr>
                                      <w:divsChild>
                                        <w:div w:id="2018382726">
                                          <w:marLeft w:val="0"/>
                                          <w:marRight w:val="0"/>
                                          <w:marTop w:val="0"/>
                                          <w:marBottom w:val="0"/>
                                          <w:divBdr>
                                            <w:top w:val="none" w:sz="0" w:space="0" w:color="auto"/>
                                            <w:left w:val="none" w:sz="0" w:space="0" w:color="auto"/>
                                            <w:bottom w:val="none" w:sz="0" w:space="0" w:color="auto"/>
                                            <w:right w:val="none" w:sz="0" w:space="0" w:color="auto"/>
                                          </w:divBdr>
                                          <w:divsChild>
                                            <w:div w:id="1303655277">
                                              <w:marLeft w:val="0"/>
                                              <w:marRight w:val="0"/>
                                              <w:marTop w:val="0"/>
                                              <w:marBottom w:val="0"/>
                                              <w:divBdr>
                                                <w:top w:val="none" w:sz="0" w:space="0" w:color="auto"/>
                                                <w:left w:val="none" w:sz="0" w:space="0" w:color="auto"/>
                                                <w:bottom w:val="none" w:sz="0" w:space="0" w:color="auto"/>
                                                <w:right w:val="none" w:sz="0" w:space="0" w:color="auto"/>
                                              </w:divBdr>
                                            </w:div>
                                          </w:divsChild>
                                        </w:div>
                                        <w:div w:id="1568689127">
                                          <w:marLeft w:val="0"/>
                                          <w:marRight w:val="0"/>
                                          <w:marTop w:val="0"/>
                                          <w:marBottom w:val="0"/>
                                          <w:divBdr>
                                            <w:top w:val="none" w:sz="0" w:space="0" w:color="auto"/>
                                            <w:left w:val="none" w:sz="0" w:space="0" w:color="auto"/>
                                            <w:bottom w:val="none" w:sz="0" w:space="0" w:color="auto"/>
                                            <w:right w:val="none" w:sz="0" w:space="0" w:color="auto"/>
                                          </w:divBdr>
                                          <w:divsChild>
                                            <w:div w:id="11232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842770">
                                  <w:marLeft w:val="0"/>
                                  <w:marRight w:val="0"/>
                                  <w:marTop w:val="0"/>
                                  <w:marBottom w:val="0"/>
                                  <w:divBdr>
                                    <w:top w:val="none" w:sz="0" w:space="0" w:color="auto"/>
                                    <w:left w:val="none" w:sz="0" w:space="0" w:color="auto"/>
                                    <w:bottom w:val="none" w:sz="0" w:space="0" w:color="auto"/>
                                    <w:right w:val="none" w:sz="0" w:space="0" w:color="auto"/>
                                  </w:divBdr>
                                  <w:divsChild>
                                    <w:div w:id="164713615">
                                      <w:marLeft w:val="0"/>
                                      <w:marRight w:val="0"/>
                                      <w:marTop w:val="0"/>
                                      <w:marBottom w:val="0"/>
                                      <w:divBdr>
                                        <w:top w:val="none" w:sz="0" w:space="0" w:color="auto"/>
                                        <w:left w:val="none" w:sz="0" w:space="0" w:color="auto"/>
                                        <w:bottom w:val="none" w:sz="0" w:space="0" w:color="auto"/>
                                        <w:right w:val="none" w:sz="0" w:space="0" w:color="auto"/>
                                      </w:divBdr>
                                      <w:divsChild>
                                        <w:div w:id="1224025193">
                                          <w:marLeft w:val="0"/>
                                          <w:marRight w:val="0"/>
                                          <w:marTop w:val="0"/>
                                          <w:marBottom w:val="0"/>
                                          <w:divBdr>
                                            <w:top w:val="none" w:sz="0" w:space="0" w:color="auto"/>
                                            <w:left w:val="none" w:sz="0" w:space="0" w:color="auto"/>
                                            <w:bottom w:val="none" w:sz="0" w:space="0" w:color="auto"/>
                                            <w:right w:val="none" w:sz="0" w:space="0" w:color="auto"/>
                                          </w:divBdr>
                                          <w:divsChild>
                                            <w:div w:id="937835743">
                                              <w:marLeft w:val="0"/>
                                              <w:marRight w:val="0"/>
                                              <w:marTop w:val="0"/>
                                              <w:marBottom w:val="0"/>
                                              <w:divBdr>
                                                <w:top w:val="none" w:sz="0" w:space="0" w:color="auto"/>
                                                <w:left w:val="none" w:sz="0" w:space="0" w:color="auto"/>
                                                <w:bottom w:val="none" w:sz="0" w:space="0" w:color="auto"/>
                                                <w:right w:val="none" w:sz="0" w:space="0" w:color="auto"/>
                                              </w:divBdr>
                                            </w:div>
                                          </w:divsChild>
                                        </w:div>
                                        <w:div w:id="1611738078">
                                          <w:marLeft w:val="0"/>
                                          <w:marRight w:val="0"/>
                                          <w:marTop w:val="0"/>
                                          <w:marBottom w:val="0"/>
                                          <w:divBdr>
                                            <w:top w:val="none" w:sz="0" w:space="0" w:color="auto"/>
                                            <w:left w:val="none" w:sz="0" w:space="0" w:color="auto"/>
                                            <w:bottom w:val="none" w:sz="0" w:space="0" w:color="auto"/>
                                            <w:right w:val="none" w:sz="0" w:space="0" w:color="auto"/>
                                          </w:divBdr>
                                          <w:divsChild>
                                            <w:div w:id="14837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6510">
                                  <w:marLeft w:val="0"/>
                                  <w:marRight w:val="0"/>
                                  <w:marTop w:val="0"/>
                                  <w:marBottom w:val="0"/>
                                  <w:divBdr>
                                    <w:top w:val="none" w:sz="0" w:space="0" w:color="auto"/>
                                    <w:left w:val="none" w:sz="0" w:space="0" w:color="auto"/>
                                    <w:bottom w:val="none" w:sz="0" w:space="0" w:color="auto"/>
                                    <w:right w:val="none" w:sz="0" w:space="0" w:color="auto"/>
                                  </w:divBdr>
                                  <w:divsChild>
                                    <w:div w:id="287931168">
                                      <w:marLeft w:val="0"/>
                                      <w:marRight w:val="0"/>
                                      <w:marTop w:val="0"/>
                                      <w:marBottom w:val="0"/>
                                      <w:divBdr>
                                        <w:top w:val="none" w:sz="0" w:space="0" w:color="auto"/>
                                        <w:left w:val="none" w:sz="0" w:space="0" w:color="auto"/>
                                        <w:bottom w:val="none" w:sz="0" w:space="0" w:color="auto"/>
                                        <w:right w:val="none" w:sz="0" w:space="0" w:color="auto"/>
                                      </w:divBdr>
                                      <w:divsChild>
                                        <w:div w:id="1538278639">
                                          <w:marLeft w:val="0"/>
                                          <w:marRight w:val="0"/>
                                          <w:marTop w:val="0"/>
                                          <w:marBottom w:val="0"/>
                                          <w:divBdr>
                                            <w:top w:val="none" w:sz="0" w:space="0" w:color="auto"/>
                                            <w:left w:val="none" w:sz="0" w:space="0" w:color="auto"/>
                                            <w:bottom w:val="none" w:sz="0" w:space="0" w:color="auto"/>
                                            <w:right w:val="none" w:sz="0" w:space="0" w:color="auto"/>
                                          </w:divBdr>
                                          <w:divsChild>
                                            <w:div w:id="95642043">
                                              <w:marLeft w:val="0"/>
                                              <w:marRight w:val="0"/>
                                              <w:marTop w:val="0"/>
                                              <w:marBottom w:val="0"/>
                                              <w:divBdr>
                                                <w:top w:val="none" w:sz="0" w:space="0" w:color="auto"/>
                                                <w:left w:val="none" w:sz="0" w:space="0" w:color="auto"/>
                                                <w:bottom w:val="none" w:sz="0" w:space="0" w:color="auto"/>
                                                <w:right w:val="none" w:sz="0" w:space="0" w:color="auto"/>
                                              </w:divBdr>
                                            </w:div>
                                          </w:divsChild>
                                        </w:div>
                                        <w:div w:id="1064986511">
                                          <w:marLeft w:val="0"/>
                                          <w:marRight w:val="0"/>
                                          <w:marTop w:val="0"/>
                                          <w:marBottom w:val="0"/>
                                          <w:divBdr>
                                            <w:top w:val="none" w:sz="0" w:space="0" w:color="auto"/>
                                            <w:left w:val="none" w:sz="0" w:space="0" w:color="auto"/>
                                            <w:bottom w:val="none" w:sz="0" w:space="0" w:color="auto"/>
                                            <w:right w:val="none" w:sz="0" w:space="0" w:color="auto"/>
                                          </w:divBdr>
                                          <w:divsChild>
                                            <w:div w:id="43031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233119">
                                  <w:marLeft w:val="0"/>
                                  <w:marRight w:val="0"/>
                                  <w:marTop w:val="0"/>
                                  <w:marBottom w:val="0"/>
                                  <w:divBdr>
                                    <w:top w:val="none" w:sz="0" w:space="0" w:color="auto"/>
                                    <w:left w:val="none" w:sz="0" w:space="0" w:color="auto"/>
                                    <w:bottom w:val="none" w:sz="0" w:space="0" w:color="auto"/>
                                    <w:right w:val="none" w:sz="0" w:space="0" w:color="auto"/>
                                  </w:divBdr>
                                  <w:divsChild>
                                    <w:div w:id="829174021">
                                      <w:marLeft w:val="0"/>
                                      <w:marRight w:val="0"/>
                                      <w:marTop w:val="0"/>
                                      <w:marBottom w:val="0"/>
                                      <w:divBdr>
                                        <w:top w:val="none" w:sz="0" w:space="0" w:color="auto"/>
                                        <w:left w:val="none" w:sz="0" w:space="0" w:color="auto"/>
                                        <w:bottom w:val="none" w:sz="0" w:space="0" w:color="auto"/>
                                        <w:right w:val="none" w:sz="0" w:space="0" w:color="auto"/>
                                      </w:divBdr>
                                      <w:divsChild>
                                        <w:div w:id="380636505">
                                          <w:marLeft w:val="0"/>
                                          <w:marRight w:val="0"/>
                                          <w:marTop w:val="0"/>
                                          <w:marBottom w:val="0"/>
                                          <w:divBdr>
                                            <w:top w:val="none" w:sz="0" w:space="0" w:color="auto"/>
                                            <w:left w:val="none" w:sz="0" w:space="0" w:color="auto"/>
                                            <w:bottom w:val="none" w:sz="0" w:space="0" w:color="auto"/>
                                            <w:right w:val="none" w:sz="0" w:space="0" w:color="auto"/>
                                          </w:divBdr>
                                          <w:divsChild>
                                            <w:div w:id="1610891432">
                                              <w:marLeft w:val="0"/>
                                              <w:marRight w:val="0"/>
                                              <w:marTop w:val="0"/>
                                              <w:marBottom w:val="0"/>
                                              <w:divBdr>
                                                <w:top w:val="none" w:sz="0" w:space="0" w:color="auto"/>
                                                <w:left w:val="none" w:sz="0" w:space="0" w:color="auto"/>
                                                <w:bottom w:val="none" w:sz="0" w:space="0" w:color="auto"/>
                                                <w:right w:val="none" w:sz="0" w:space="0" w:color="auto"/>
                                              </w:divBdr>
                                            </w:div>
                                          </w:divsChild>
                                        </w:div>
                                        <w:div w:id="1572035605">
                                          <w:marLeft w:val="0"/>
                                          <w:marRight w:val="0"/>
                                          <w:marTop w:val="0"/>
                                          <w:marBottom w:val="0"/>
                                          <w:divBdr>
                                            <w:top w:val="none" w:sz="0" w:space="0" w:color="auto"/>
                                            <w:left w:val="none" w:sz="0" w:space="0" w:color="auto"/>
                                            <w:bottom w:val="none" w:sz="0" w:space="0" w:color="auto"/>
                                            <w:right w:val="none" w:sz="0" w:space="0" w:color="auto"/>
                                          </w:divBdr>
                                          <w:divsChild>
                                            <w:div w:id="210364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4632">
                                  <w:marLeft w:val="0"/>
                                  <w:marRight w:val="0"/>
                                  <w:marTop w:val="0"/>
                                  <w:marBottom w:val="0"/>
                                  <w:divBdr>
                                    <w:top w:val="none" w:sz="0" w:space="0" w:color="auto"/>
                                    <w:left w:val="none" w:sz="0" w:space="0" w:color="auto"/>
                                    <w:bottom w:val="none" w:sz="0" w:space="0" w:color="auto"/>
                                    <w:right w:val="none" w:sz="0" w:space="0" w:color="auto"/>
                                  </w:divBdr>
                                  <w:divsChild>
                                    <w:div w:id="1552762648">
                                      <w:marLeft w:val="0"/>
                                      <w:marRight w:val="0"/>
                                      <w:marTop w:val="0"/>
                                      <w:marBottom w:val="0"/>
                                      <w:divBdr>
                                        <w:top w:val="none" w:sz="0" w:space="0" w:color="auto"/>
                                        <w:left w:val="none" w:sz="0" w:space="0" w:color="auto"/>
                                        <w:bottom w:val="none" w:sz="0" w:space="0" w:color="auto"/>
                                        <w:right w:val="none" w:sz="0" w:space="0" w:color="auto"/>
                                      </w:divBdr>
                                      <w:divsChild>
                                        <w:div w:id="1174800918">
                                          <w:marLeft w:val="0"/>
                                          <w:marRight w:val="0"/>
                                          <w:marTop w:val="0"/>
                                          <w:marBottom w:val="0"/>
                                          <w:divBdr>
                                            <w:top w:val="none" w:sz="0" w:space="0" w:color="auto"/>
                                            <w:left w:val="none" w:sz="0" w:space="0" w:color="auto"/>
                                            <w:bottom w:val="none" w:sz="0" w:space="0" w:color="auto"/>
                                            <w:right w:val="none" w:sz="0" w:space="0" w:color="auto"/>
                                          </w:divBdr>
                                          <w:divsChild>
                                            <w:div w:id="1729452780">
                                              <w:marLeft w:val="0"/>
                                              <w:marRight w:val="0"/>
                                              <w:marTop w:val="0"/>
                                              <w:marBottom w:val="0"/>
                                              <w:divBdr>
                                                <w:top w:val="none" w:sz="0" w:space="0" w:color="auto"/>
                                                <w:left w:val="none" w:sz="0" w:space="0" w:color="auto"/>
                                                <w:bottom w:val="none" w:sz="0" w:space="0" w:color="auto"/>
                                                <w:right w:val="none" w:sz="0" w:space="0" w:color="auto"/>
                                              </w:divBdr>
                                            </w:div>
                                          </w:divsChild>
                                        </w:div>
                                        <w:div w:id="244530536">
                                          <w:marLeft w:val="0"/>
                                          <w:marRight w:val="0"/>
                                          <w:marTop w:val="0"/>
                                          <w:marBottom w:val="0"/>
                                          <w:divBdr>
                                            <w:top w:val="none" w:sz="0" w:space="0" w:color="auto"/>
                                            <w:left w:val="none" w:sz="0" w:space="0" w:color="auto"/>
                                            <w:bottom w:val="none" w:sz="0" w:space="0" w:color="auto"/>
                                            <w:right w:val="none" w:sz="0" w:space="0" w:color="auto"/>
                                          </w:divBdr>
                                          <w:divsChild>
                                            <w:div w:id="208333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332208">
          <w:marLeft w:val="0"/>
          <w:marRight w:val="0"/>
          <w:marTop w:val="0"/>
          <w:marBottom w:val="360"/>
          <w:divBdr>
            <w:top w:val="single" w:sz="6" w:space="0" w:color="E6EBEF"/>
            <w:left w:val="single" w:sz="6" w:space="0" w:color="E6EBEF"/>
            <w:bottom w:val="single" w:sz="6" w:space="0" w:color="E6EBEF"/>
            <w:right w:val="single" w:sz="6" w:space="0" w:color="E6EBEF"/>
          </w:divBdr>
          <w:divsChild>
            <w:div w:id="1670324873">
              <w:marLeft w:val="0"/>
              <w:marRight w:val="0"/>
              <w:marTop w:val="0"/>
              <w:marBottom w:val="0"/>
              <w:divBdr>
                <w:top w:val="none" w:sz="0" w:space="0" w:color="auto"/>
                <w:left w:val="none" w:sz="0" w:space="0" w:color="auto"/>
                <w:bottom w:val="none" w:sz="0" w:space="0" w:color="auto"/>
                <w:right w:val="none" w:sz="0" w:space="0" w:color="auto"/>
              </w:divBdr>
              <w:divsChild>
                <w:div w:id="32703474">
                  <w:marLeft w:val="0"/>
                  <w:marRight w:val="0"/>
                  <w:marTop w:val="0"/>
                  <w:marBottom w:val="0"/>
                  <w:divBdr>
                    <w:top w:val="none" w:sz="0" w:space="0" w:color="auto"/>
                    <w:left w:val="none" w:sz="0" w:space="0" w:color="auto"/>
                    <w:bottom w:val="none" w:sz="0" w:space="0" w:color="auto"/>
                    <w:right w:val="none" w:sz="0" w:space="0" w:color="auto"/>
                  </w:divBdr>
                  <w:divsChild>
                    <w:div w:id="1041246091">
                      <w:marLeft w:val="0"/>
                      <w:marRight w:val="0"/>
                      <w:marTop w:val="0"/>
                      <w:marBottom w:val="0"/>
                      <w:divBdr>
                        <w:top w:val="none" w:sz="0" w:space="0" w:color="auto"/>
                        <w:left w:val="none" w:sz="0" w:space="0" w:color="auto"/>
                        <w:bottom w:val="none" w:sz="0" w:space="0" w:color="auto"/>
                        <w:right w:val="none" w:sz="0" w:space="0" w:color="auto"/>
                      </w:divBdr>
                      <w:divsChild>
                        <w:div w:id="341276598">
                          <w:marLeft w:val="0"/>
                          <w:marRight w:val="0"/>
                          <w:marTop w:val="0"/>
                          <w:marBottom w:val="0"/>
                          <w:divBdr>
                            <w:top w:val="none" w:sz="0" w:space="0" w:color="auto"/>
                            <w:left w:val="none" w:sz="0" w:space="0" w:color="auto"/>
                            <w:bottom w:val="none" w:sz="0" w:space="0" w:color="auto"/>
                            <w:right w:val="none" w:sz="0" w:space="0" w:color="auto"/>
                          </w:divBdr>
                        </w:div>
                      </w:divsChild>
                    </w:div>
                    <w:div w:id="955217621">
                      <w:marLeft w:val="0"/>
                      <w:marRight w:val="0"/>
                      <w:marTop w:val="0"/>
                      <w:marBottom w:val="0"/>
                      <w:divBdr>
                        <w:top w:val="none" w:sz="0" w:space="0" w:color="auto"/>
                        <w:left w:val="none" w:sz="0" w:space="0" w:color="auto"/>
                        <w:bottom w:val="none" w:sz="0" w:space="0" w:color="auto"/>
                        <w:right w:val="none" w:sz="0" w:space="0" w:color="auto"/>
                      </w:divBdr>
                      <w:divsChild>
                        <w:div w:id="481578354">
                          <w:marLeft w:val="0"/>
                          <w:marRight w:val="0"/>
                          <w:marTop w:val="0"/>
                          <w:marBottom w:val="0"/>
                          <w:divBdr>
                            <w:top w:val="none" w:sz="0" w:space="0" w:color="auto"/>
                            <w:left w:val="none" w:sz="0" w:space="0" w:color="auto"/>
                            <w:bottom w:val="none" w:sz="0" w:space="0" w:color="auto"/>
                            <w:right w:val="none" w:sz="0" w:space="0" w:color="auto"/>
                          </w:divBdr>
                        </w:div>
                      </w:divsChild>
                    </w:div>
                    <w:div w:id="1207716806">
                      <w:marLeft w:val="0"/>
                      <w:marRight w:val="0"/>
                      <w:marTop w:val="0"/>
                      <w:marBottom w:val="0"/>
                      <w:divBdr>
                        <w:top w:val="none" w:sz="0" w:space="0" w:color="auto"/>
                        <w:left w:val="none" w:sz="0" w:space="0" w:color="auto"/>
                        <w:bottom w:val="none" w:sz="0" w:space="0" w:color="auto"/>
                        <w:right w:val="none" w:sz="0" w:space="0" w:color="auto"/>
                      </w:divBdr>
                      <w:divsChild>
                        <w:div w:id="1848209925">
                          <w:marLeft w:val="0"/>
                          <w:marRight w:val="0"/>
                          <w:marTop w:val="0"/>
                          <w:marBottom w:val="0"/>
                          <w:divBdr>
                            <w:top w:val="none" w:sz="0" w:space="0" w:color="auto"/>
                            <w:left w:val="none" w:sz="0" w:space="0" w:color="auto"/>
                            <w:bottom w:val="none" w:sz="0" w:space="0" w:color="auto"/>
                            <w:right w:val="none" w:sz="0" w:space="0" w:color="auto"/>
                          </w:divBdr>
                        </w:div>
                      </w:divsChild>
                    </w:div>
                    <w:div w:id="1665667573">
                      <w:marLeft w:val="0"/>
                      <w:marRight w:val="0"/>
                      <w:marTop w:val="0"/>
                      <w:marBottom w:val="0"/>
                      <w:divBdr>
                        <w:top w:val="none" w:sz="0" w:space="0" w:color="auto"/>
                        <w:left w:val="none" w:sz="0" w:space="0" w:color="auto"/>
                        <w:bottom w:val="none" w:sz="0" w:space="0" w:color="auto"/>
                        <w:right w:val="none" w:sz="0" w:space="0" w:color="auto"/>
                      </w:divBdr>
                      <w:divsChild>
                        <w:div w:id="2074816741">
                          <w:marLeft w:val="0"/>
                          <w:marRight w:val="0"/>
                          <w:marTop w:val="0"/>
                          <w:marBottom w:val="0"/>
                          <w:divBdr>
                            <w:top w:val="none" w:sz="0" w:space="0" w:color="auto"/>
                            <w:left w:val="none" w:sz="0" w:space="0" w:color="auto"/>
                            <w:bottom w:val="none" w:sz="0" w:space="0" w:color="auto"/>
                            <w:right w:val="none" w:sz="0" w:space="0" w:color="auto"/>
                          </w:divBdr>
                        </w:div>
                      </w:divsChild>
                    </w:div>
                    <w:div w:id="1310670970">
                      <w:marLeft w:val="0"/>
                      <w:marRight w:val="0"/>
                      <w:marTop w:val="0"/>
                      <w:marBottom w:val="0"/>
                      <w:divBdr>
                        <w:top w:val="none" w:sz="0" w:space="0" w:color="auto"/>
                        <w:left w:val="none" w:sz="0" w:space="0" w:color="auto"/>
                        <w:bottom w:val="none" w:sz="0" w:space="0" w:color="auto"/>
                        <w:right w:val="none" w:sz="0" w:space="0" w:color="auto"/>
                      </w:divBdr>
                      <w:divsChild>
                        <w:div w:id="1939176332">
                          <w:marLeft w:val="0"/>
                          <w:marRight w:val="0"/>
                          <w:marTop w:val="0"/>
                          <w:marBottom w:val="0"/>
                          <w:divBdr>
                            <w:top w:val="none" w:sz="0" w:space="0" w:color="auto"/>
                            <w:left w:val="none" w:sz="0" w:space="0" w:color="auto"/>
                            <w:bottom w:val="none" w:sz="0" w:space="0" w:color="auto"/>
                            <w:right w:val="none" w:sz="0" w:space="0" w:color="auto"/>
                          </w:divBdr>
                        </w:div>
                      </w:divsChild>
                    </w:div>
                    <w:div w:id="1505129418">
                      <w:marLeft w:val="0"/>
                      <w:marRight w:val="0"/>
                      <w:marTop w:val="0"/>
                      <w:marBottom w:val="0"/>
                      <w:divBdr>
                        <w:top w:val="none" w:sz="0" w:space="0" w:color="auto"/>
                        <w:left w:val="none" w:sz="0" w:space="0" w:color="auto"/>
                        <w:bottom w:val="none" w:sz="0" w:space="0" w:color="auto"/>
                        <w:right w:val="none" w:sz="0" w:space="0" w:color="auto"/>
                      </w:divBdr>
                      <w:divsChild>
                        <w:div w:id="477040882">
                          <w:marLeft w:val="0"/>
                          <w:marRight w:val="0"/>
                          <w:marTop w:val="0"/>
                          <w:marBottom w:val="0"/>
                          <w:divBdr>
                            <w:top w:val="none" w:sz="0" w:space="0" w:color="auto"/>
                            <w:left w:val="none" w:sz="0" w:space="0" w:color="auto"/>
                            <w:bottom w:val="none" w:sz="0" w:space="0" w:color="auto"/>
                            <w:right w:val="none" w:sz="0" w:space="0" w:color="auto"/>
                          </w:divBdr>
                        </w:div>
                        <w:div w:id="353729620">
                          <w:marLeft w:val="0"/>
                          <w:marRight w:val="0"/>
                          <w:marTop w:val="0"/>
                          <w:marBottom w:val="0"/>
                          <w:divBdr>
                            <w:top w:val="none" w:sz="0" w:space="0" w:color="auto"/>
                            <w:left w:val="none" w:sz="0" w:space="0" w:color="auto"/>
                            <w:bottom w:val="none" w:sz="0" w:space="0" w:color="auto"/>
                            <w:right w:val="none" w:sz="0" w:space="0" w:color="auto"/>
                          </w:divBdr>
                        </w:div>
                      </w:divsChild>
                    </w:div>
                    <w:div w:id="496967488">
                      <w:marLeft w:val="0"/>
                      <w:marRight w:val="0"/>
                      <w:marTop w:val="0"/>
                      <w:marBottom w:val="0"/>
                      <w:divBdr>
                        <w:top w:val="none" w:sz="0" w:space="0" w:color="auto"/>
                        <w:left w:val="none" w:sz="0" w:space="0" w:color="auto"/>
                        <w:bottom w:val="none" w:sz="0" w:space="0" w:color="auto"/>
                        <w:right w:val="none" w:sz="0" w:space="0" w:color="auto"/>
                      </w:divBdr>
                      <w:divsChild>
                        <w:div w:id="1092555338">
                          <w:marLeft w:val="0"/>
                          <w:marRight w:val="0"/>
                          <w:marTop w:val="0"/>
                          <w:marBottom w:val="0"/>
                          <w:divBdr>
                            <w:top w:val="none" w:sz="0" w:space="0" w:color="auto"/>
                            <w:left w:val="none" w:sz="0" w:space="0" w:color="auto"/>
                            <w:bottom w:val="none" w:sz="0" w:space="0" w:color="auto"/>
                            <w:right w:val="none" w:sz="0" w:space="0" w:color="auto"/>
                          </w:divBdr>
                        </w:div>
                      </w:divsChild>
                    </w:div>
                    <w:div w:id="2133284523">
                      <w:marLeft w:val="0"/>
                      <w:marRight w:val="0"/>
                      <w:marTop w:val="0"/>
                      <w:marBottom w:val="0"/>
                      <w:divBdr>
                        <w:top w:val="none" w:sz="0" w:space="0" w:color="auto"/>
                        <w:left w:val="none" w:sz="0" w:space="0" w:color="auto"/>
                        <w:bottom w:val="none" w:sz="0" w:space="0" w:color="auto"/>
                        <w:right w:val="none" w:sz="0" w:space="0" w:color="auto"/>
                      </w:divBdr>
                      <w:divsChild>
                        <w:div w:id="2088379581">
                          <w:marLeft w:val="0"/>
                          <w:marRight w:val="0"/>
                          <w:marTop w:val="0"/>
                          <w:marBottom w:val="0"/>
                          <w:divBdr>
                            <w:top w:val="none" w:sz="0" w:space="0" w:color="auto"/>
                            <w:left w:val="none" w:sz="0" w:space="0" w:color="auto"/>
                            <w:bottom w:val="none" w:sz="0" w:space="0" w:color="auto"/>
                            <w:right w:val="none" w:sz="0" w:space="0" w:color="auto"/>
                          </w:divBdr>
                        </w:div>
                      </w:divsChild>
                    </w:div>
                    <w:div w:id="950287217">
                      <w:marLeft w:val="0"/>
                      <w:marRight w:val="0"/>
                      <w:marTop w:val="0"/>
                      <w:marBottom w:val="0"/>
                      <w:divBdr>
                        <w:top w:val="none" w:sz="0" w:space="0" w:color="auto"/>
                        <w:left w:val="none" w:sz="0" w:space="0" w:color="auto"/>
                        <w:bottom w:val="none" w:sz="0" w:space="0" w:color="auto"/>
                        <w:right w:val="none" w:sz="0" w:space="0" w:color="auto"/>
                      </w:divBdr>
                      <w:divsChild>
                        <w:div w:id="39984311">
                          <w:marLeft w:val="0"/>
                          <w:marRight w:val="0"/>
                          <w:marTop w:val="0"/>
                          <w:marBottom w:val="0"/>
                          <w:divBdr>
                            <w:top w:val="none" w:sz="0" w:space="0" w:color="auto"/>
                            <w:left w:val="none" w:sz="0" w:space="0" w:color="auto"/>
                            <w:bottom w:val="none" w:sz="0" w:space="0" w:color="auto"/>
                            <w:right w:val="none" w:sz="0" w:space="0" w:color="auto"/>
                          </w:divBdr>
                        </w:div>
                      </w:divsChild>
                    </w:div>
                    <w:div w:id="874462010">
                      <w:marLeft w:val="0"/>
                      <w:marRight w:val="0"/>
                      <w:marTop w:val="0"/>
                      <w:marBottom w:val="0"/>
                      <w:divBdr>
                        <w:top w:val="none" w:sz="0" w:space="0" w:color="auto"/>
                        <w:left w:val="none" w:sz="0" w:space="0" w:color="auto"/>
                        <w:bottom w:val="none" w:sz="0" w:space="0" w:color="auto"/>
                        <w:right w:val="none" w:sz="0" w:space="0" w:color="auto"/>
                      </w:divBdr>
                      <w:divsChild>
                        <w:div w:id="2015454782">
                          <w:marLeft w:val="0"/>
                          <w:marRight w:val="0"/>
                          <w:marTop w:val="0"/>
                          <w:marBottom w:val="0"/>
                          <w:divBdr>
                            <w:top w:val="none" w:sz="0" w:space="0" w:color="auto"/>
                            <w:left w:val="none" w:sz="0" w:space="0" w:color="auto"/>
                            <w:bottom w:val="none" w:sz="0" w:space="0" w:color="auto"/>
                            <w:right w:val="none" w:sz="0" w:space="0" w:color="auto"/>
                          </w:divBdr>
                        </w:div>
                        <w:div w:id="162937701">
                          <w:marLeft w:val="0"/>
                          <w:marRight w:val="0"/>
                          <w:marTop w:val="0"/>
                          <w:marBottom w:val="0"/>
                          <w:divBdr>
                            <w:top w:val="none" w:sz="0" w:space="0" w:color="auto"/>
                            <w:left w:val="none" w:sz="0" w:space="0" w:color="auto"/>
                            <w:bottom w:val="none" w:sz="0" w:space="0" w:color="auto"/>
                            <w:right w:val="none" w:sz="0" w:space="0" w:color="auto"/>
                          </w:divBdr>
                        </w:div>
                      </w:divsChild>
                    </w:div>
                    <w:div w:id="397172392">
                      <w:marLeft w:val="0"/>
                      <w:marRight w:val="0"/>
                      <w:marTop w:val="0"/>
                      <w:marBottom w:val="0"/>
                      <w:divBdr>
                        <w:top w:val="none" w:sz="0" w:space="0" w:color="auto"/>
                        <w:left w:val="none" w:sz="0" w:space="0" w:color="auto"/>
                        <w:bottom w:val="none" w:sz="0" w:space="0" w:color="auto"/>
                        <w:right w:val="none" w:sz="0" w:space="0" w:color="auto"/>
                      </w:divBdr>
                      <w:divsChild>
                        <w:div w:id="783884684">
                          <w:marLeft w:val="0"/>
                          <w:marRight w:val="0"/>
                          <w:marTop w:val="0"/>
                          <w:marBottom w:val="0"/>
                          <w:divBdr>
                            <w:top w:val="none" w:sz="0" w:space="0" w:color="auto"/>
                            <w:left w:val="none" w:sz="0" w:space="0" w:color="auto"/>
                            <w:bottom w:val="none" w:sz="0" w:space="0" w:color="auto"/>
                            <w:right w:val="none" w:sz="0" w:space="0" w:color="auto"/>
                          </w:divBdr>
                        </w:div>
                      </w:divsChild>
                    </w:div>
                    <w:div w:id="1222790678">
                      <w:marLeft w:val="0"/>
                      <w:marRight w:val="0"/>
                      <w:marTop w:val="0"/>
                      <w:marBottom w:val="0"/>
                      <w:divBdr>
                        <w:top w:val="none" w:sz="0" w:space="0" w:color="auto"/>
                        <w:left w:val="none" w:sz="0" w:space="0" w:color="auto"/>
                        <w:bottom w:val="none" w:sz="0" w:space="0" w:color="auto"/>
                        <w:right w:val="none" w:sz="0" w:space="0" w:color="auto"/>
                      </w:divBdr>
                      <w:divsChild>
                        <w:div w:id="1904368992">
                          <w:marLeft w:val="0"/>
                          <w:marRight w:val="0"/>
                          <w:marTop w:val="0"/>
                          <w:marBottom w:val="0"/>
                          <w:divBdr>
                            <w:top w:val="none" w:sz="0" w:space="0" w:color="auto"/>
                            <w:left w:val="none" w:sz="0" w:space="0" w:color="auto"/>
                            <w:bottom w:val="none" w:sz="0" w:space="0" w:color="auto"/>
                            <w:right w:val="none" w:sz="0" w:space="0" w:color="auto"/>
                          </w:divBdr>
                        </w:div>
                      </w:divsChild>
                    </w:div>
                    <w:div w:id="1594051011">
                      <w:marLeft w:val="0"/>
                      <w:marRight w:val="0"/>
                      <w:marTop w:val="0"/>
                      <w:marBottom w:val="0"/>
                      <w:divBdr>
                        <w:top w:val="none" w:sz="0" w:space="0" w:color="auto"/>
                        <w:left w:val="none" w:sz="0" w:space="0" w:color="auto"/>
                        <w:bottom w:val="none" w:sz="0" w:space="0" w:color="auto"/>
                        <w:right w:val="none" w:sz="0" w:space="0" w:color="auto"/>
                      </w:divBdr>
                      <w:divsChild>
                        <w:div w:id="1260676275">
                          <w:marLeft w:val="0"/>
                          <w:marRight w:val="0"/>
                          <w:marTop w:val="0"/>
                          <w:marBottom w:val="0"/>
                          <w:divBdr>
                            <w:top w:val="none" w:sz="0" w:space="0" w:color="auto"/>
                            <w:left w:val="none" w:sz="0" w:space="0" w:color="auto"/>
                            <w:bottom w:val="none" w:sz="0" w:space="0" w:color="auto"/>
                            <w:right w:val="none" w:sz="0" w:space="0" w:color="auto"/>
                          </w:divBdr>
                        </w:div>
                        <w:div w:id="1144272755">
                          <w:marLeft w:val="0"/>
                          <w:marRight w:val="0"/>
                          <w:marTop w:val="0"/>
                          <w:marBottom w:val="0"/>
                          <w:divBdr>
                            <w:top w:val="none" w:sz="0" w:space="0" w:color="auto"/>
                            <w:left w:val="none" w:sz="0" w:space="0" w:color="auto"/>
                            <w:bottom w:val="none" w:sz="0" w:space="0" w:color="auto"/>
                            <w:right w:val="none" w:sz="0" w:space="0" w:color="auto"/>
                          </w:divBdr>
                        </w:div>
                      </w:divsChild>
                    </w:div>
                    <w:div w:id="383674551">
                      <w:marLeft w:val="0"/>
                      <w:marRight w:val="0"/>
                      <w:marTop w:val="0"/>
                      <w:marBottom w:val="0"/>
                      <w:divBdr>
                        <w:top w:val="none" w:sz="0" w:space="0" w:color="auto"/>
                        <w:left w:val="none" w:sz="0" w:space="0" w:color="auto"/>
                        <w:bottom w:val="none" w:sz="0" w:space="0" w:color="auto"/>
                        <w:right w:val="none" w:sz="0" w:space="0" w:color="auto"/>
                      </w:divBdr>
                      <w:divsChild>
                        <w:div w:id="1221793724">
                          <w:marLeft w:val="0"/>
                          <w:marRight w:val="0"/>
                          <w:marTop w:val="0"/>
                          <w:marBottom w:val="0"/>
                          <w:divBdr>
                            <w:top w:val="none" w:sz="0" w:space="0" w:color="auto"/>
                            <w:left w:val="none" w:sz="0" w:space="0" w:color="auto"/>
                            <w:bottom w:val="none" w:sz="0" w:space="0" w:color="auto"/>
                            <w:right w:val="none" w:sz="0" w:space="0" w:color="auto"/>
                          </w:divBdr>
                        </w:div>
                      </w:divsChild>
                    </w:div>
                    <w:div w:id="1121068805">
                      <w:marLeft w:val="0"/>
                      <w:marRight w:val="0"/>
                      <w:marTop w:val="0"/>
                      <w:marBottom w:val="0"/>
                      <w:divBdr>
                        <w:top w:val="none" w:sz="0" w:space="0" w:color="auto"/>
                        <w:left w:val="none" w:sz="0" w:space="0" w:color="auto"/>
                        <w:bottom w:val="none" w:sz="0" w:space="0" w:color="auto"/>
                        <w:right w:val="none" w:sz="0" w:space="0" w:color="auto"/>
                      </w:divBdr>
                      <w:divsChild>
                        <w:div w:id="1377701067">
                          <w:marLeft w:val="0"/>
                          <w:marRight w:val="0"/>
                          <w:marTop w:val="0"/>
                          <w:marBottom w:val="0"/>
                          <w:divBdr>
                            <w:top w:val="none" w:sz="0" w:space="0" w:color="auto"/>
                            <w:left w:val="none" w:sz="0" w:space="0" w:color="auto"/>
                            <w:bottom w:val="none" w:sz="0" w:space="0" w:color="auto"/>
                            <w:right w:val="none" w:sz="0" w:space="0" w:color="auto"/>
                          </w:divBdr>
                        </w:div>
                      </w:divsChild>
                    </w:div>
                    <w:div w:id="1361206412">
                      <w:marLeft w:val="0"/>
                      <w:marRight w:val="0"/>
                      <w:marTop w:val="0"/>
                      <w:marBottom w:val="0"/>
                      <w:divBdr>
                        <w:top w:val="none" w:sz="0" w:space="0" w:color="auto"/>
                        <w:left w:val="none" w:sz="0" w:space="0" w:color="auto"/>
                        <w:bottom w:val="none" w:sz="0" w:space="0" w:color="auto"/>
                        <w:right w:val="none" w:sz="0" w:space="0" w:color="auto"/>
                      </w:divBdr>
                      <w:divsChild>
                        <w:div w:id="230433903">
                          <w:marLeft w:val="0"/>
                          <w:marRight w:val="0"/>
                          <w:marTop w:val="0"/>
                          <w:marBottom w:val="0"/>
                          <w:divBdr>
                            <w:top w:val="none" w:sz="0" w:space="0" w:color="auto"/>
                            <w:left w:val="none" w:sz="0" w:space="0" w:color="auto"/>
                            <w:bottom w:val="none" w:sz="0" w:space="0" w:color="auto"/>
                            <w:right w:val="none" w:sz="0" w:space="0" w:color="auto"/>
                          </w:divBdr>
                        </w:div>
                        <w:div w:id="937104227">
                          <w:marLeft w:val="0"/>
                          <w:marRight w:val="0"/>
                          <w:marTop w:val="0"/>
                          <w:marBottom w:val="0"/>
                          <w:divBdr>
                            <w:top w:val="none" w:sz="0" w:space="0" w:color="auto"/>
                            <w:left w:val="none" w:sz="0" w:space="0" w:color="auto"/>
                            <w:bottom w:val="none" w:sz="0" w:space="0" w:color="auto"/>
                            <w:right w:val="none" w:sz="0" w:space="0" w:color="auto"/>
                          </w:divBdr>
                        </w:div>
                      </w:divsChild>
                    </w:div>
                    <w:div w:id="557982630">
                      <w:marLeft w:val="0"/>
                      <w:marRight w:val="0"/>
                      <w:marTop w:val="0"/>
                      <w:marBottom w:val="0"/>
                      <w:divBdr>
                        <w:top w:val="none" w:sz="0" w:space="0" w:color="auto"/>
                        <w:left w:val="none" w:sz="0" w:space="0" w:color="auto"/>
                        <w:bottom w:val="none" w:sz="0" w:space="0" w:color="auto"/>
                        <w:right w:val="none" w:sz="0" w:space="0" w:color="auto"/>
                      </w:divBdr>
                      <w:divsChild>
                        <w:div w:id="103236513">
                          <w:marLeft w:val="0"/>
                          <w:marRight w:val="0"/>
                          <w:marTop w:val="0"/>
                          <w:marBottom w:val="0"/>
                          <w:divBdr>
                            <w:top w:val="none" w:sz="0" w:space="0" w:color="auto"/>
                            <w:left w:val="none" w:sz="0" w:space="0" w:color="auto"/>
                            <w:bottom w:val="none" w:sz="0" w:space="0" w:color="auto"/>
                            <w:right w:val="none" w:sz="0" w:space="0" w:color="auto"/>
                          </w:divBdr>
                        </w:div>
                      </w:divsChild>
                    </w:div>
                    <w:div w:id="1766266579">
                      <w:marLeft w:val="0"/>
                      <w:marRight w:val="0"/>
                      <w:marTop w:val="0"/>
                      <w:marBottom w:val="0"/>
                      <w:divBdr>
                        <w:top w:val="none" w:sz="0" w:space="0" w:color="auto"/>
                        <w:left w:val="none" w:sz="0" w:space="0" w:color="auto"/>
                        <w:bottom w:val="none" w:sz="0" w:space="0" w:color="auto"/>
                        <w:right w:val="none" w:sz="0" w:space="0" w:color="auto"/>
                      </w:divBdr>
                      <w:divsChild>
                        <w:div w:id="703209056">
                          <w:marLeft w:val="0"/>
                          <w:marRight w:val="0"/>
                          <w:marTop w:val="0"/>
                          <w:marBottom w:val="0"/>
                          <w:divBdr>
                            <w:top w:val="none" w:sz="0" w:space="0" w:color="auto"/>
                            <w:left w:val="none" w:sz="0" w:space="0" w:color="auto"/>
                            <w:bottom w:val="none" w:sz="0" w:space="0" w:color="auto"/>
                            <w:right w:val="none" w:sz="0" w:space="0" w:color="auto"/>
                          </w:divBdr>
                        </w:div>
                      </w:divsChild>
                    </w:div>
                    <w:div w:id="561912261">
                      <w:marLeft w:val="0"/>
                      <w:marRight w:val="0"/>
                      <w:marTop w:val="0"/>
                      <w:marBottom w:val="0"/>
                      <w:divBdr>
                        <w:top w:val="none" w:sz="0" w:space="0" w:color="auto"/>
                        <w:left w:val="none" w:sz="0" w:space="0" w:color="auto"/>
                        <w:bottom w:val="none" w:sz="0" w:space="0" w:color="auto"/>
                        <w:right w:val="none" w:sz="0" w:space="0" w:color="auto"/>
                      </w:divBdr>
                      <w:divsChild>
                        <w:div w:id="745107751">
                          <w:marLeft w:val="0"/>
                          <w:marRight w:val="0"/>
                          <w:marTop w:val="0"/>
                          <w:marBottom w:val="0"/>
                          <w:divBdr>
                            <w:top w:val="none" w:sz="0" w:space="0" w:color="auto"/>
                            <w:left w:val="none" w:sz="0" w:space="0" w:color="auto"/>
                            <w:bottom w:val="none" w:sz="0" w:space="0" w:color="auto"/>
                            <w:right w:val="none" w:sz="0" w:space="0" w:color="auto"/>
                          </w:divBdr>
                        </w:div>
                      </w:divsChild>
                    </w:div>
                    <w:div w:id="147283390">
                      <w:marLeft w:val="0"/>
                      <w:marRight w:val="0"/>
                      <w:marTop w:val="0"/>
                      <w:marBottom w:val="0"/>
                      <w:divBdr>
                        <w:top w:val="none" w:sz="0" w:space="0" w:color="auto"/>
                        <w:left w:val="none" w:sz="0" w:space="0" w:color="auto"/>
                        <w:bottom w:val="none" w:sz="0" w:space="0" w:color="auto"/>
                        <w:right w:val="none" w:sz="0" w:space="0" w:color="auto"/>
                      </w:divBdr>
                      <w:divsChild>
                        <w:div w:id="672880233">
                          <w:marLeft w:val="0"/>
                          <w:marRight w:val="0"/>
                          <w:marTop w:val="0"/>
                          <w:marBottom w:val="0"/>
                          <w:divBdr>
                            <w:top w:val="none" w:sz="0" w:space="0" w:color="auto"/>
                            <w:left w:val="none" w:sz="0" w:space="0" w:color="auto"/>
                            <w:bottom w:val="none" w:sz="0" w:space="0" w:color="auto"/>
                            <w:right w:val="none" w:sz="0" w:space="0" w:color="auto"/>
                          </w:divBdr>
                        </w:div>
                      </w:divsChild>
                    </w:div>
                    <w:div w:id="2078700376">
                      <w:marLeft w:val="0"/>
                      <w:marRight w:val="0"/>
                      <w:marTop w:val="0"/>
                      <w:marBottom w:val="0"/>
                      <w:divBdr>
                        <w:top w:val="none" w:sz="0" w:space="0" w:color="auto"/>
                        <w:left w:val="none" w:sz="0" w:space="0" w:color="auto"/>
                        <w:bottom w:val="none" w:sz="0" w:space="0" w:color="auto"/>
                        <w:right w:val="none" w:sz="0" w:space="0" w:color="auto"/>
                      </w:divBdr>
                      <w:divsChild>
                        <w:div w:id="1914850900">
                          <w:marLeft w:val="0"/>
                          <w:marRight w:val="0"/>
                          <w:marTop w:val="0"/>
                          <w:marBottom w:val="0"/>
                          <w:divBdr>
                            <w:top w:val="none" w:sz="0" w:space="0" w:color="auto"/>
                            <w:left w:val="none" w:sz="0" w:space="0" w:color="auto"/>
                            <w:bottom w:val="none" w:sz="0" w:space="0" w:color="auto"/>
                            <w:right w:val="none" w:sz="0" w:space="0" w:color="auto"/>
                          </w:divBdr>
                        </w:div>
                      </w:divsChild>
                    </w:div>
                    <w:div w:id="1374965228">
                      <w:marLeft w:val="0"/>
                      <w:marRight w:val="0"/>
                      <w:marTop w:val="0"/>
                      <w:marBottom w:val="0"/>
                      <w:divBdr>
                        <w:top w:val="none" w:sz="0" w:space="0" w:color="auto"/>
                        <w:left w:val="none" w:sz="0" w:space="0" w:color="auto"/>
                        <w:bottom w:val="none" w:sz="0" w:space="0" w:color="auto"/>
                        <w:right w:val="none" w:sz="0" w:space="0" w:color="auto"/>
                      </w:divBdr>
                      <w:divsChild>
                        <w:div w:id="735471543">
                          <w:marLeft w:val="0"/>
                          <w:marRight w:val="0"/>
                          <w:marTop w:val="0"/>
                          <w:marBottom w:val="0"/>
                          <w:divBdr>
                            <w:top w:val="none" w:sz="0" w:space="0" w:color="auto"/>
                            <w:left w:val="none" w:sz="0" w:space="0" w:color="auto"/>
                            <w:bottom w:val="none" w:sz="0" w:space="0" w:color="auto"/>
                            <w:right w:val="none" w:sz="0" w:space="0" w:color="auto"/>
                          </w:divBdr>
                        </w:div>
                        <w:div w:id="25914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936718">
      <w:bodyDiv w:val="1"/>
      <w:marLeft w:val="0"/>
      <w:marRight w:val="0"/>
      <w:marTop w:val="0"/>
      <w:marBottom w:val="0"/>
      <w:divBdr>
        <w:top w:val="none" w:sz="0" w:space="0" w:color="auto"/>
        <w:left w:val="none" w:sz="0" w:space="0" w:color="auto"/>
        <w:bottom w:val="none" w:sz="0" w:space="0" w:color="auto"/>
        <w:right w:val="none" w:sz="0" w:space="0" w:color="auto"/>
      </w:divBdr>
      <w:divsChild>
        <w:div w:id="193421573">
          <w:marLeft w:val="0"/>
          <w:marRight w:val="0"/>
          <w:marTop w:val="0"/>
          <w:marBottom w:val="360"/>
          <w:divBdr>
            <w:top w:val="none" w:sz="0" w:space="0" w:color="auto"/>
            <w:left w:val="none" w:sz="0" w:space="0" w:color="auto"/>
            <w:bottom w:val="none" w:sz="0" w:space="0" w:color="auto"/>
            <w:right w:val="none" w:sz="0" w:space="0" w:color="auto"/>
          </w:divBdr>
          <w:divsChild>
            <w:div w:id="973144391">
              <w:marLeft w:val="0"/>
              <w:marRight w:val="0"/>
              <w:marTop w:val="0"/>
              <w:marBottom w:val="0"/>
              <w:divBdr>
                <w:top w:val="none" w:sz="0" w:space="0" w:color="auto"/>
                <w:left w:val="none" w:sz="0" w:space="0" w:color="auto"/>
                <w:bottom w:val="none" w:sz="0" w:space="0" w:color="auto"/>
                <w:right w:val="none" w:sz="0" w:space="0" w:color="auto"/>
              </w:divBdr>
              <w:divsChild>
                <w:div w:id="128330206">
                  <w:marLeft w:val="0"/>
                  <w:marRight w:val="0"/>
                  <w:marTop w:val="0"/>
                  <w:marBottom w:val="0"/>
                  <w:divBdr>
                    <w:top w:val="none" w:sz="0" w:space="0" w:color="auto"/>
                    <w:left w:val="none" w:sz="0" w:space="0" w:color="auto"/>
                    <w:bottom w:val="none" w:sz="0" w:space="0" w:color="auto"/>
                    <w:right w:val="none" w:sz="0" w:space="0" w:color="auto"/>
                  </w:divBdr>
                  <w:divsChild>
                    <w:div w:id="1845631728">
                      <w:marLeft w:val="0"/>
                      <w:marRight w:val="0"/>
                      <w:marTop w:val="0"/>
                      <w:marBottom w:val="0"/>
                      <w:divBdr>
                        <w:top w:val="single" w:sz="6" w:space="18" w:color="E6EBEF"/>
                        <w:left w:val="single" w:sz="6" w:space="18" w:color="E6EBEF"/>
                        <w:bottom w:val="single" w:sz="6" w:space="18" w:color="E6EBEF"/>
                        <w:right w:val="single" w:sz="6" w:space="18" w:color="E6EBEF"/>
                      </w:divBdr>
                      <w:divsChild>
                        <w:div w:id="377703773">
                          <w:marLeft w:val="0"/>
                          <w:marRight w:val="0"/>
                          <w:marTop w:val="0"/>
                          <w:marBottom w:val="300"/>
                          <w:divBdr>
                            <w:top w:val="none" w:sz="0" w:space="0" w:color="auto"/>
                            <w:left w:val="none" w:sz="0" w:space="0" w:color="auto"/>
                            <w:bottom w:val="none" w:sz="0" w:space="0" w:color="auto"/>
                            <w:right w:val="none" w:sz="0" w:space="0" w:color="auto"/>
                          </w:divBdr>
                        </w:div>
                        <w:div w:id="1662705">
                          <w:marLeft w:val="0"/>
                          <w:marRight w:val="0"/>
                          <w:marTop w:val="0"/>
                          <w:marBottom w:val="0"/>
                          <w:divBdr>
                            <w:top w:val="none" w:sz="0" w:space="0" w:color="auto"/>
                            <w:left w:val="none" w:sz="0" w:space="0" w:color="auto"/>
                            <w:bottom w:val="none" w:sz="0" w:space="0" w:color="auto"/>
                            <w:right w:val="none" w:sz="0" w:space="0" w:color="auto"/>
                          </w:divBdr>
                          <w:divsChild>
                            <w:div w:id="2087264178">
                              <w:marLeft w:val="0"/>
                              <w:marRight w:val="0"/>
                              <w:marTop w:val="0"/>
                              <w:marBottom w:val="0"/>
                              <w:divBdr>
                                <w:top w:val="none" w:sz="0" w:space="0" w:color="auto"/>
                                <w:left w:val="none" w:sz="0" w:space="0" w:color="auto"/>
                                <w:bottom w:val="none" w:sz="0" w:space="0" w:color="auto"/>
                                <w:right w:val="none" w:sz="0" w:space="0" w:color="auto"/>
                              </w:divBdr>
                              <w:divsChild>
                                <w:div w:id="1121149243">
                                  <w:marLeft w:val="0"/>
                                  <w:marRight w:val="0"/>
                                  <w:marTop w:val="0"/>
                                  <w:marBottom w:val="0"/>
                                  <w:divBdr>
                                    <w:top w:val="none" w:sz="0" w:space="0" w:color="auto"/>
                                    <w:left w:val="none" w:sz="0" w:space="0" w:color="auto"/>
                                    <w:bottom w:val="none" w:sz="0" w:space="0" w:color="auto"/>
                                    <w:right w:val="none" w:sz="0" w:space="0" w:color="auto"/>
                                  </w:divBdr>
                                  <w:divsChild>
                                    <w:div w:id="150409409">
                                      <w:marLeft w:val="0"/>
                                      <w:marRight w:val="0"/>
                                      <w:marTop w:val="0"/>
                                      <w:marBottom w:val="0"/>
                                      <w:divBdr>
                                        <w:top w:val="none" w:sz="0" w:space="0" w:color="auto"/>
                                        <w:left w:val="none" w:sz="0" w:space="0" w:color="auto"/>
                                        <w:bottom w:val="none" w:sz="0" w:space="0" w:color="auto"/>
                                        <w:right w:val="none" w:sz="0" w:space="0" w:color="auto"/>
                                      </w:divBdr>
                                      <w:divsChild>
                                        <w:div w:id="808935279">
                                          <w:marLeft w:val="0"/>
                                          <w:marRight w:val="0"/>
                                          <w:marTop w:val="0"/>
                                          <w:marBottom w:val="300"/>
                                          <w:divBdr>
                                            <w:top w:val="none" w:sz="0" w:space="0" w:color="auto"/>
                                            <w:left w:val="none" w:sz="0" w:space="0" w:color="auto"/>
                                            <w:bottom w:val="none" w:sz="0" w:space="0" w:color="auto"/>
                                            <w:right w:val="none" w:sz="0" w:space="0" w:color="auto"/>
                                          </w:divBdr>
                                        </w:div>
                                        <w:div w:id="1044405445">
                                          <w:marLeft w:val="0"/>
                                          <w:marRight w:val="0"/>
                                          <w:marTop w:val="0"/>
                                          <w:marBottom w:val="300"/>
                                          <w:divBdr>
                                            <w:top w:val="none" w:sz="0" w:space="0" w:color="auto"/>
                                            <w:left w:val="none" w:sz="0" w:space="0" w:color="auto"/>
                                            <w:bottom w:val="none" w:sz="0" w:space="0" w:color="auto"/>
                                            <w:right w:val="none" w:sz="0" w:space="0" w:color="auto"/>
                                          </w:divBdr>
                                          <w:divsChild>
                                            <w:div w:id="83452393">
                                              <w:marLeft w:val="0"/>
                                              <w:marRight w:val="0"/>
                                              <w:marTop w:val="0"/>
                                              <w:marBottom w:val="0"/>
                                              <w:divBdr>
                                                <w:top w:val="none" w:sz="0" w:space="0" w:color="auto"/>
                                                <w:left w:val="none" w:sz="0" w:space="0" w:color="auto"/>
                                                <w:bottom w:val="none" w:sz="0" w:space="0" w:color="auto"/>
                                                <w:right w:val="none" w:sz="0" w:space="0" w:color="auto"/>
                                              </w:divBdr>
                                              <w:divsChild>
                                                <w:div w:id="11520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075674">
                                  <w:marLeft w:val="0"/>
                                  <w:marRight w:val="0"/>
                                  <w:marTop w:val="0"/>
                                  <w:marBottom w:val="0"/>
                                  <w:divBdr>
                                    <w:top w:val="none" w:sz="0" w:space="0" w:color="auto"/>
                                    <w:left w:val="none" w:sz="0" w:space="0" w:color="auto"/>
                                    <w:bottom w:val="none" w:sz="0" w:space="0" w:color="auto"/>
                                    <w:right w:val="none" w:sz="0" w:space="0" w:color="auto"/>
                                  </w:divBdr>
                                  <w:divsChild>
                                    <w:div w:id="1695421015">
                                      <w:marLeft w:val="0"/>
                                      <w:marRight w:val="0"/>
                                      <w:marTop w:val="0"/>
                                      <w:marBottom w:val="0"/>
                                      <w:divBdr>
                                        <w:top w:val="none" w:sz="0" w:space="0" w:color="auto"/>
                                        <w:left w:val="none" w:sz="0" w:space="0" w:color="auto"/>
                                        <w:bottom w:val="none" w:sz="0" w:space="0" w:color="auto"/>
                                        <w:right w:val="none" w:sz="0" w:space="0" w:color="auto"/>
                                      </w:divBdr>
                                      <w:divsChild>
                                        <w:div w:id="1657609287">
                                          <w:marLeft w:val="0"/>
                                          <w:marRight w:val="0"/>
                                          <w:marTop w:val="0"/>
                                          <w:marBottom w:val="0"/>
                                          <w:divBdr>
                                            <w:top w:val="none" w:sz="0" w:space="0" w:color="auto"/>
                                            <w:left w:val="none" w:sz="0" w:space="0" w:color="auto"/>
                                            <w:bottom w:val="none" w:sz="0" w:space="0" w:color="auto"/>
                                            <w:right w:val="none" w:sz="0" w:space="0" w:color="auto"/>
                                          </w:divBdr>
                                          <w:divsChild>
                                            <w:div w:id="622931060">
                                              <w:marLeft w:val="0"/>
                                              <w:marRight w:val="0"/>
                                              <w:marTop w:val="0"/>
                                              <w:marBottom w:val="0"/>
                                              <w:divBdr>
                                                <w:top w:val="none" w:sz="0" w:space="0" w:color="auto"/>
                                                <w:left w:val="none" w:sz="0" w:space="0" w:color="auto"/>
                                                <w:bottom w:val="none" w:sz="0" w:space="0" w:color="auto"/>
                                                <w:right w:val="none" w:sz="0" w:space="0" w:color="auto"/>
                                              </w:divBdr>
                                            </w:div>
                                          </w:divsChild>
                                        </w:div>
                                        <w:div w:id="616063846">
                                          <w:marLeft w:val="0"/>
                                          <w:marRight w:val="0"/>
                                          <w:marTop w:val="0"/>
                                          <w:marBottom w:val="0"/>
                                          <w:divBdr>
                                            <w:top w:val="none" w:sz="0" w:space="0" w:color="auto"/>
                                            <w:left w:val="none" w:sz="0" w:space="0" w:color="auto"/>
                                            <w:bottom w:val="none" w:sz="0" w:space="0" w:color="auto"/>
                                            <w:right w:val="none" w:sz="0" w:space="0" w:color="auto"/>
                                          </w:divBdr>
                                          <w:divsChild>
                                            <w:div w:id="145000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89815">
                                  <w:marLeft w:val="0"/>
                                  <w:marRight w:val="0"/>
                                  <w:marTop w:val="0"/>
                                  <w:marBottom w:val="0"/>
                                  <w:divBdr>
                                    <w:top w:val="none" w:sz="0" w:space="0" w:color="auto"/>
                                    <w:left w:val="none" w:sz="0" w:space="0" w:color="auto"/>
                                    <w:bottom w:val="none" w:sz="0" w:space="0" w:color="auto"/>
                                    <w:right w:val="none" w:sz="0" w:space="0" w:color="auto"/>
                                  </w:divBdr>
                                  <w:divsChild>
                                    <w:div w:id="1333992456">
                                      <w:marLeft w:val="0"/>
                                      <w:marRight w:val="0"/>
                                      <w:marTop w:val="0"/>
                                      <w:marBottom w:val="0"/>
                                      <w:divBdr>
                                        <w:top w:val="none" w:sz="0" w:space="0" w:color="auto"/>
                                        <w:left w:val="none" w:sz="0" w:space="0" w:color="auto"/>
                                        <w:bottom w:val="none" w:sz="0" w:space="0" w:color="auto"/>
                                        <w:right w:val="none" w:sz="0" w:space="0" w:color="auto"/>
                                      </w:divBdr>
                                      <w:divsChild>
                                        <w:div w:id="424375608">
                                          <w:marLeft w:val="0"/>
                                          <w:marRight w:val="0"/>
                                          <w:marTop w:val="0"/>
                                          <w:marBottom w:val="0"/>
                                          <w:divBdr>
                                            <w:top w:val="none" w:sz="0" w:space="0" w:color="auto"/>
                                            <w:left w:val="none" w:sz="0" w:space="0" w:color="auto"/>
                                            <w:bottom w:val="none" w:sz="0" w:space="0" w:color="auto"/>
                                            <w:right w:val="none" w:sz="0" w:space="0" w:color="auto"/>
                                          </w:divBdr>
                                          <w:divsChild>
                                            <w:div w:id="1701123024">
                                              <w:marLeft w:val="0"/>
                                              <w:marRight w:val="0"/>
                                              <w:marTop w:val="0"/>
                                              <w:marBottom w:val="0"/>
                                              <w:divBdr>
                                                <w:top w:val="none" w:sz="0" w:space="0" w:color="auto"/>
                                                <w:left w:val="none" w:sz="0" w:space="0" w:color="auto"/>
                                                <w:bottom w:val="none" w:sz="0" w:space="0" w:color="auto"/>
                                                <w:right w:val="none" w:sz="0" w:space="0" w:color="auto"/>
                                              </w:divBdr>
                                            </w:div>
                                          </w:divsChild>
                                        </w:div>
                                        <w:div w:id="741636750">
                                          <w:marLeft w:val="0"/>
                                          <w:marRight w:val="0"/>
                                          <w:marTop w:val="0"/>
                                          <w:marBottom w:val="0"/>
                                          <w:divBdr>
                                            <w:top w:val="none" w:sz="0" w:space="0" w:color="auto"/>
                                            <w:left w:val="none" w:sz="0" w:space="0" w:color="auto"/>
                                            <w:bottom w:val="none" w:sz="0" w:space="0" w:color="auto"/>
                                            <w:right w:val="none" w:sz="0" w:space="0" w:color="auto"/>
                                          </w:divBdr>
                                          <w:divsChild>
                                            <w:div w:id="116629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412823">
                                  <w:marLeft w:val="0"/>
                                  <w:marRight w:val="0"/>
                                  <w:marTop w:val="0"/>
                                  <w:marBottom w:val="0"/>
                                  <w:divBdr>
                                    <w:top w:val="none" w:sz="0" w:space="0" w:color="auto"/>
                                    <w:left w:val="none" w:sz="0" w:space="0" w:color="auto"/>
                                    <w:bottom w:val="none" w:sz="0" w:space="0" w:color="auto"/>
                                    <w:right w:val="none" w:sz="0" w:space="0" w:color="auto"/>
                                  </w:divBdr>
                                  <w:divsChild>
                                    <w:div w:id="1295335316">
                                      <w:marLeft w:val="0"/>
                                      <w:marRight w:val="0"/>
                                      <w:marTop w:val="0"/>
                                      <w:marBottom w:val="0"/>
                                      <w:divBdr>
                                        <w:top w:val="none" w:sz="0" w:space="0" w:color="auto"/>
                                        <w:left w:val="none" w:sz="0" w:space="0" w:color="auto"/>
                                        <w:bottom w:val="none" w:sz="0" w:space="0" w:color="auto"/>
                                        <w:right w:val="none" w:sz="0" w:space="0" w:color="auto"/>
                                      </w:divBdr>
                                      <w:divsChild>
                                        <w:div w:id="1531991114">
                                          <w:marLeft w:val="0"/>
                                          <w:marRight w:val="0"/>
                                          <w:marTop w:val="0"/>
                                          <w:marBottom w:val="0"/>
                                          <w:divBdr>
                                            <w:top w:val="none" w:sz="0" w:space="0" w:color="auto"/>
                                            <w:left w:val="none" w:sz="0" w:space="0" w:color="auto"/>
                                            <w:bottom w:val="none" w:sz="0" w:space="0" w:color="auto"/>
                                            <w:right w:val="none" w:sz="0" w:space="0" w:color="auto"/>
                                          </w:divBdr>
                                          <w:divsChild>
                                            <w:div w:id="1124226670">
                                              <w:marLeft w:val="0"/>
                                              <w:marRight w:val="0"/>
                                              <w:marTop w:val="0"/>
                                              <w:marBottom w:val="0"/>
                                              <w:divBdr>
                                                <w:top w:val="none" w:sz="0" w:space="0" w:color="auto"/>
                                                <w:left w:val="none" w:sz="0" w:space="0" w:color="auto"/>
                                                <w:bottom w:val="none" w:sz="0" w:space="0" w:color="auto"/>
                                                <w:right w:val="none" w:sz="0" w:space="0" w:color="auto"/>
                                              </w:divBdr>
                                            </w:div>
                                          </w:divsChild>
                                        </w:div>
                                        <w:div w:id="1621497206">
                                          <w:marLeft w:val="0"/>
                                          <w:marRight w:val="0"/>
                                          <w:marTop w:val="0"/>
                                          <w:marBottom w:val="0"/>
                                          <w:divBdr>
                                            <w:top w:val="none" w:sz="0" w:space="0" w:color="auto"/>
                                            <w:left w:val="none" w:sz="0" w:space="0" w:color="auto"/>
                                            <w:bottom w:val="none" w:sz="0" w:space="0" w:color="auto"/>
                                            <w:right w:val="none" w:sz="0" w:space="0" w:color="auto"/>
                                          </w:divBdr>
                                          <w:divsChild>
                                            <w:div w:id="5411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69480">
                                  <w:marLeft w:val="0"/>
                                  <w:marRight w:val="0"/>
                                  <w:marTop w:val="0"/>
                                  <w:marBottom w:val="0"/>
                                  <w:divBdr>
                                    <w:top w:val="none" w:sz="0" w:space="0" w:color="auto"/>
                                    <w:left w:val="none" w:sz="0" w:space="0" w:color="auto"/>
                                    <w:bottom w:val="none" w:sz="0" w:space="0" w:color="auto"/>
                                    <w:right w:val="none" w:sz="0" w:space="0" w:color="auto"/>
                                  </w:divBdr>
                                  <w:divsChild>
                                    <w:div w:id="2072927060">
                                      <w:marLeft w:val="0"/>
                                      <w:marRight w:val="0"/>
                                      <w:marTop w:val="0"/>
                                      <w:marBottom w:val="0"/>
                                      <w:divBdr>
                                        <w:top w:val="none" w:sz="0" w:space="0" w:color="auto"/>
                                        <w:left w:val="none" w:sz="0" w:space="0" w:color="auto"/>
                                        <w:bottom w:val="none" w:sz="0" w:space="0" w:color="auto"/>
                                        <w:right w:val="none" w:sz="0" w:space="0" w:color="auto"/>
                                      </w:divBdr>
                                      <w:divsChild>
                                        <w:div w:id="332999425">
                                          <w:marLeft w:val="0"/>
                                          <w:marRight w:val="0"/>
                                          <w:marTop w:val="0"/>
                                          <w:marBottom w:val="0"/>
                                          <w:divBdr>
                                            <w:top w:val="none" w:sz="0" w:space="0" w:color="auto"/>
                                            <w:left w:val="none" w:sz="0" w:space="0" w:color="auto"/>
                                            <w:bottom w:val="none" w:sz="0" w:space="0" w:color="auto"/>
                                            <w:right w:val="none" w:sz="0" w:space="0" w:color="auto"/>
                                          </w:divBdr>
                                          <w:divsChild>
                                            <w:div w:id="1452549917">
                                              <w:marLeft w:val="0"/>
                                              <w:marRight w:val="0"/>
                                              <w:marTop w:val="0"/>
                                              <w:marBottom w:val="0"/>
                                              <w:divBdr>
                                                <w:top w:val="none" w:sz="0" w:space="0" w:color="auto"/>
                                                <w:left w:val="none" w:sz="0" w:space="0" w:color="auto"/>
                                                <w:bottom w:val="none" w:sz="0" w:space="0" w:color="auto"/>
                                                <w:right w:val="none" w:sz="0" w:space="0" w:color="auto"/>
                                              </w:divBdr>
                                            </w:div>
                                          </w:divsChild>
                                        </w:div>
                                        <w:div w:id="158425235">
                                          <w:marLeft w:val="0"/>
                                          <w:marRight w:val="0"/>
                                          <w:marTop w:val="0"/>
                                          <w:marBottom w:val="0"/>
                                          <w:divBdr>
                                            <w:top w:val="none" w:sz="0" w:space="0" w:color="auto"/>
                                            <w:left w:val="none" w:sz="0" w:space="0" w:color="auto"/>
                                            <w:bottom w:val="none" w:sz="0" w:space="0" w:color="auto"/>
                                            <w:right w:val="none" w:sz="0" w:space="0" w:color="auto"/>
                                          </w:divBdr>
                                          <w:divsChild>
                                            <w:div w:id="152694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49326">
                                  <w:marLeft w:val="0"/>
                                  <w:marRight w:val="0"/>
                                  <w:marTop w:val="0"/>
                                  <w:marBottom w:val="0"/>
                                  <w:divBdr>
                                    <w:top w:val="none" w:sz="0" w:space="0" w:color="auto"/>
                                    <w:left w:val="none" w:sz="0" w:space="0" w:color="auto"/>
                                    <w:bottom w:val="none" w:sz="0" w:space="0" w:color="auto"/>
                                    <w:right w:val="none" w:sz="0" w:space="0" w:color="auto"/>
                                  </w:divBdr>
                                  <w:divsChild>
                                    <w:div w:id="197816694">
                                      <w:marLeft w:val="0"/>
                                      <w:marRight w:val="0"/>
                                      <w:marTop w:val="0"/>
                                      <w:marBottom w:val="0"/>
                                      <w:divBdr>
                                        <w:top w:val="none" w:sz="0" w:space="0" w:color="auto"/>
                                        <w:left w:val="none" w:sz="0" w:space="0" w:color="auto"/>
                                        <w:bottom w:val="none" w:sz="0" w:space="0" w:color="auto"/>
                                        <w:right w:val="none" w:sz="0" w:space="0" w:color="auto"/>
                                      </w:divBdr>
                                      <w:divsChild>
                                        <w:div w:id="396172772">
                                          <w:marLeft w:val="0"/>
                                          <w:marRight w:val="0"/>
                                          <w:marTop w:val="0"/>
                                          <w:marBottom w:val="0"/>
                                          <w:divBdr>
                                            <w:top w:val="none" w:sz="0" w:space="0" w:color="auto"/>
                                            <w:left w:val="none" w:sz="0" w:space="0" w:color="auto"/>
                                            <w:bottom w:val="none" w:sz="0" w:space="0" w:color="auto"/>
                                            <w:right w:val="none" w:sz="0" w:space="0" w:color="auto"/>
                                          </w:divBdr>
                                          <w:divsChild>
                                            <w:div w:id="1533494881">
                                              <w:marLeft w:val="0"/>
                                              <w:marRight w:val="0"/>
                                              <w:marTop w:val="0"/>
                                              <w:marBottom w:val="0"/>
                                              <w:divBdr>
                                                <w:top w:val="none" w:sz="0" w:space="0" w:color="auto"/>
                                                <w:left w:val="none" w:sz="0" w:space="0" w:color="auto"/>
                                                <w:bottom w:val="none" w:sz="0" w:space="0" w:color="auto"/>
                                                <w:right w:val="none" w:sz="0" w:space="0" w:color="auto"/>
                                              </w:divBdr>
                                            </w:div>
                                          </w:divsChild>
                                        </w:div>
                                        <w:div w:id="1684166706">
                                          <w:marLeft w:val="0"/>
                                          <w:marRight w:val="0"/>
                                          <w:marTop w:val="0"/>
                                          <w:marBottom w:val="0"/>
                                          <w:divBdr>
                                            <w:top w:val="none" w:sz="0" w:space="0" w:color="auto"/>
                                            <w:left w:val="none" w:sz="0" w:space="0" w:color="auto"/>
                                            <w:bottom w:val="none" w:sz="0" w:space="0" w:color="auto"/>
                                            <w:right w:val="none" w:sz="0" w:space="0" w:color="auto"/>
                                          </w:divBdr>
                                          <w:divsChild>
                                            <w:div w:id="109269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456840">
                                  <w:marLeft w:val="0"/>
                                  <w:marRight w:val="0"/>
                                  <w:marTop w:val="0"/>
                                  <w:marBottom w:val="0"/>
                                  <w:divBdr>
                                    <w:top w:val="none" w:sz="0" w:space="0" w:color="auto"/>
                                    <w:left w:val="none" w:sz="0" w:space="0" w:color="auto"/>
                                    <w:bottom w:val="none" w:sz="0" w:space="0" w:color="auto"/>
                                    <w:right w:val="none" w:sz="0" w:space="0" w:color="auto"/>
                                  </w:divBdr>
                                  <w:divsChild>
                                    <w:div w:id="1599215052">
                                      <w:marLeft w:val="0"/>
                                      <w:marRight w:val="0"/>
                                      <w:marTop w:val="0"/>
                                      <w:marBottom w:val="0"/>
                                      <w:divBdr>
                                        <w:top w:val="none" w:sz="0" w:space="0" w:color="auto"/>
                                        <w:left w:val="none" w:sz="0" w:space="0" w:color="auto"/>
                                        <w:bottom w:val="none" w:sz="0" w:space="0" w:color="auto"/>
                                        <w:right w:val="none" w:sz="0" w:space="0" w:color="auto"/>
                                      </w:divBdr>
                                      <w:divsChild>
                                        <w:div w:id="1196387400">
                                          <w:marLeft w:val="0"/>
                                          <w:marRight w:val="0"/>
                                          <w:marTop w:val="0"/>
                                          <w:marBottom w:val="0"/>
                                          <w:divBdr>
                                            <w:top w:val="none" w:sz="0" w:space="0" w:color="auto"/>
                                            <w:left w:val="none" w:sz="0" w:space="0" w:color="auto"/>
                                            <w:bottom w:val="none" w:sz="0" w:space="0" w:color="auto"/>
                                            <w:right w:val="none" w:sz="0" w:space="0" w:color="auto"/>
                                          </w:divBdr>
                                          <w:divsChild>
                                            <w:div w:id="556279159">
                                              <w:marLeft w:val="0"/>
                                              <w:marRight w:val="0"/>
                                              <w:marTop w:val="0"/>
                                              <w:marBottom w:val="0"/>
                                              <w:divBdr>
                                                <w:top w:val="none" w:sz="0" w:space="0" w:color="auto"/>
                                                <w:left w:val="none" w:sz="0" w:space="0" w:color="auto"/>
                                                <w:bottom w:val="none" w:sz="0" w:space="0" w:color="auto"/>
                                                <w:right w:val="none" w:sz="0" w:space="0" w:color="auto"/>
                                              </w:divBdr>
                                            </w:div>
                                          </w:divsChild>
                                        </w:div>
                                        <w:div w:id="939323">
                                          <w:marLeft w:val="0"/>
                                          <w:marRight w:val="0"/>
                                          <w:marTop w:val="0"/>
                                          <w:marBottom w:val="0"/>
                                          <w:divBdr>
                                            <w:top w:val="none" w:sz="0" w:space="0" w:color="auto"/>
                                            <w:left w:val="none" w:sz="0" w:space="0" w:color="auto"/>
                                            <w:bottom w:val="none" w:sz="0" w:space="0" w:color="auto"/>
                                            <w:right w:val="none" w:sz="0" w:space="0" w:color="auto"/>
                                          </w:divBdr>
                                          <w:divsChild>
                                            <w:div w:id="19604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4537402">
          <w:marLeft w:val="0"/>
          <w:marRight w:val="0"/>
          <w:marTop w:val="0"/>
          <w:marBottom w:val="360"/>
          <w:divBdr>
            <w:top w:val="single" w:sz="6" w:space="0" w:color="E6EBEF"/>
            <w:left w:val="single" w:sz="6" w:space="0" w:color="E6EBEF"/>
            <w:bottom w:val="single" w:sz="6" w:space="0" w:color="E6EBEF"/>
            <w:right w:val="single" w:sz="6" w:space="0" w:color="E6EBEF"/>
          </w:divBdr>
          <w:divsChild>
            <w:div w:id="1968119616">
              <w:marLeft w:val="0"/>
              <w:marRight w:val="0"/>
              <w:marTop w:val="0"/>
              <w:marBottom w:val="0"/>
              <w:divBdr>
                <w:top w:val="none" w:sz="0" w:space="0" w:color="auto"/>
                <w:left w:val="none" w:sz="0" w:space="0" w:color="auto"/>
                <w:bottom w:val="none" w:sz="0" w:space="0" w:color="auto"/>
                <w:right w:val="none" w:sz="0" w:space="0" w:color="auto"/>
              </w:divBdr>
              <w:divsChild>
                <w:div w:id="120730300">
                  <w:marLeft w:val="0"/>
                  <w:marRight w:val="0"/>
                  <w:marTop w:val="0"/>
                  <w:marBottom w:val="0"/>
                  <w:divBdr>
                    <w:top w:val="none" w:sz="0" w:space="0" w:color="auto"/>
                    <w:left w:val="none" w:sz="0" w:space="0" w:color="auto"/>
                    <w:bottom w:val="none" w:sz="0" w:space="0" w:color="auto"/>
                    <w:right w:val="none" w:sz="0" w:space="0" w:color="auto"/>
                  </w:divBdr>
                  <w:divsChild>
                    <w:div w:id="606354875">
                      <w:marLeft w:val="0"/>
                      <w:marRight w:val="0"/>
                      <w:marTop w:val="0"/>
                      <w:marBottom w:val="0"/>
                      <w:divBdr>
                        <w:top w:val="none" w:sz="0" w:space="0" w:color="auto"/>
                        <w:left w:val="none" w:sz="0" w:space="0" w:color="auto"/>
                        <w:bottom w:val="none" w:sz="0" w:space="0" w:color="auto"/>
                        <w:right w:val="none" w:sz="0" w:space="0" w:color="auto"/>
                      </w:divBdr>
                      <w:divsChild>
                        <w:div w:id="759986292">
                          <w:marLeft w:val="0"/>
                          <w:marRight w:val="0"/>
                          <w:marTop w:val="0"/>
                          <w:marBottom w:val="0"/>
                          <w:divBdr>
                            <w:top w:val="none" w:sz="0" w:space="0" w:color="auto"/>
                            <w:left w:val="none" w:sz="0" w:space="0" w:color="auto"/>
                            <w:bottom w:val="none" w:sz="0" w:space="0" w:color="auto"/>
                            <w:right w:val="none" w:sz="0" w:space="0" w:color="auto"/>
                          </w:divBdr>
                        </w:div>
                      </w:divsChild>
                    </w:div>
                    <w:div w:id="410085168">
                      <w:marLeft w:val="0"/>
                      <w:marRight w:val="0"/>
                      <w:marTop w:val="0"/>
                      <w:marBottom w:val="0"/>
                      <w:divBdr>
                        <w:top w:val="none" w:sz="0" w:space="0" w:color="auto"/>
                        <w:left w:val="none" w:sz="0" w:space="0" w:color="auto"/>
                        <w:bottom w:val="none" w:sz="0" w:space="0" w:color="auto"/>
                        <w:right w:val="none" w:sz="0" w:space="0" w:color="auto"/>
                      </w:divBdr>
                      <w:divsChild>
                        <w:div w:id="1471173922">
                          <w:marLeft w:val="0"/>
                          <w:marRight w:val="0"/>
                          <w:marTop w:val="0"/>
                          <w:marBottom w:val="0"/>
                          <w:divBdr>
                            <w:top w:val="none" w:sz="0" w:space="0" w:color="auto"/>
                            <w:left w:val="none" w:sz="0" w:space="0" w:color="auto"/>
                            <w:bottom w:val="none" w:sz="0" w:space="0" w:color="auto"/>
                            <w:right w:val="none" w:sz="0" w:space="0" w:color="auto"/>
                          </w:divBdr>
                        </w:div>
                      </w:divsChild>
                    </w:div>
                    <w:div w:id="488055582">
                      <w:marLeft w:val="0"/>
                      <w:marRight w:val="0"/>
                      <w:marTop w:val="0"/>
                      <w:marBottom w:val="0"/>
                      <w:divBdr>
                        <w:top w:val="none" w:sz="0" w:space="0" w:color="auto"/>
                        <w:left w:val="none" w:sz="0" w:space="0" w:color="auto"/>
                        <w:bottom w:val="none" w:sz="0" w:space="0" w:color="auto"/>
                        <w:right w:val="none" w:sz="0" w:space="0" w:color="auto"/>
                      </w:divBdr>
                      <w:divsChild>
                        <w:div w:id="1021125358">
                          <w:marLeft w:val="0"/>
                          <w:marRight w:val="0"/>
                          <w:marTop w:val="0"/>
                          <w:marBottom w:val="0"/>
                          <w:divBdr>
                            <w:top w:val="none" w:sz="0" w:space="0" w:color="auto"/>
                            <w:left w:val="none" w:sz="0" w:space="0" w:color="auto"/>
                            <w:bottom w:val="none" w:sz="0" w:space="0" w:color="auto"/>
                            <w:right w:val="none" w:sz="0" w:space="0" w:color="auto"/>
                          </w:divBdr>
                        </w:div>
                      </w:divsChild>
                    </w:div>
                    <w:div w:id="90859152">
                      <w:marLeft w:val="0"/>
                      <w:marRight w:val="0"/>
                      <w:marTop w:val="0"/>
                      <w:marBottom w:val="0"/>
                      <w:divBdr>
                        <w:top w:val="none" w:sz="0" w:space="0" w:color="auto"/>
                        <w:left w:val="none" w:sz="0" w:space="0" w:color="auto"/>
                        <w:bottom w:val="none" w:sz="0" w:space="0" w:color="auto"/>
                        <w:right w:val="none" w:sz="0" w:space="0" w:color="auto"/>
                      </w:divBdr>
                      <w:divsChild>
                        <w:div w:id="1057624579">
                          <w:marLeft w:val="0"/>
                          <w:marRight w:val="0"/>
                          <w:marTop w:val="0"/>
                          <w:marBottom w:val="0"/>
                          <w:divBdr>
                            <w:top w:val="none" w:sz="0" w:space="0" w:color="auto"/>
                            <w:left w:val="none" w:sz="0" w:space="0" w:color="auto"/>
                            <w:bottom w:val="none" w:sz="0" w:space="0" w:color="auto"/>
                            <w:right w:val="none" w:sz="0" w:space="0" w:color="auto"/>
                          </w:divBdr>
                        </w:div>
                      </w:divsChild>
                    </w:div>
                    <w:div w:id="109512962">
                      <w:marLeft w:val="0"/>
                      <w:marRight w:val="0"/>
                      <w:marTop w:val="0"/>
                      <w:marBottom w:val="0"/>
                      <w:divBdr>
                        <w:top w:val="none" w:sz="0" w:space="0" w:color="auto"/>
                        <w:left w:val="none" w:sz="0" w:space="0" w:color="auto"/>
                        <w:bottom w:val="none" w:sz="0" w:space="0" w:color="auto"/>
                        <w:right w:val="none" w:sz="0" w:space="0" w:color="auto"/>
                      </w:divBdr>
                      <w:divsChild>
                        <w:div w:id="919751395">
                          <w:marLeft w:val="0"/>
                          <w:marRight w:val="0"/>
                          <w:marTop w:val="0"/>
                          <w:marBottom w:val="0"/>
                          <w:divBdr>
                            <w:top w:val="none" w:sz="0" w:space="0" w:color="auto"/>
                            <w:left w:val="none" w:sz="0" w:space="0" w:color="auto"/>
                            <w:bottom w:val="none" w:sz="0" w:space="0" w:color="auto"/>
                            <w:right w:val="none" w:sz="0" w:space="0" w:color="auto"/>
                          </w:divBdr>
                        </w:div>
                      </w:divsChild>
                    </w:div>
                    <w:div w:id="9181526">
                      <w:marLeft w:val="0"/>
                      <w:marRight w:val="0"/>
                      <w:marTop w:val="0"/>
                      <w:marBottom w:val="0"/>
                      <w:divBdr>
                        <w:top w:val="none" w:sz="0" w:space="0" w:color="auto"/>
                        <w:left w:val="none" w:sz="0" w:space="0" w:color="auto"/>
                        <w:bottom w:val="none" w:sz="0" w:space="0" w:color="auto"/>
                        <w:right w:val="none" w:sz="0" w:space="0" w:color="auto"/>
                      </w:divBdr>
                      <w:divsChild>
                        <w:div w:id="310258925">
                          <w:marLeft w:val="0"/>
                          <w:marRight w:val="0"/>
                          <w:marTop w:val="0"/>
                          <w:marBottom w:val="0"/>
                          <w:divBdr>
                            <w:top w:val="none" w:sz="0" w:space="0" w:color="auto"/>
                            <w:left w:val="none" w:sz="0" w:space="0" w:color="auto"/>
                            <w:bottom w:val="none" w:sz="0" w:space="0" w:color="auto"/>
                            <w:right w:val="none" w:sz="0" w:space="0" w:color="auto"/>
                          </w:divBdr>
                        </w:div>
                        <w:div w:id="613831415">
                          <w:marLeft w:val="0"/>
                          <w:marRight w:val="0"/>
                          <w:marTop w:val="0"/>
                          <w:marBottom w:val="0"/>
                          <w:divBdr>
                            <w:top w:val="none" w:sz="0" w:space="0" w:color="auto"/>
                            <w:left w:val="none" w:sz="0" w:space="0" w:color="auto"/>
                            <w:bottom w:val="none" w:sz="0" w:space="0" w:color="auto"/>
                            <w:right w:val="none" w:sz="0" w:space="0" w:color="auto"/>
                          </w:divBdr>
                        </w:div>
                      </w:divsChild>
                    </w:div>
                    <w:div w:id="858200801">
                      <w:marLeft w:val="0"/>
                      <w:marRight w:val="0"/>
                      <w:marTop w:val="0"/>
                      <w:marBottom w:val="0"/>
                      <w:divBdr>
                        <w:top w:val="none" w:sz="0" w:space="0" w:color="auto"/>
                        <w:left w:val="none" w:sz="0" w:space="0" w:color="auto"/>
                        <w:bottom w:val="none" w:sz="0" w:space="0" w:color="auto"/>
                        <w:right w:val="none" w:sz="0" w:space="0" w:color="auto"/>
                      </w:divBdr>
                      <w:divsChild>
                        <w:div w:id="406223792">
                          <w:marLeft w:val="0"/>
                          <w:marRight w:val="0"/>
                          <w:marTop w:val="0"/>
                          <w:marBottom w:val="0"/>
                          <w:divBdr>
                            <w:top w:val="none" w:sz="0" w:space="0" w:color="auto"/>
                            <w:left w:val="none" w:sz="0" w:space="0" w:color="auto"/>
                            <w:bottom w:val="none" w:sz="0" w:space="0" w:color="auto"/>
                            <w:right w:val="none" w:sz="0" w:space="0" w:color="auto"/>
                          </w:divBdr>
                        </w:div>
                      </w:divsChild>
                    </w:div>
                    <w:div w:id="1892574463">
                      <w:marLeft w:val="0"/>
                      <w:marRight w:val="0"/>
                      <w:marTop w:val="0"/>
                      <w:marBottom w:val="0"/>
                      <w:divBdr>
                        <w:top w:val="none" w:sz="0" w:space="0" w:color="auto"/>
                        <w:left w:val="none" w:sz="0" w:space="0" w:color="auto"/>
                        <w:bottom w:val="none" w:sz="0" w:space="0" w:color="auto"/>
                        <w:right w:val="none" w:sz="0" w:space="0" w:color="auto"/>
                      </w:divBdr>
                      <w:divsChild>
                        <w:div w:id="1248073883">
                          <w:marLeft w:val="0"/>
                          <w:marRight w:val="0"/>
                          <w:marTop w:val="0"/>
                          <w:marBottom w:val="0"/>
                          <w:divBdr>
                            <w:top w:val="none" w:sz="0" w:space="0" w:color="auto"/>
                            <w:left w:val="none" w:sz="0" w:space="0" w:color="auto"/>
                            <w:bottom w:val="none" w:sz="0" w:space="0" w:color="auto"/>
                            <w:right w:val="none" w:sz="0" w:space="0" w:color="auto"/>
                          </w:divBdr>
                        </w:div>
                      </w:divsChild>
                    </w:div>
                    <w:div w:id="1719090954">
                      <w:marLeft w:val="0"/>
                      <w:marRight w:val="0"/>
                      <w:marTop w:val="0"/>
                      <w:marBottom w:val="0"/>
                      <w:divBdr>
                        <w:top w:val="none" w:sz="0" w:space="0" w:color="auto"/>
                        <w:left w:val="none" w:sz="0" w:space="0" w:color="auto"/>
                        <w:bottom w:val="none" w:sz="0" w:space="0" w:color="auto"/>
                        <w:right w:val="none" w:sz="0" w:space="0" w:color="auto"/>
                      </w:divBdr>
                      <w:divsChild>
                        <w:div w:id="538476058">
                          <w:marLeft w:val="0"/>
                          <w:marRight w:val="0"/>
                          <w:marTop w:val="0"/>
                          <w:marBottom w:val="0"/>
                          <w:divBdr>
                            <w:top w:val="none" w:sz="0" w:space="0" w:color="auto"/>
                            <w:left w:val="none" w:sz="0" w:space="0" w:color="auto"/>
                            <w:bottom w:val="none" w:sz="0" w:space="0" w:color="auto"/>
                            <w:right w:val="none" w:sz="0" w:space="0" w:color="auto"/>
                          </w:divBdr>
                        </w:div>
                      </w:divsChild>
                    </w:div>
                    <w:div w:id="2703656">
                      <w:marLeft w:val="0"/>
                      <w:marRight w:val="0"/>
                      <w:marTop w:val="0"/>
                      <w:marBottom w:val="0"/>
                      <w:divBdr>
                        <w:top w:val="none" w:sz="0" w:space="0" w:color="auto"/>
                        <w:left w:val="none" w:sz="0" w:space="0" w:color="auto"/>
                        <w:bottom w:val="none" w:sz="0" w:space="0" w:color="auto"/>
                        <w:right w:val="none" w:sz="0" w:space="0" w:color="auto"/>
                      </w:divBdr>
                      <w:divsChild>
                        <w:div w:id="221134128">
                          <w:marLeft w:val="0"/>
                          <w:marRight w:val="0"/>
                          <w:marTop w:val="0"/>
                          <w:marBottom w:val="0"/>
                          <w:divBdr>
                            <w:top w:val="none" w:sz="0" w:space="0" w:color="auto"/>
                            <w:left w:val="none" w:sz="0" w:space="0" w:color="auto"/>
                            <w:bottom w:val="none" w:sz="0" w:space="0" w:color="auto"/>
                            <w:right w:val="none" w:sz="0" w:space="0" w:color="auto"/>
                          </w:divBdr>
                        </w:div>
                        <w:div w:id="1820070176">
                          <w:marLeft w:val="0"/>
                          <w:marRight w:val="0"/>
                          <w:marTop w:val="0"/>
                          <w:marBottom w:val="0"/>
                          <w:divBdr>
                            <w:top w:val="none" w:sz="0" w:space="0" w:color="auto"/>
                            <w:left w:val="none" w:sz="0" w:space="0" w:color="auto"/>
                            <w:bottom w:val="none" w:sz="0" w:space="0" w:color="auto"/>
                            <w:right w:val="none" w:sz="0" w:space="0" w:color="auto"/>
                          </w:divBdr>
                        </w:div>
                      </w:divsChild>
                    </w:div>
                    <w:div w:id="796142932">
                      <w:marLeft w:val="0"/>
                      <w:marRight w:val="0"/>
                      <w:marTop w:val="0"/>
                      <w:marBottom w:val="0"/>
                      <w:divBdr>
                        <w:top w:val="none" w:sz="0" w:space="0" w:color="auto"/>
                        <w:left w:val="none" w:sz="0" w:space="0" w:color="auto"/>
                        <w:bottom w:val="none" w:sz="0" w:space="0" w:color="auto"/>
                        <w:right w:val="none" w:sz="0" w:space="0" w:color="auto"/>
                      </w:divBdr>
                      <w:divsChild>
                        <w:div w:id="1160852645">
                          <w:marLeft w:val="0"/>
                          <w:marRight w:val="0"/>
                          <w:marTop w:val="0"/>
                          <w:marBottom w:val="0"/>
                          <w:divBdr>
                            <w:top w:val="none" w:sz="0" w:space="0" w:color="auto"/>
                            <w:left w:val="none" w:sz="0" w:space="0" w:color="auto"/>
                            <w:bottom w:val="none" w:sz="0" w:space="0" w:color="auto"/>
                            <w:right w:val="none" w:sz="0" w:space="0" w:color="auto"/>
                          </w:divBdr>
                        </w:div>
                      </w:divsChild>
                    </w:div>
                    <w:div w:id="1712614112">
                      <w:marLeft w:val="0"/>
                      <w:marRight w:val="0"/>
                      <w:marTop w:val="0"/>
                      <w:marBottom w:val="0"/>
                      <w:divBdr>
                        <w:top w:val="none" w:sz="0" w:space="0" w:color="auto"/>
                        <w:left w:val="none" w:sz="0" w:space="0" w:color="auto"/>
                        <w:bottom w:val="none" w:sz="0" w:space="0" w:color="auto"/>
                        <w:right w:val="none" w:sz="0" w:space="0" w:color="auto"/>
                      </w:divBdr>
                      <w:divsChild>
                        <w:div w:id="1959526863">
                          <w:marLeft w:val="0"/>
                          <w:marRight w:val="0"/>
                          <w:marTop w:val="0"/>
                          <w:marBottom w:val="0"/>
                          <w:divBdr>
                            <w:top w:val="none" w:sz="0" w:space="0" w:color="auto"/>
                            <w:left w:val="none" w:sz="0" w:space="0" w:color="auto"/>
                            <w:bottom w:val="none" w:sz="0" w:space="0" w:color="auto"/>
                            <w:right w:val="none" w:sz="0" w:space="0" w:color="auto"/>
                          </w:divBdr>
                        </w:div>
                      </w:divsChild>
                    </w:div>
                    <w:div w:id="70084490">
                      <w:marLeft w:val="0"/>
                      <w:marRight w:val="0"/>
                      <w:marTop w:val="0"/>
                      <w:marBottom w:val="0"/>
                      <w:divBdr>
                        <w:top w:val="none" w:sz="0" w:space="0" w:color="auto"/>
                        <w:left w:val="none" w:sz="0" w:space="0" w:color="auto"/>
                        <w:bottom w:val="none" w:sz="0" w:space="0" w:color="auto"/>
                        <w:right w:val="none" w:sz="0" w:space="0" w:color="auto"/>
                      </w:divBdr>
                      <w:divsChild>
                        <w:div w:id="1243836269">
                          <w:marLeft w:val="0"/>
                          <w:marRight w:val="0"/>
                          <w:marTop w:val="0"/>
                          <w:marBottom w:val="0"/>
                          <w:divBdr>
                            <w:top w:val="none" w:sz="0" w:space="0" w:color="auto"/>
                            <w:left w:val="none" w:sz="0" w:space="0" w:color="auto"/>
                            <w:bottom w:val="none" w:sz="0" w:space="0" w:color="auto"/>
                            <w:right w:val="none" w:sz="0" w:space="0" w:color="auto"/>
                          </w:divBdr>
                        </w:div>
                        <w:div w:id="1104576444">
                          <w:marLeft w:val="0"/>
                          <w:marRight w:val="0"/>
                          <w:marTop w:val="0"/>
                          <w:marBottom w:val="0"/>
                          <w:divBdr>
                            <w:top w:val="none" w:sz="0" w:space="0" w:color="auto"/>
                            <w:left w:val="none" w:sz="0" w:space="0" w:color="auto"/>
                            <w:bottom w:val="none" w:sz="0" w:space="0" w:color="auto"/>
                            <w:right w:val="none" w:sz="0" w:space="0" w:color="auto"/>
                          </w:divBdr>
                        </w:div>
                      </w:divsChild>
                    </w:div>
                    <w:div w:id="64954688">
                      <w:marLeft w:val="0"/>
                      <w:marRight w:val="0"/>
                      <w:marTop w:val="0"/>
                      <w:marBottom w:val="0"/>
                      <w:divBdr>
                        <w:top w:val="none" w:sz="0" w:space="0" w:color="auto"/>
                        <w:left w:val="none" w:sz="0" w:space="0" w:color="auto"/>
                        <w:bottom w:val="none" w:sz="0" w:space="0" w:color="auto"/>
                        <w:right w:val="none" w:sz="0" w:space="0" w:color="auto"/>
                      </w:divBdr>
                      <w:divsChild>
                        <w:div w:id="1056509676">
                          <w:marLeft w:val="0"/>
                          <w:marRight w:val="0"/>
                          <w:marTop w:val="0"/>
                          <w:marBottom w:val="0"/>
                          <w:divBdr>
                            <w:top w:val="none" w:sz="0" w:space="0" w:color="auto"/>
                            <w:left w:val="none" w:sz="0" w:space="0" w:color="auto"/>
                            <w:bottom w:val="none" w:sz="0" w:space="0" w:color="auto"/>
                            <w:right w:val="none" w:sz="0" w:space="0" w:color="auto"/>
                          </w:divBdr>
                        </w:div>
                      </w:divsChild>
                    </w:div>
                    <w:div w:id="263001685">
                      <w:marLeft w:val="0"/>
                      <w:marRight w:val="0"/>
                      <w:marTop w:val="0"/>
                      <w:marBottom w:val="0"/>
                      <w:divBdr>
                        <w:top w:val="none" w:sz="0" w:space="0" w:color="auto"/>
                        <w:left w:val="none" w:sz="0" w:space="0" w:color="auto"/>
                        <w:bottom w:val="none" w:sz="0" w:space="0" w:color="auto"/>
                        <w:right w:val="none" w:sz="0" w:space="0" w:color="auto"/>
                      </w:divBdr>
                      <w:divsChild>
                        <w:div w:id="941834999">
                          <w:marLeft w:val="0"/>
                          <w:marRight w:val="0"/>
                          <w:marTop w:val="0"/>
                          <w:marBottom w:val="0"/>
                          <w:divBdr>
                            <w:top w:val="none" w:sz="0" w:space="0" w:color="auto"/>
                            <w:left w:val="none" w:sz="0" w:space="0" w:color="auto"/>
                            <w:bottom w:val="none" w:sz="0" w:space="0" w:color="auto"/>
                            <w:right w:val="none" w:sz="0" w:space="0" w:color="auto"/>
                          </w:divBdr>
                        </w:div>
                      </w:divsChild>
                    </w:div>
                    <w:div w:id="1364137110">
                      <w:marLeft w:val="0"/>
                      <w:marRight w:val="0"/>
                      <w:marTop w:val="0"/>
                      <w:marBottom w:val="0"/>
                      <w:divBdr>
                        <w:top w:val="none" w:sz="0" w:space="0" w:color="auto"/>
                        <w:left w:val="none" w:sz="0" w:space="0" w:color="auto"/>
                        <w:bottom w:val="none" w:sz="0" w:space="0" w:color="auto"/>
                        <w:right w:val="none" w:sz="0" w:space="0" w:color="auto"/>
                      </w:divBdr>
                      <w:divsChild>
                        <w:div w:id="1151211603">
                          <w:marLeft w:val="0"/>
                          <w:marRight w:val="0"/>
                          <w:marTop w:val="0"/>
                          <w:marBottom w:val="0"/>
                          <w:divBdr>
                            <w:top w:val="none" w:sz="0" w:space="0" w:color="auto"/>
                            <w:left w:val="none" w:sz="0" w:space="0" w:color="auto"/>
                            <w:bottom w:val="none" w:sz="0" w:space="0" w:color="auto"/>
                            <w:right w:val="none" w:sz="0" w:space="0" w:color="auto"/>
                          </w:divBdr>
                        </w:div>
                        <w:div w:id="866799604">
                          <w:marLeft w:val="0"/>
                          <w:marRight w:val="0"/>
                          <w:marTop w:val="0"/>
                          <w:marBottom w:val="0"/>
                          <w:divBdr>
                            <w:top w:val="none" w:sz="0" w:space="0" w:color="auto"/>
                            <w:left w:val="none" w:sz="0" w:space="0" w:color="auto"/>
                            <w:bottom w:val="none" w:sz="0" w:space="0" w:color="auto"/>
                            <w:right w:val="none" w:sz="0" w:space="0" w:color="auto"/>
                          </w:divBdr>
                        </w:div>
                      </w:divsChild>
                    </w:div>
                    <w:div w:id="1289311018">
                      <w:marLeft w:val="0"/>
                      <w:marRight w:val="0"/>
                      <w:marTop w:val="0"/>
                      <w:marBottom w:val="0"/>
                      <w:divBdr>
                        <w:top w:val="none" w:sz="0" w:space="0" w:color="auto"/>
                        <w:left w:val="none" w:sz="0" w:space="0" w:color="auto"/>
                        <w:bottom w:val="none" w:sz="0" w:space="0" w:color="auto"/>
                        <w:right w:val="none" w:sz="0" w:space="0" w:color="auto"/>
                      </w:divBdr>
                      <w:divsChild>
                        <w:div w:id="1229222999">
                          <w:marLeft w:val="0"/>
                          <w:marRight w:val="0"/>
                          <w:marTop w:val="0"/>
                          <w:marBottom w:val="0"/>
                          <w:divBdr>
                            <w:top w:val="none" w:sz="0" w:space="0" w:color="auto"/>
                            <w:left w:val="none" w:sz="0" w:space="0" w:color="auto"/>
                            <w:bottom w:val="none" w:sz="0" w:space="0" w:color="auto"/>
                            <w:right w:val="none" w:sz="0" w:space="0" w:color="auto"/>
                          </w:divBdr>
                        </w:div>
                      </w:divsChild>
                    </w:div>
                    <w:div w:id="551115839">
                      <w:marLeft w:val="0"/>
                      <w:marRight w:val="0"/>
                      <w:marTop w:val="0"/>
                      <w:marBottom w:val="0"/>
                      <w:divBdr>
                        <w:top w:val="none" w:sz="0" w:space="0" w:color="auto"/>
                        <w:left w:val="none" w:sz="0" w:space="0" w:color="auto"/>
                        <w:bottom w:val="none" w:sz="0" w:space="0" w:color="auto"/>
                        <w:right w:val="none" w:sz="0" w:space="0" w:color="auto"/>
                      </w:divBdr>
                      <w:divsChild>
                        <w:div w:id="350690600">
                          <w:marLeft w:val="0"/>
                          <w:marRight w:val="0"/>
                          <w:marTop w:val="0"/>
                          <w:marBottom w:val="0"/>
                          <w:divBdr>
                            <w:top w:val="none" w:sz="0" w:space="0" w:color="auto"/>
                            <w:left w:val="none" w:sz="0" w:space="0" w:color="auto"/>
                            <w:bottom w:val="none" w:sz="0" w:space="0" w:color="auto"/>
                            <w:right w:val="none" w:sz="0" w:space="0" w:color="auto"/>
                          </w:divBdr>
                        </w:div>
                      </w:divsChild>
                    </w:div>
                    <w:div w:id="592203316">
                      <w:marLeft w:val="0"/>
                      <w:marRight w:val="0"/>
                      <w:marTop w:val="0"/>
                      <w:marBottom w:val="0"/>
                      <w:divBdr>
                        <w:top w:val="none" w:sz="0" w:space="0" w:color="auto"/>
                        <w:left w:val="none" w:sz="0" w:space="0" w:color="auto"/>
                        <w:bottom w:val="none" w:sz="0" w:space="0" w:color="auto"/>
                        <w:right w:val="none" w:sz="0" w:space="0" w:color="auto"/>
                      </w:divBdr>
                      <w:divsChild>
                        <w:div w:id="221059655">
                          <w:marLeft w:val="0"/>
                          <w:marRight w:val="0"/>
                          <w:marTop w:val="0"/>
                          <w:marBottom w:val="0"/>
                          <w:divBdr>
                            <w:top w:val="none" w:sz="0" w:space="0" w:color="auto"/>
                            <w:left w:val="none" w:sz="0" w:space="0" w:color="auto"/>
                            <w:bottom w:val="none" w:sz="0" w:space="0" w:color="auto"/>
                            <w:right w:val="none" w:sz="0" w:space="0" w:color="auto"/>
                          </w:divBdr>
                        </w:div>
                      </w:divsChild>
                    </w:div>
                    <w:div w:id="525023744">
                      <w:marLeft w:val="0"/>
                      <w:marRight w:val="0"/>
                      <w:marTop w:val="0"/>
                      <w:marBottom w:val="0"/>
                      <w:divBdr>
                        <w:top w:val="none" w:sz="0" w:space="0" w:color="auto"/>
                        <w:left w:val="none" w:sz="0" w:space="0" w:color="auto"/>
                        <w:bottom w:val="none" w:sz="0" w:space="0" w:color="auto"/>
                        <w:right w:val="none" w:sz="0" w:space="0" w:color="auto"/>
                      </w:divBdr>
                      <w:divsChild>
                        <w:div w:id="770979604">
                          <w:marLeft w:val="0"/>
                          <w:marRight w:val="0"/>
                          <w:marTop w:val="0"/>
                          <w:marBottom w:val="0"/>
                          <w:divBdr>
                            <w:top w:val="none" w:sz="0" w:space="0" w:color="auto"/>
                            <w:left w:val="none" w:sz="0" w:space="0" w:color="auto"/>
                            <w:bottom w:val="none" w:sz="0" w:space="0" w:color="auto"/>
                            <w:right w:val="none" w:sz="0" w:space="0" w:color="auto"/>
                          </w:divBdr>
                        </w:div>
                      </w:divsChild>
                    </w:div>
                    <w:div w:id="564142352">
                      <w:marLeft w:val="0"/>
                      <w:marRight w:val="0"/>
                      <w:marTop w:val="0"/>
                      <w:marBottom w:val="0"/>
                      <w:divBdr>
                        <w:top w:val="none" w:sz="0" w:space="0" w:color="auto"/>
                        <w:left w:val="none" w:sz="0" w:space="0" w:color="auto"/>
                        <w:bottom w:val="none" w:sz="0" w:space="0" w:color="auto"/>
                        <w:right w:val="none" w:sz="0" w:space="0" w:color="auto"/>
                      </w:divBdr>
                      <w:divsChild>
                        <w:div w:id="700782181">
                          <w:marLeft w:val="0"/>
                          <w:marRight w:val="0"/>
                          <w:marTop w:val="0"/>
                          <w:marBottom w:val="0"/>
                          <w:divBdr>
                            <w:top w:val="none" w:sz="0" w:space="0" w:color="auto"/>
                            <w:left w:val="none" w:sz="0" w:space="0" w:color="auto"/>
                            <w:bottom w:val="none" w:sz="0" w:space="0" w:color="auto"/>
                            <w:right w:val="none" w:sz="0" w:space="0" w:color="auto"/>
                          </w:divBdr>
                        </w:div>
                      </w:divsChild>
                    </w:div>
                    <w:div w:id="354381366">
                      <w:marLeft w:val="0"/>
                      <w:marRight w:val="0"/>
                      <w:marTop w:val="0"/>
                      <w:marBottom w:val="0"/>
                      <w:divBdr>
                        <w:top w:val="none" w:sz="0" w:space="0" w:color="auto"/>
                        <w:left w:val="none" w:sz="0" w:space="0" w:color="auto"/>
                        <w:bottom w:val="none" w:sz="0" w:space="0" w:color="auto"/>
                        <w:right w:val="none" w:sz="0" w:space="0" w:color="auto"/>
                      </w:divBdr>
                      <w:divsChild>
                        <w:div w:id="1675766326">
                          <w:marLeft w:val="0"/>
                          <w:marRight w:val="0"/>
                          <w:marTop w:val="0"/>
                          <w:marBottom w:val="0"/>
                          <w:divBdr>
                            <w:top w:val="none" w:sz="0" w:space="0" w:color="auto"/>
                            <w:left w:val="none" w:sz="0" w:space="0" w:color="auto"/>
                            <w:bottom w:val="none" w:sz="0" w:space="0" w:color="auto"/>
                            <w:right w:val="none" w:sz="0" w:space="0" w:color="auto"/>
                          </w:divBdr>
                        </w:div>
                        <w:div w:id="177755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373609">
      <w:bodyDiv w:val="1"/>
      <w:marLeft w:val="0"/>
      <w:marRight w:val="0"/>
      <w:marTop w:val="0"/>
      <w:marBottom w:val="0"/>
      <w:divBdr>
        <w:top w:val="none" w:sz="0" w:space="0" w:color="auto"/>
        <w:left w:val="none" w:sz="0" w:space="0" w:color="auto"/>
        <w:bottom w:val="none" w:sz="0" w:space="0" w:color="auto"/>
        <w:right w:val="none" w:sz="0" w:space="0" w:color="auto"/>
      </w:divBdr>
      <w:divsChild>
        <w:div w:id="1263338523">
          <w:marLeft w:val="0"/>
          <w:marRight w:val="0"/>
          <w:marTop w:val="0"/>
          <w:marBottom w:val="0"/>
          <w:divBdr>
            <w:top w:val="none" w:sz="0" w:space="0" w:color="auto"/>
            <w:left w:val="none" w:sz="0" w:space="0" w:color="auto"/>
            <w:bottom w:val="none" w:sz="0" w:space="0" w:color="auto"/>
            <w:right w:val="none" w:sz="0" w:space="0" w:color="auto"/>
          </w:divBdr>
        </w:div>
        <w:div w:id="387336465">
          <w:marLeft w:val="0"/>
          <w:marRight w:val="0"/>
          <w:marTop w:val="0"/>
          <w:marBottom w:val="0"/>
          <w:divBdr>
            <w:top w:val="none" w:sz="0" w:space="0" w:color="auto"/>
            <w:left w:val="none" w:sz="0" w:space="0" w:color="auto"/>
            <w:bottom w:val="none" w:sz="0" w:space="0" w:color="auto"/>
            <w:right w:val="none" w:sz="0" w:space="0" w:color="auto"/>
          </w:divBdr>
        </w:div>
        <w:div w:id="892154421">
          <w:marLeft w:val="0"/>
          <w:marRight w:val="0"/>
          <w:marTop w:val="0"/>
          <w:marBottom w:val="0"/>
          <w:divBdr>
            <w:top w:val="none" w:sz="0" w:space="0" w:color="auto"/>
            <w:left w:val="none" w:sz="0" w:space="0" w:color="auto"/>
            <w:bottom w:val="none" w:sz="0" w:space="0" w:color="auto"/>
            <w:right w:val="none" w:sz="0" w:space="0" w:color="auto"/>
          </w:divBdr>
        </w:div>
        <w:div w:id="693190775">
          <w:marLeft w:val="0"/>
          <w:marRight w:val="0"/>
          <w:marTop w:val="0"/>
          <w:marBottom w:val="0"/>
          <w:divBdr>
            <w:top w:val="none" w:sz="0" w:space="0" w:color="auto"/>
            <w:left w:val="none" w:sz="0" w:space="0" w:color="auto"/>
            <w:bottom w:val="none" w:sz="0" w:space="0" w:color="auto"/>
            <w:right w:val="none" w:sz="0" w:space="0" w:color="auto"/>
          </w:divBdr>
        </w:div>
        <w:div w:id="1046872513">
          <w:marLeft w:val="0"/>
          <w:marRight w:val="0"/>
          <w:marTop w:val="0"/>
          <w:marBottom w:val="0"/>
          <w:divBdr>
            <w:top w:val="none" w:sz="0" w:space="0" w:color="auto"/>
            <w:left w:val="none" w:sz="0" w:space="0" w:color="auto"/>
            <w:bottom w:val="none" w:sz="0" w:space="0" w:color="auto"/>
            <w:right w:val="none" w:sz="0" w:space="0" w:color="auto"/>
          </w:divBdr>
        </w:div>
        <w:div w:id="1472478060">
          <w:marLeft w:val="0"/>
          <w:marRight w:val="0"/>
          <w:marTop w:val="0"/>
          <w:marBottom w:val="0"/>
          <w:divBdr>
            <w:top w:val="none" w:sz="0" w:space="0" w:color="auto"/>
            <w:left w:val="none" w:sz="0" w:space="0" w:color="auto"/>
            <w:bottom w:val="none" w:sz="0" w:space="0" w:color="auto"/>
            <w:right w:val="none" w:sz="0" w:space="0" w:color="auto"/>
          </w:divBdr>
        </w:div>
        <w:div w:id="851532108">
          <w:marLeft w:val="0"/>
          <w:marRight w:val="0"/>
          <w:marTop w:val="0"/>
          <w:marBottom w:val="0"/>
          <w:divBdr>
            <w:top w:val="none" w:sz="0" w:space="0" w:color="auto"/>
            <w:left w:val="none" w:sz="0" w:space="0" w:color="auto"/>
            <w:bottom w:val="none" w:sz="0" w:space="0" w:color="auto"/>
            <w:right w:val="none" w:sz="0" w:space="0" w:color="auto"/>
          </w:divBdr>
        </w:div>
        <w:div w:id="1835605596">
          <w:marLeft w:val="0"/>
          <w:marRight w:val="0"/>
          <w:marTop w:val="0"/>
          <w:marBottom w:val="0"/>
          <w:divBdr>
            <w:top w:val="none" w:sz="0" w:space="0" w:color="auto"/>
            <w:left w:val="none" w:sz="0" w:space="0" w:color="auto"/>
            <w:bottom w:val="none" w:sz="0" w:space="0" w:color="auto"/>
            <w:right w:val="none" w:sz="0" w:space="0" w:color="auto"/>
          </w:divBdr>
        </w:div>
        <w:div w:id="943612865">
          <w:marLeft w:val="0"/>
          <w:marRight w:val="0"/>
          <w:marTop w:val="0"/>
          <w:marBottom w:val="0"/>
          <w:divBdr>
            <w:top w:val="none" w:sz="0" w:space="0" w:color="auto"/>
            <w:left w:val="none" w:sz="0" w:space="0" w:color="auto"/>
            <w:bottom w:val="none" w:sz="0" w:space="0" w:color="auto"/>
            <w:right w:val="none" w:sz="0" w:space="0" w:color="auto"/>
          </w:divBdr>
        </w:div>
        <w:div w:id="365106048">
          <w:marLeft w:val="0"/>
          <w:marRight w:val="0"/>
          <w:marTop w:val="0"/>
          <w:marBottom w:val="0"/>
          <w:divBdr>
            <w:top w:val="none" w:sz="0" w:space="0" w:color="auto"/>
            <w:left w:val="none" w:sz="0" w:space="0" w:color="auto"/>
            <w:bottom w:val="none" w:sz="0" w:space="0" w:color="auto"/>
            <w:right w:val="none" w:sz="0" w:space="0" w:color="auto"/>
          </w:divBdr>
        </w:div>
      </w:divsChild>
    </w:div>
    <w:div w:id="753817449">
      <w:bodyDiv w:val="1"/>
      <w:marLeft w:val="0"/>
      <w:marRight w:val="0"/>
      <w:marTop w:val="0"/>
      <w:marBottom w:val="0"/>
      <w:divBdr>
        <w:top w:val="none" w:sz="0" w:space="0" w:color="auto"/>
        <w:left w:val="none" w:sz="0" w:space="0" w:color="auto"/>
        <w:bottom w:val="none" w:sz="0" w:space="0" w:color="auto"/>
        <w:right w:val="none" w:sz="0" w:space="0" w:color="auto"/>
      </w:divBdr>
      <w:divsChild>
        <w:div w:id="778909871">
          <w:marLeft w:val="0"/>
          <w:marRight w:val="0"/>
          <w:marTop w:val="0"/>
          <w:marBottom w:val="0"/>
          <w:divBdr>
            <w:top w:val="none" w:sz="0" w:space="0" w:color="auto"/>
            <w:left w:val="none" w:sz="0" w:space="0" w:color="auto"/>
            <w:bottom w:val="none" w:sz="0" w:space="0" w:color="auto"/>
            <w:right w:val="none" w:sz="0" w:space="0" w:color="auto"/>
          </w:divBdr>
        </w:div>
        <w:div w:id="405959236">
          <w:marLeft w:val="0"/>
          <w:marRight w:val="0"/>
          <w:marTop w:val="0"/>
          <w:marBottom w:val="0"/>
          <w:divBdr>
            <w:top w:val="none" w:sz="0" w:space="0" w:color="auto"/>
            <w:left w:val="none" w:sz="0" w:space="0" w:color="auto"/>
            <w:bottom w:val="none" w:sz="0" w:space="0" w:color="auto"/>
            <w:right w:val="none" w:sz="0" w:space="0" w:color="auto"/>
          </w:divBdr>
        </w:div>
        <w:div w:id="873735752">
          <w:marLeft w:val="0"/>
          <w:marRight w:val="0"/>
          <w:marTop w:val="0"/>
          <w:marBottom w:val="0"/>
          <w:divBdr>
            <w:top w:val="none" w:sz="0" w:space="0" w:color="auto"/>
            <w:left w:val="none" w:sz="0" w:space="0" w:color="auto"/>
            <w:bottom w:val="none" w:sz="0" w:space="0" w:color="auto"/>
            <w:right w:val="none" w:sz="0" w:space="0" w:color="auto"/>
          </w:divBdr>
        </w:div>
        <w:div w:id="789857763">
          <w:marLeft w:val="0"/>
          <w:marRight w:val="0"/>
          <w:marTop w:val="0"/>
          <w:marBottom w:val="0"/>
          <w:divBdr>
            <w:top w:val="none" w:sz="0" w:space="0" w:color="auto"/>
            <w:left w:val="none" w:sz="0" w:space="0" w:color="auto"/>
            <w:bottom w:val="none" w:sz="0" w:space="0" w:color="auto"/>
            <w:right w:val="none" w:sz="0" w:space="0" w:color="auto"/>
          </w:divBdr>
        </w:div>
        <w:div w:id="820006829">
          <w:marLeft w:val="0"/>
          <w:marRight w:val="0"/>
          <w:marTop w:val="0"/>
          <w:marBottom w:val="0"/>
          <w:divBdr>
            <w:top w:val="none" w:sz="0" w:space="0" w:color="auto"/>
            <w:left w:val="none" w:sz="0" w:space="0" w:color="auto"/>
            <w:bottom w:val="none" w:sz="0" w:space="0" w:color="auto"/>
            <w:right w:val="none" w:sz="0" w:space="0" w:color="auto"/>
          </w:divBdr>
        </w:div>
        <w:div w:id="1239438131">
          <w:marLeft w:val="0"/>
          <w:marRight w:val="0"/>
          <w:marTop w:val="0"/>
          <w:marBottom w:val="0"/>
          <w:divBdr>
            <w:top w:val="none" w:sz="0" w:space="0" w:color="auto"/>
            <w:left w:val="none" w:sz="0" w:space="0" w:color="auto"/>
            <w:bottom w:val="none" w:sz="0" w:space="0" w:color="auto"/>
            <w:right w:val="none" w:sz="0" w:space="0" w:color="auto"/>
          </w:divBdr>
        </w:div>
        <w:div w:id="1883319795">
          <w:marLeft w:val="0"/>
          <w:marRight w:val="0"/>
          <w:marTop w:val="0"/>
          <w:marBottom w:val="0"/>
          <w:divBdr>
            <w:top w:val="none" w:sz="0" w:space="0" w:color="auto"/>
            <w:left w:val="none" w:sz="0" w:space="0" w:color="auto"/>
            <w:bottom w:val="none" w:sz="0" w:space="0" w:color="auto"/>
            <w:right w:val="none" w:sz="0" w:space="0" w:color="auto"/>
          </w:divBdr>
        </w:div>
        <w:div w:id="1595361321">
          <w:marLeft w:val="0"/>
          <w:marRight w:val="0"/>
          <w:marTop w:val="0"/>
          <w:marBottom w:val="0"/>
          <w:divBdr>
            <w:top w:val="none" w:sz="0" w:space="0" w:color="auto"/>
            <w:left w:val="none" w:sz="0" w:space="0" w:color="auto"/>
            <w:bottom w:val="none" w:sz="0" w:space="0" w:color="auto"/>
            <w:right w:val="none" w:sz="0" w:space="0" w:color="auto"/>
          </w:divBdr>
        </w:div>
        <w:div w:id="2088377536">
          <w:marLeft w:val="0"/>
          <w:marRight w:val="0"/>
          <w:marTop w:val="0"/>
          <w:marBottom w:val="0"/>
          <w:divBdr>
            <w:top w:val="none" w:sz="0" w:space="0" w:color="auto"/>
            <w:left w:val="none" w:sz="0" w:space="0" w:color="auto"/>
            <w:bottom w:val="none" w:sz="0" w:space="0" w:color="auto"/>
            <w:right w:val="none" w:sz="0" w:space="0" w:color="auto"/>
          </w:divBdr>
        </w:div>
        <w:div w:id="2033913115">
          <w:marLeft w:val="0"/>
          <w:marRight w:val="0"/>
          <w:marTop w:val="0"/>
          <w:marBottom w:val="0"/>
          <w:divBdr>
            <w:top w:val="none" w:sz="0" w:space="0" w:color="auto"/>
            <w:left w:val="none" w:sz="0" w:space="0" w:color="auto"/>
            <w:bottom w:val="none" w:sz="0" w:space="0" w:color="auto"/>
            <w:right w:val="none" w:sz="0" w:space="0" w:color="auto"/>
          </w:divBdr>
        </w:div>
        <w:div w:id="1387338769">
          <w:marLeft w:val="0"/>
          <w:marRight w:val="0"/>
          <w:marTop w:val="0"/>
          <w:marBottom w:val="0"/>
          <w:divBdr>
            <w:top w:val="none" w:sz="0" w:space="0" w:color="auto"/>
            <w:left w:val="none" w:sz="0" w:space="0" w:color="auto"/>
            <w:bottom w:val="none" w:sz="0" w:space="0" w:color="auto"/>
            <w:right w:val="none" w:sz="0" w:space="0" w:color="auto"/>
          </w:divBdr>
        </w:div>
        <w:div w:id="1236278755">
          <w:marLeft w:val="0"/>
          <w:marRight w:val="0"/>
          <w:marTop w:val="0"/>
          <w:marBottom w:val="0"/>
          <w:divBdr>
            <w:top w:val="none" w:sz="0" w:space="0" w:color="auto"/>
            <w:left w:val="none" w:sz="0" w:space="0" w:color="auto"/>
            <w:bottom w:val="none" w:sz="0" w:space="0" w:color="auto"/>
            <w:right w:val="none" w:sz="0" w:space="0" w:color="auto"/>
          </w:divBdr>
        </w:div>
        <w:div w:id="614286656">
          <w:marLeft w:val="0"/>
          <w:marRight w:val="0"/>
          <w:marTop w:val="0"/>
          <w:marBottom w:val="0"/>
          <w:divBdr>
            <w:top w:val="none" w:sz="0" w:space="0" w:color="auto"/>
            <w:left w:val="none" w:sz="0" w:space="0" w:color="auto"/>
            <w:bottom w:val="none" w:sz="0" w:space="0" w:color="auto"/>
            <w:right w:val="none" w:sz="0" w:space="0" w:color="auto"/>
          </w:divBdr>
        </w:div>
        <w:div w:id="936017808">
          <w:marLeft w:val="0"/>
          <w:marRight w:val="0"/>
          <w:marTop w:val="0"/>
          <w:marBottom w:val="0"/>
          <w:divBdr>
            <w:top w:val="none" w:sz="0" w:space="0" w:color="auto"/>
            <w:left w:val="none" w:sz="0" w:space="0" w:color="auto"/>
            <w:bottom w:val="none" w:sz="0" w:space="0" w:color="auto"/>
            <w:right w:val="none" w:sz="0" w:space="0" w:color="auto"/>
          </w:divBdr>
        </w:div>
        <w:div w:id="1861550200">
          <w:marLeft w:val="0"/>
          <w:marRight w:val="0"/>
          <w:marTop w:val="0"/>
          <w:marBottom w:val="0"/>
          <w:divBdr>
            <w:top w:val="none" w:sz="0" w:space="0" w:color="auto"/>
            <w:left w:val="none" w:sz="0" w:space="0" w:color="auto"/>
            <w:bottom w:val="none" w:sz="0" w:space="0" w:color="auto"/>
            <w:right w:val="none" w:sz="0" w:space="0" w:color="auto"/>
          </w:divBdr>
        </w:div>
        <w:div w:id="244342371">
          <w:marLeft w:val="0"/>
          <w:marRight w:val="0"/>
          <w:marTop w:val="0"/>
          <w:marBottom w:val="0"/>
          <w:divBdr>
            <w:top w:val="none" w:sz="0" w:space="0" w:color="auto"/>
            <w:left w:val="none" w:sz="0" w:space="0" w:color="auto"/>
            <w:bottom w:val="none" w:sz="0" w:space="0" w:color="auto"/>
            <w:right w:val="none" w:sz="0" w:space="0" w:color="auto"/>
          </w:divBdr>
        </w:div>
      </w:divsChild>
    </w:div>
    <w:div w:id="774637476">
      <w:bodyDiv w:val="1"/>
      <w:marLeft w:val="0"/>
      <w:marRight w:val="0"/>
      <w:marTop w:val="0"/>
      <w:marBottom w:val="0"/>
      <w:divBdr>
        <w:top w:val="none" w:sz="0" w:space="0" w:color="auto"/>
        <w:left w:val="none" w:sz="0" w:space="0" w:color="auto"/>
        <w:bottom w:val="none" w:sz="0" w:space="0" w:color="auto"/>
        <w:right w:val="none" w:sz="0" w:space="0" w:color="auto"/>
      </w:divBdr>
    </w:div>
    <w:div w:id="994803140">
      <w:bodyDiv w:val="1"/>
      <w:marLeft w:val="0"/>
      <w:marRight w:val="0"/>
      <w:marTop w:val="0"/>
      <w:marBottom w:val="0"/>
      <w:divBdr>
        <w:top w:val="none" w:sz="0" w:space="0" w:color="auto"/>
        <w:left w:val="none" w:sz="0" w:space="0" w:color="auto"/>
        <w:bottom w:val="none" w:sz="0" w:space="0" w:color="auto"/>
        <w:right w:val="none" w:sz="0" w:space="0" w:color="auto"/>
      </w:divBdr>
      <w:divsChild>
        <w:div w:id="1760833441">
          <w:marLeft w:val="0"/>
          <w:marRight w:val="0"/>
          <w:marTop w:val="0"/>
          <w:marBottom w:val="0"/>
          <w:divBdr>
            <w:top w:val="none" w:sz="0" w:space="0" w:color="auto"/>
            <w:left w:val="none" w:sz="0" w:space="0" w:color="auto"/>
            <w:bottom w:val="none" w:sz="0" w:space="0" w:color="auto"/>
            <w:right w:val="none" w:sz="0" w:space="0" w:color="auto"/>
          </w:divBdr>
        </w:div>
        <w:div w:id="1236814878">
          <w:marLeft w:val="0"/>
          <w:marRight w:val="0"/>
          <w:marTop w:val="0"/>
          <w:marBottom w:val="0"/>
          <w:divBdr>
            <w:top w:val="none" w:sz="0" w:space="0" w:color="auto"/>
            <w:left w:val="none" w:sz="0" w:space="0" w:color="auto"/>
            <w:bottom w:val="none" w:sz="0" w:space="0" w:color="auto"/>
            <w:right w:val="none" w:sz="0" w:space="0" w:color="auto"/>
          </w:divBdr>
        </w:div>
        <w:div w:id="1214777845">
          <w:marLeft w:val="0"/>
          <w:marRight w:val="0"/>
          <w:marTop w:val="0"/>
          <w:marBottom w:val="0"/>
          <w:divBdr>
            <w:top w:val="none" w:sz="0" w:space="0" w:color="auto"/>
            <w:left w:val="none" w:sz="0" w:space="0" w:color="auto"/>
            <w:bottom w:val="none" w:sz="0" w:space="0" w:color="auto"/>
            <w:right w:val="none" w:sz="0" w:space="0" w:color="auto"/>
          </w:divBdr>
        </w:div>
        <w:div w:id="354501729">
          <w:marLeft w:val="0"/>
          <w:marRight w:val="0"/>
          <w:marTop w:val="0"/>
          <w:marBottom w:val="0"/>
          <w:divBdr>
            <w:top w:val="none" w:sz="0" w:space="0" w:color="auto"/>
            <w:left w:val="none" w:sz="0" w:space="0" w:color="auto"/>
            <w:bottom w:val="none" w:sz="0" w:space="0" w:color="auto"/>
            <w:right w:val="none" w:sz="0" w:space="0" w:color="auto"/>
          </w:divBdr>
        </w:div>
        <w:div w:id="1576742130">
          <w:marLeft w:val="0"/>
          <w:marRight w:val="0"/>
          <w:marTop w:val="0"/>
          <w:marBottom w:val="0"/>
          <w:divBdr>
            <w:top w:val="none" w:sz="0" w:space="0" w:color="auto"/>
            <w:left w:val="none" w:sz="0" w:space="0" w:color="auto"/>
            <w:bottom w:val="none" w:sz="0" w:space="0" w:color="auto"/>
            <w:right w:val="none" w:sz="0" w:space="0" w:color="auto"/>
          </w:divBdr>
        </w:div>
        <w:div w:id="1684503854">
          <w:marLeft w:val="0"/>
          <w:marRight w:val="0"/>
          <w:marTop w:val="0"/>
          <w:marBottom w:val="0"/>
          <w:divBdr>
            <w:top w:val="none" w:sz="0" w:space="0" w:color="auto"/>
            <w:left w:val="none" w:sz="0" w:space="0" w:color="auto"/>
            <w:bottom w:val="none" w:sz="0" w:space="0" w:color="auto"/>
            <w:right w:val="none" w:sz="0" w:space="0" w:color="auto"/>
          </w:divBdr>
        </w:div>
        <w:div w:id="1983731208">
          <w:marLeft w:val="0"/>
          <w:marRight w:val="0"/>
          <w:marTop w:val="0"/>
          <w:marBottom w:val="0"/>
          <w:divBdr>
            <w:top w:val="none" w:sz="0" w:space="0" w:color="auto"/>
            <w:left w:val="none" w:sz="0" w:space="0" w:color="auto"/>
            <w:bottom w:val="none" w:sz="0" w:space="0" w:color="auto"/>
            <w:right w:val="none" w:sz="0" w:space="0" w:color="auto"/>
          </w:divBdr>
        </w:div>
        <w:div w:id="359939867">
          <w:marLeft w:val="0"/>
          <w:marRight w:val="0"/>
          <w:marTop w:val="0"/>
          <w:marBottom w:val="0"/>
          <w:divBdr>
            <w:top w:val="none" w:sz="0" w:space="0" w:color="auto"/>
            <w:left w:val="none" w:sz="0" w:space="0" w:color="auto"/>
            <w:bottom w:val="none" w:sz="0" w:space="0" w:color="auto"/>
            <w:right w:val="none" w:sz="0" w:space="0" w:color="auto"/>
          </w:divBdr>
        </w:div>
        <w:div w:id="2143814064">
          <w:marLeft w:val="0"/>
          <w:marRight w:val="0"/>
          <w:marTop w:val="0"/>
          <w:marBottom w:val="0"/>
          <w:divBdr>
            <w:top w:val="none" w:sz="0" w:space="0" w:color="auto"/>
            <w:left w:val="none" w:sz="0" w:space="0" w:color="auto"/>
            <w:bottom w:val="none" w:sz="0" w:space="0" w:color="auto"/>
            <w:right w:val="none" w:sz="0" w:space="0" w:color="auto"/>
          </w:divBdr>
        </w:div>
        <w:div w:id="1191333985">
          <w:marLeft w:val="0"/>
          <w:marRight w:val="0"/>
          <w:marTop w:val="0"/>
          <w:marBottom w:val="0"/>
          <w:divBdr>
            <w:top w:val="none" w:sz="0" w:space="0" w:color="auto"/>
            <w:left w:val="none" w:sz="0" w:space="0" w:color="auto"/>
            <w:bottom w:val="none" w:sz="0" w:space="0" w:color="auto"/>
            <w:right w:val="none" w:sz="0" w:space="0" w:color="auto"/>
          </w:divBdr>
        </w:div>
      </w:divsChild>
    </w:div>
    <w:div w:id="1074619412">
      <w:bodyDiv w:val="1"/>
      <w:marLeft w:val="0"/>
      <w:marRight w:val="0"/>
      <w:marTop w:val="0"/>
      <w:marBottom w:val="0"/>
      <w:divBdr>
        <w:top w:val="none" w:sz="0" w:space="0" w:color="auto"/>
        <w:left w:val="none" w:sz="0" w:space="0" w:color="auto"/>
        <w:bottom w:val="none" w:sz="0" w:space="0" w:color="auto"/>
        <w:right w:val="none" w:sz="0" w:space="0" w:color="auto"/>
      </w:divBdr>
      <w:divsChild>
        <w:div w:id="1097216847">
          <w:marLeft w:val="0"/>
          <w:marRight w:val="0"/>
          <w:marTop w:val="0"/>
          <w:marBottom w:val="0"/>
          <w:divBdr>
            <w:top w:val="none" w:sz="0" w:space="0" w:color="auto"/>
            <w:left w:val="none" w:sz="0" w:space="0" w:color="auto"/>
            <w:bottom w:val="none" w:sz="0" w:space="0" w:color="auto"/>
            <w:right w:val="none" w:sz="0" w:space="0" w:color="auto"/>
          </w:divBdr>
        </w:div>
        <w:div w:id="1894272170">
          <w:marLeft w:val="0"/>
          <w:marRight w:val="0"/>
          <w:marTop w:val="0"/>
          <w:marBottom w:val="0"/>
          <w:divBdr>
            <w:top w:val="none" w:sz="0" w:space="0" w:color="auto"/>
            <w:left w:val="none" w:sz="0" w:space="0" w:color="auto"/>
            <w:bottom w:val="none" w:sz="0" w:space="0" w:color="auto"/>
            <w:right w:val="none" w:sz="0" w:space="0" w:color="auto"/>
          </w:divBdr>
        </w:div>
        <w:div w:id="755828130">
          <w:marLeft w:val="0"/>
          <w:marRight w:val="0"/>
          <w:marTop w:val="0"/>
          <w:marBottom w:val="0"/>
          <w:divBdr>
            <w:top w:val="none" w:sz="0" w:space="0" w:color="auto"/>
            <w:left w:val="none" w:sz="0" w:space="0" w:color="auto"/>
            <w:bottom w:val="none" w:sz="0" w:space="0" w:color="auto"/>
            <w:right w:val="none" w:sz="0" w:space="0" w:color="auto"/>
          </w:divBdr>
        </w:div>
        <w:div w:id="617177506">
          <w:marLeft w:val="0"/>
          <w:marRight w:val="0"/>
          <w:marTop w:val="0"/>
          <w:marBottom w:val="0"/>
          <w:divBdr>
            <w:top w:val="none" w:sz="0" w:space="0" w:color="auto"/>
            <w:left w:val="none" w:sz="0" w:space="0" w:color="auto"/>
            <w:bottom w:val="none" w:sz="0" w:space="0" w:color="auto"/>
            <w:right w:val="none" w:sz="0" w:space="0" w:color="auto"/>
          </w:divBdr>
        </w:div>
        <w:div w:id="666325371">
          <w:marLeft w:val="0"/>
          <w:marRight w:val="0"/>
          <w:marTop w:val="0"/>
          <w:marBottom w:val="0"/>
          <w:divBdr>
            <w:top w:val="none" w:sz="0" w:space="0" w:color="auto"/>
            <w:left w:val="none" w:sz="0" w:space="0" w:color="auto"/>
            <w:bottom w:val="none" w:sz="0" w:space="0" w:color="auto"/>
            <w:right w:val="none" w:sz="0" w:space="0" w:color="auto"/>
          </w:divBdr>
        </w:div>
        <w:div w:id="1911570812">
          <w:marLeft w:val="0"/>
          <w:marRight w:val="0"/>
          <w:marTop w:val="0"/>
          <w:marBottom w:val="0"/>
          <w:divBdr>
            <w:top w:val="none" w:sz="0" w:space="0" w:color="auto"/>
            <w:left w:val="none" w:sz="0" w:space="0" w:color="auto"/>
            <w:bottom w:val="none" w:sz="0" w:space="0" w:color="auto"/>
            <w:right w:val="none" w:sz="0" w:space="0" w:color="auto"/>
          </w:divBdr>
        </w:div>
        <w:div w:id="1193301589">
          <w:marLeft w:val="0"/>
          <w:marRight w:val="0"/>
          <w:marTop w:val="0"/>
          <w:marBottom w:val="0"/>
          <w:divBdr>
            <w:top w:val="none" w:sz="0" w:space="0" w:color="auto"/>
            <w:left w:val="none" w:sz="0" w:space="0" w:color="auto"/>
            <w:bottom w:val="none" w:sz="0" w:space="0" w:color="auto"/>
            <w:right w:val="none" w:sz="0" w:space="0" w:color="auto"/>
          </w:divBdr>
        </w:div>
        <w:div w:id="374696020">
          <w:marLeft w:val="0"/>
          <w:marRight w:val="0"/>
          <w:marTop w:val="0"/>
          <w:marBottom w:val="0"/>
          <w:divBdr>
            <w:top w:val="none" w:sz="0" w:space="0" w:color="auto"/>
            <w:left w:val="none" w:sz="0" w:space="0" w:color="auto"/>
            <w:bottom w:val="none" w:sz="0" w:space="0" w:color="auto"/>
            <w:right w:val="none" w:sz="0" w:space="0" w:color="auto"/>
          </w:divBdr>
        </w:div>
        <w:div w:id="379591803">
          <w:marLeft w:val="0"/>
          <w:marRight w:val="0"/>
          <w:marTop w:val="0"/>
          <w:marBottom w:val="0"/>
          <w:divBdr>
            <w:top w:val="none" w:sz="0" w:space="0" w:color="auto"/>
            <w:left w:val="none" w:sz="0" w:space="0" w:color="auto"/>
            <w:bottom w:val="none" w:sz="0" w:space="0" w:color="auto"/>
            <w:right w:val="none" w:sz="0" w:space="0" w:color="auto"/>
          </w:divBdr>
        </w:div>
        <w:div w:id="911164701">
          <w:marLeft w:val="0"/>
          <w:marRight w:val="0"/>
          <w:marTop w:val="0"/>
          <w:marBottom w:val="0"/>
          <w:divBdr>
            <w:top w:val="none" w:sz="0" w:space="0" w:color="auto"/>
            <w:left w:val="none" w:sz="0" w:space="0" w:color="auto"/>
            <w:bottom w:val="none" w:sz="0" w:space="0" w:color="auto"/>
            <w:right w:val="none" w:sz="0" w:space="0" w:color="auto"/>
          </w:divBdr>
        </w:div>
        <w:div w:id="2057503994">
          <w:marLeft w:val="0"/>
          <w:marRight w:val="0"/>
          <w:marTop w:val="0"/>
          <w:marBottom w:val="0"/>
          <w:divBdr>
            <w:top w:val="none" w:sz="0" w:space="0" w:color="auto"/>
            <w:left w:val="none" w:sz="0" w:space="0" w:color="auto"/>
            <w:bottom w:val="none" w:sz="0" w:space="0" w:color="auto"/>
            <w:right w:val="none" w:sz="0" w:space="0" w:color="auto"/>
          </w:divBdr>
        </w:div>
        <w:div w:id="2118061400">
          <w:marLeft w:val="0"/>
          <w:marRight w:val="0"/>
          <w:marTop w:val="0"/>
          <w:marBottom w:val="0"/>
          <w:divBdr>
            <w:top w:val="none" w:sz="0" w:space="0" w:color="auto"/>
            <w:left w:val="none" w:sz="0" w:space="0" w:color="auto"/>
            <w:bottom w:val="none" w:sz="0" w:space="0" w:color="auto"/>
            <w:right w:val="none" w:sz="0" w:space="0" w:color="auto"/>
          </w:divBdr>
        </w:div>
        <w:div w:id="1946499387">
          <w:marLeft w:val="0"/>
          <w:marRight w:val="0"/>
          <w:marTop w:val="0"/>
          <w:marBottom w:val="0"/>
          <w:divBdr>
            <w:top w:val="none" w:sz="0" w:space="0" w:color="auto"/>
            <w:left w:val="none" w:sz="0" w:space="0" w:color="auto"/>
            <w:bottom w:val="none" w:sz="0" w:space="0" w:color="auto"/>
            <w:right w:val="none" w:sz="0" w:space="0" w:color="auto"/>
          </w:divBdr>
        </w:div>
        <w:div w:id="446122399">
          <w:marLeft w:val="0"/>
          <w:marRight w:val="0"/>
          <w:marTop w:val="0"/>
          <w:marBottom w:val="0"/>
          <w:divBdr>
            <w:top w:val="none" w:sz="0" w:space="0" w:color="auto"/>
            <w:left w:val="none" w:sz="0" w:space="0" w:color="auto"/>
            <w:bottom w:val="none" w:sz="0" w:space="0" w:color="auto"/>
            <w:right w:val="none" w:sz="0" w:space="0" w:color="auto"/>
          </w:divBdr>
        </w:div>
        <w:div w:id="37820537">
          <w:marLeft w:val="0"/>
          <w:marRight w:val="0"/>
          <w:marTop w:val="0"/>
          <w:marBottom w:val="0"/>
          <w:divBdr>
            <w:top w:val="none" w:sz="0" w:space="0" w:color="auto"/>
            <w:left w:val="none" w:sz="0" w:space="0" w:color="auto"/>
            <w:bottom w:val="none" w:sz="0" w:space="0" w:color="auto"/>
            <w:right w:val="none" w:sz="0" w:space="0" w:color="auto"/>
          </w:divBdr>
        </w:div>
        <w:div w:id="1703557289">
          <w:marLeft w:val="0"/>
          <w:marRight w:val="0"/>
          <w:marTop w:val="0"/>
          <w:marBottom w:val="0"/>
          <w:divBdr>
            <w:top w:val="none" w:sz="0" w:space="0" w:color="auto"/>
            <w:left w:val="none" w:sz="0" w:space="0" w:color="auto"/>
            <w:bottom w:val="none" w:sz="0" w:space="0" w:color="auto"/>
            <w:right w:val="none" w:sz="0" w:space="0" w:color="auto"/>
          </w:divBdr>
        </w:div>
      </w:divsChild>
    </w:div>
    <w:div w:id="1188058691">
      <w:bodyDiv w:val="1"/>
      <w:marLeft w:val="0"/>
      <w:marRight w:val="0"/>
      <w:marTop w:val="0"/>
      <w:marBottom w:val="0"/>
      <w:divBdr>
        <w:top w:val="none" w:sz="0" w:space="0" w:color="auto"/>
        <w:left w:val="none" w:sz="0" w:space="0" w:color="auto"/>
        <w:bottom w:val="none" w:sz="0" w:space="0" w:color="auto"/>
        <w:right w:val="none" w:sz="0" w:space="0" w:color="auto"/>
      </w:divBdr>
    </w:div>
    <w:div w:id="1208183433">
      <w:bodyDiv w:val="1"/>
      <w:marLeft w:val="0"/>
      <w:marRight w:val="0"/>
      <w:marTop w:val="0"/>
      <w:marBottom w:val="0"/>
      <w:divBdr>
        <w:top w:val="none" w:sz="0" w:space="0" w:color="auto"/>
        <w:left w:val="none" w:sz="0" w:space="0" w:color="auto"/>
        <w:bottom w:val="none" w:sz="0" w:space="0" w:color="auto"/>
        <w:right w:val="none" w:sz="0" w:space="0" w:color="auto"/>
      </w:divBdr>
      <w:divsChild>
        <w:div w:id="205679687">
          <w:marLeft w:val="0"/>
          <w:marRight w:val="0"/>
          <w:marTop w:val="0"/>
          <w:marBottom w:val="0"/>
          <w:divBdr>
            <w:top w:val="none" w:sz="0" w:space="0" w:color="auto"/>
            <w:left w:val="none" w:sz="0" w:space="0" w:color="auto"/>
            <w:bottom w:val="none" w:sz="0" w:space="0" w:color="auto"/>
            <w:right w:val="none" w:sz="0" w:space="0" w:color="auto"/>
          </w:divBdr>
        </w:div>
        <w:div w:id="2011061729">
          <w:marLeft w:val="0"/>
          <w:marRight w:val="0"/>
          <w:marTop w:val="0"/>
          <w:marBottom w:val="0"/>
          <w:divBdr>
            <w:top w:val="none" w:sz="0" w:space="0" w:color="auto"/>
            <w:left w:val="none" w:sz="0" w:space="0" w:color="auto"/>
            <w:bottom w:val="none" w:sz="0" w:space="0" w:color="auto"/>
            <w:right w:val="none" w:sz="0" w:space="0" w:color="auto"/>
          </w:divBdr>
        </w:div>
        <w:div w:id="739327639">
          <w:marLeft w:val="0"/>
          <w:marRight w:val="0"/>
          <w:marTop w:val="0"/>
          <w:marBottom w:val="0"/>
          <w:divBdr>
            <w:top w:val="none" w:sz="0" w:space="0" w:color="auto"/>
            <w:left w:val="none" w:sz="0" w:space="0" w:color="auto"/>
            <w:bottom w:val="none" w:sz="0" w:space="0" w:color="auto"/>
            <w:right w:val="none" w:sz="0" w:space="0" w:color="auto"/>
          </w:divBdr>
        </w:div>
      </w:divsChild>
    </w:div>
    <w:div w:id="1290815004">
      <w:bodyDiv w:val="1"/>
      <w:marLeft w:val="0"/>
      <w:marRight w:val="0"/>
      <w:marTop w:val="0"/>
      <w:marBottom w:val="0"/>
      <w:divBdr>
        <w:top w:val="none" w:sz="0" w:space="0" w:color="auto"/>
        <w:left w:val="none" w:sz="0" w:space="0" w:color="auto"/>
        <w:bottom w:val="none" w:sz="0" w:space="0" w:color="auto"/>
        <w:right w:val="none" w:sz="0" w:space="0" w:color="auto"/>
      </w:divBdr>
    </w:div>
    <w:div w:id="1298098781">
      <w:bodyDiv w:val="1"/>
      <w:marLeft w:val="0"/>
      <w:marRight w:val="0"/>
      <w:marTop w:val="0"/>
      <w:marBottom w:val="0"/>
      <w:divBdr>
        <w:top w:val="none" w:sz="0" w:space="0" w:color="auto"/>
        <w:left w:val="none" w:sz="0" w:space="0" w:color="auto"/>
        <w:bottom w:val="none" w:sz="0" w:space="0" w:color="auto"/>
        <w:right w:val="none" w:sz="0" w:space="0" w:color="auto"/>
      </w:divBdr>
      <w:divsChild>
        <w:div w:id="403649172">
          <w:marLeft w:val="0"/>
          <w:marRight w:val="0"/>
          <w:marTop w:val="0"/>
          <w:marBottom w:val="0"/>
          <w:divBdr>
            <w:top w:val="none" w:sz="0" w:space="0" w:color="auto"/>
            <w:left w:val="none" w:sz="0" w:space="0" w:color="auto"/>
            <w:bottom w:val="none" w:sz="0" w:space="0" w:color="auto"/>
            <w:right w:val="none" w:sz="0" w:space="0" w:color="auto"/>
          </w:divBdr>
        </w:div>
        <w:div w:id="1787694913">
          <w:marLeft w:val="0"/>
          <w:marRight w:val="0"/>
          <w:marTop w:val="0"/>
          <w:marBottom w:val="0"/>
          <w:divBdr>
            <w:top w:val="none" w:sz="0" w:space="0" w:color="auto"/>
            <w:left w:val="none" w:sz="0" w:space="0" w:color="auto"/>
            <w:bottom w:val="none" w:sz="0" w:space="0" w:color="auto"/>
            <w:right w:val="none" w:sz="0" w:space="0" w:color="auto"/>
          </w:divBdr>
        </w:div>
        <w:div w:id="1141075012">
          <w:marLeft w:val="0"/>
          <w:marRight w:val="0"/>
          <w:marTop w:val="0"/>
          <w:marBottom w:val="0"/>
          <w:divBdr>
            <w:top w:val="none" w:sz="0" w:space="0" w:color="auto"/>
            <w:left w:val="none" w:sz="0" w:space="0" w:color="auto"/>
            <w:bottom w:val="none" w:sz="0" w:space="0" w:color="auto"/>
            <w:right w:val="none" w:sz="0" w:space="0" w:color="auto"/>
          </w:divBdr>
        </w:div>
        <w:div w:id="334380305">
          <w:marLeft w:val="0"/>
          <w:marRight w:val="0"/>
          <w:marTop w:val="0"/>
          <w:marBottom w:val="0"/>
          <w:divBdr>
            <w:top w:val="none" w:sz="0" w:space="0" w:color="auto"/>
            <w:left w:val="none" w:sz="0" w:space="0" w:color="auto"/>
            <w:bottom w:val="none" w:sz="0" w:space="0" w:color="auto"/>
            <w:right w:val="none" w:sz="0" w:space="0" w:color="auto"/>
          </w:divBdr>
        </w:div>
        <w:div w:id="1388601414">
          <w:marLeft w:val="0"/>
          <w:marRight w:val="0"/>
          <w:marTop w:val="0"/>
          <w:marBottom w:val="0"/>
          <w:divBdr>
            <w:top w:val="none" w:sz="0" w:space="0" w:color="auto"/>
            <w:left w:val="none" w:sz="0" w:space="0" w:color="auto"/>
            <w:bottom w:val="none" w:sz="0" w:space="0" w:color="auto"/>
            <w:right w:val="none" w:sz="0" w:space="0" w:color="auto"/>
          </w:divBdr>
        </w:div>
        <w:div w:id="2072924497">
          <w:marLeft w:val="0"/>
          <w:marRight w:val="0"/>
          <w:marTop w:val="0"/>
          <w:marBottom w:val="0"/>
          <w:divBdr>
            <w:top w:val="none" w:sz="0" w:space="0" w:color="auto"/>
            <w:left w:val="none" w:sz="0" w:space="0" w:color="auto"/>
            <w:bottom w:val="none" w:sz="0" w:space="0" w:color="auto"/>
            <w:right w:val="none" w:sz="0" w:space="0" w:color="auto"/>
          </w:divBdr>
        </w:div>
        <w:div w:id="577902504">
          <w:marLeft w:val="0"/>
          <w:marRight w:val="0"/>
          <w:marTop w:val="0"/>
          <w:marBottom w:val="0"/>
          <w:divBdr>
            <w:top w:val="none" w:sz="0" w:space="0" w:color="auto"/>
            <w:left w:val="none" w:sz="0" w:space="0" w:color="auto"/>
            <w:bottom w:val="none" w:sz="0" w:space="0" w:color="auto"/>
            <w:right w:val="none" w:sz="0" w:space="0" w:color="auto"/>
          </w:divBdr>
        </w:div>
        <w:div w:id="280068068">
          <w:marLeft w:val="0"/>
          <w:marRight w:val="0"/>
          <w:marTop w:val="0"/>
          <w:marBottom w:val="0"/>
          <w:divBdr>
            <w:top w:val="none" w:sz="0" w:space="0" w:color="auto"/>
            <w:left w:val="none" w:sz="0" w:space="0" w:color="auto"/>
            <w:bottom w:val="none" w:sz="0" w:space="0" w:color="auto"/>
            <w:right w:val="none" w:sz="0" w:space="0" w:color="auto"/>
          </w:divBdr>
        </w:div>
        <w:div w:id="59137810">
          <w:marLeft w:val="0"/>
          <w:marRight w:val="0"/>
          <w:marTop w:val="0"/>
          <w:marBottom w:val="0"/>
          <w:divBdr>
            <w:top w:val="none" w:sz="0" w:space="0" w:color="auto"/>
            <w:left w:val="none" w:sz="0" w:space="0" w:color="auto"/>
            <w:bottom w:val="none" w:sz="0" w:space="0" w:color="auto"/>
            <w:right w:val="none" w:sz="0" w:space="0" w:color="auto"/>
          </w:divBdr>
        </w:div>
        <w:div w:id="1354647479">
          <w:marLeft w:val="0"/>
          <w:marRight w:val="0"/>
          <w:marTop w:val="0"/>
          <w:marBottom w:val="0"/>
          <w:divBdr>
            <w:top w:val="none" w:sz="0" w:space="0" w:color="auto"/>
            <w:left w:val="none" w:sz="0" w:space="0" w:color="auto"/>
            <w:bottom w:val="none" w:sz="0" w:space="0" w:color="auto"/>
            <w:right w:val="none" w:sz="0" w:space="0" w:color="auto"/>
          </w:divBdr>
        </w:div>
        <w:div w:id="1590919035">
          <w:marLeft w:val="0"/>
          <w:marRight w:val="0"/>
          <w:marTop w:val="0"/>
          <w:marBottom w:val="0"/>
          <w:divBdr>
            <w:top w:val="none" w:sz="0" w:space="0" w:color="auto"/>
            <w:left w:val="none" w:sz="0" w:space="0" w:color="auto"/>
            <w:bottom w:val="none" w:sz="0" w:space="0" w:color="auto"/>
            <w:right w:val="none" w:sz="0" w:space="0" w:color="auto"/>
          </w:divBdr>
        </w:div>
      </w:divsChild>
    </w:div>
    <w:div w:id="1470592492">
      <w:bodyDiv w:val="1"/>
      <w:marLeft w:val="0"/>
      <w:marRight w:val="0"/>
      <w:marTop w:val="0"/>
      <w:marBottom w:val="0"/>
      <w:divBdr>
        <w:top w:val="none" w:sz="0" w:space="0" w:color="auto"/>
        <w:left w:val="none" w:sz="0" w:space="0" w:color="auto"/>
        <w:bottom w:val="none" w:sz="0" w:space="0" w:color="auto"/>
        <w:right w:val="none" w:sz="0" w:space="0" w:color="auto"/>
      </w:divBdr>
      <w:divsChild>
        <w:div w:id="145169990">
          <w:marLeft w:val="0"/>
          <w:marRight w:val="0"/>
          <w:marTop w:val="0"/>
          <w:marBottom w:val="0"/>
          <w:divBdr>
            <w:top w:val="none" w:sz="0" w:space="0" w:color="auto"/>
            <w:left w:val="none" w:sz="0" w:space="0" w:color="auto"/>
            <w:bottom w:val="none" w:sz="0" w:space="0" w:color="auto"/>
            <w:right w:val="none" w:sz="0" w:space="0" w:color="auto"/>
          </w:divBdr>
        </w:div>
        <w:div w:id="1992248507">
          <w:marLeft w:val="0"/>
          <w:marRight w:val="0"/>
          <w:marTop w:val="0"/>
          <w:marBottom w:val="0"/>
          <w:divBdr>
            <w:top w:val="none" w:sz="0" w:space="0" w:color="auto"/>
            <w:left w:val="none" w:sz="0" w:space="0" w:color="auto"/>
            <w:bottom w:val="none" w:sz="0" w:space="0" w:color="auto"/>
            <w:right w:val="none" w:sz="0" w:space="0" w:color="auto"/>
          </w:divBdr>
        </w:div>
        <w:div w:id="1101336915">
          <w:marLeft w:val="0"/>
          <w:marRight w:val="0"/>
          <w:marTop w:val="0"/>
          <w:marBottom w:val="0"/>
          <w:divBdr>
            <w:top w:val="none" w:sz="0" w:space="0" w:color="auto"/>
            <w:left w:val="none" w:sz="0" w:space="0" w:color="auto"/>
            <w:bottom w:val="none" w:sz="0" w:space="0" w:color="auto"/>
            <w:right w:val="none" w:sz="0" w:space="0" w:color="auto"/>
          </w:divBdr>
        </w:div>
        <w:div w:id="1001350427">
          <w:marLeft w:val="0"/>
          <w:marRight w:val="0"/>
          <w:marTop w:val="0"/>
          <w:marBottom w:val="0"/>
          <w:divBdr>
            <w:top w:val="none" w:sz="0" w:space="0" w:color="auto"/>
            <w:left w:val="none" w:sz="0" w:space="0" w:color="auto"/>
            <w:bottom w:val="none" w:sz="0" w:space="0" w:color="auto"/>
            <w:right w:val="none" w:sz="0" w:space="0" w:color="auto"/>
          </w:divBdr>
        </w:div>
      </w:divsChild>
    </w:div>
    <w:div w:id="1668633564">
      <w:bodyDiv w:val="1"/>
      <w:marLeft w:val="0"/>
      <w:marRight w:val="0"/>
      <w:marTop w:val="0"/>
      <w:marBottom w:val="0"/>
      <w:divBdr>
        <w:top w:val="none" w:sz="0" w:space="0" w:color="auto"/>
        <w:left w:val="none" w:sz="0" w:space="0" w:color="auto"/>
        <w:bottom w:val="none" w:sz="0" w:space="0" w:color="auto"/>
        <w:right w:val="none" w:sz="0" w:space="0" w:color="auto"/>
      </w:divBdr>
    </w:div>
    <w:div w:id="1703940270">
      <w:bodyDiv w:val="1"/>
      <w:marLeft w:val="0"/>
      <w:marRight w:val="0"/>
      <w:marTop w:val="0"/>
      <w:marBottom w:val="0"/>
      <w:divBdr>
        <w:top w:val="none" w:sz="0" w:space="0" w:color="auto"/>
        <w:left w:val="none" w:sz="0" w:space="0" w:color="auto"/>
        <w:bottom w:val="none" w:sz="0" w:space="0" w:color="auto"/>
        <w:right w:val="none" w:sz="0" w:space="0" w:color="auto"/>
      </w:divBdr>
    </w:div>
    <w:div w:id="1776823177">
      <w:bodyDiv w:val="1"/>
      <w:marLeft w:val="0"/>
      <w:marRight w:val="0"/>
      <w:marTop w:val="0"/>
      <w:marBottom w:val="0"/>
      <w:divBdr>
        <w:top w:val="none" w:sz="0" w:space="0" w:color="auto"/>
        <w:left w:val="none" w:sz="0" w:space="0" w:color="auto"/>
        <w:bottom w:val="none" w:sz="0" w:space="0" w:color="auto"/>
        <w:right w:val="none" w:sz="0" w:space="0" w:color="auto"/>
      </w:divBdr>
      <w:divsChild>
        <w:div w:id="1045641209">
          <w:marLeft w:val="0"/>
          <w:marRight w:val="0"/>
          <w:marTop w:val="0"/>
          <w:marBottom w:val="0"/>
          <w:divBdr>
            <w:top w:val="none" w:sz="0" w:space="0" w:color="auto"/>
            <w:left w:val="none" w:sz="0" w:space="0" w:color="auto"/>
            <w:bottom w:val="none" w:sz="0" w:space="0" w:color="auto"/>
            <w:right w:val="none" w:sz="0" w:space="0" w:color="auto"/>
          </w:divBdr>
        </w:div>
        <w:div w:id="1877428191">
          <w:marLeft w:val="0"/>
          <w:marRight w:val="0"/>
          <w:marTop w:val="0"/>
          <w:marBottom w:val="0"/>
          <w:divBdr>
            <w:top w:val="none" w:sz="0" w:space="0" w:color="auto"/>
            <w:left w:val="none" w:sz="0" w:space="0" w:color="auto"/>
            <w:bottom w:val="none" w:sz="0" w:space="0" w:color="auto"/>
            <w:right w:val="none" w:sz="0" w:space="0" w:color="auto"/>
          </w:divBdr>
        </w:div>
        <w:div w:id="1295021665">
          <w:marLeft w:val="0"/>
          <w:marRight w:val="0"/>
          <w:marTop w:val="0"/>
          <w:marBottom w:val="0"/>
          <w:divBdr>
            <w:top w:val="none" w:sz="0" w:space="0" w:color="auto"/>
            <w:left w:val="none" w:sz="0" w:space="0" w:color="auto"/>
            <w:bottom w:val="none" w:sz="0" w:space="0" w:color="auto"/>
            <w:right w:val="none" w:sz="0" w:space="0" w:color="auto"/>
          </w:divBdr>
        </w:div>
        <w:div w:id="103119646">
          <w:marLeft w:val="0"/>
          <w:marRight w:val="0"/>
          <w:marTop w:val="0"/>
          <w:marBottom w:val="0"/>
          <w:divBdr>
            <w:top w:val="none" w:sz="0" w:space="0" w:color="auto"/>
            <w:left w:val="none" w:sz="0" w:space="0" w:color="auto"/>
            <w:bottom w:val="none" w:sz="0" w:space="0" w:color="auto"/>
            <w:right w:val="none" w:sz="0" w:space="0" w:color="auto"/>
          </w:divBdr>
        </w:div>
        <w:div w:id="1589381574">
          <w:marLeft w:val="0"/>
          <w:marRight w:val="0"/>
          <w:marTop w:val="0"/>
          <w:marBottom w:val="0"/>
          <w:divBdr>
            <w:top w:val="none" w:sz="0" w:space="0" w:color="auto"/>
            <w:left w:val="none" w:sz="0" w:space="0" w:color="auto"/>
            <w:bottom w:val="none" w:sz="0" w:space="0" w:color="auto"/>
            <w:right w:val="none" w:sz="0" w:space="0" w:color="auto"/>
          </w:divBdr>
        </w:div>
        <w:div w:id="93595287">
          <w:marLeft w:val="0"/>
          <w:marRight w:val="0"/>
          <w:marTop w:val="0"/>
          <w:marBottom w:val="0"/>
          <w:divBdr>
            <w:top w:val="none" w:sz="0" w:space="0" w:color="auto"/>
            <w:left w:val="none" w:sz="0" w:space="0" w:color="auto"/>
            <w:bottom w:val="none" w:sz="0" w:space="0" w:color="auto"/>
            <w:right w:val="none" w:sz="0" w:space="0" w:color="auto"/>
          </w:divBdr>
        </w:div>
        <w:div w:id="210924649">
          <w:marLeft w:val="0"/>
          <w:marRight w:val="0"/>
          <w:marTop w:val="0"/>
          <w:marBottom w:val="0"/>
          <w:divBdr>
            <w:top w:val="none" w:sz="0" w:space="0" w:color="auto"/>
            <w:left w:val="none" w:sz="0" w:space="0" w:color="auto"/>
            <w:bottom w:val="none" w:sz="0" w:space="0" w:color="auto"/>
            <w:right w:val="none" w:sz="0" w:space="0" w:color="auto"/>
          </w:divBdr>
        </w:div>
        <w:div w:id="2121483060">
          <w:marLeft w:val="0"/>
          <w:marRight w:val="0"/>
          <w:marTop w:val="0"/>
          <w:marBottom w:val="0"/>
          <w:divBdr>
            <w:top w:val="none" w:sz="0" w:space="0" w:color="auto"/>
            <w:left w:val="none" w:sz="0" w:space="0" w:color="auto"/>
            <w:bottom w:val="none" w:sz="0" w:space="0" w:color="auto"/>
            <w:right w:val="none" w:sz="0" w:space="0" w:color="auto"/>
          </w:divBdr>
        </w:div>
        <w:div w:id="866530883">
          <w:marLeft w:val="0"/>
          <w:marRight w:val="0"/>
          <w:marTop w:val="0"/>
          <w:marBottom w:val="0"/>
          <w:divBdr>
            <w:top w:val="none" w:sz="0" w:space="0" w:color="auto"/>
            <w:left w:val="none" w:sz="0" w:space="0" w:color="auto"/>
            <w:bottom w:val="none" w:sz="0" w:space="0" w:color="auto"/>
            <w:right w:val="none" w:sz="0" w:space="0" w:color="auto"/>
          </w:divBdr>
        </w:div>
        <w:div w:id="1401101484">
          <w:marLeft w:val="0"/>
          <w:marRight w:val="0"/>
          <w:marTop w:val="0"/>
          <w:marBottom w:val="0"/>
          <w:divBdr>
            <w:top w:val="none" w:sz="0" w:space="0" w:color="auto"/>
            <w:left w:val="none" w:sz="0" w:space="0" w:color="auto"/>
            <w:bottom w:val="none" w:sz="0" w:space="0" w:color="auto"/>
            <w:right w:val="none" w:sz="0" w:space="0" w:color="auto"/>
          </w:divBdr>
        </w:div>
        <w:div w:id="2126339775">
          <w:marLeft w:val="0"/>
          <w:marRight w:val="0"/>
          <w:marTop w:val="0"/>
          <w:marBottom w:val="0"/>
          <w:divBdr>
            <w:top w:val="none" w:sz="0" w:space="0" w:color="auto"/>
            <w:left w:val="none" w:sz="0" w:space="0" w:color="auto"/>
            <w:bottom w:val="none" w:sz="0" w:space="0" w:color="auto"/>
            <w:right w:val="none" w:sz="0" w:space="0" w:color="auto"/>
          </w:divBdr>
        </w:div>
      </w:divsChild>
    </w:div>
    <w:div w:id="1940329924">
      <w:bodyDiv w:val="1"/>
      <w:marLeft w:val="0"/>
      <w:marRight w:val="0"/>
      <w:marTop w:val="0"/>
      <w:marBottom w:val="0"/>
      <w:divBdr>
        <w:top w:val="none" w:sz="0" w:space="0" w:color="auto"/>
        <w:left w:val="none" w:sz="0" w:space="0" w:color="auto"/>
        <w:bottom w:val="none" w:sz="0" w:space="0" w:color="auto"/>
        <w:right w:val="none" w:sz="0" w:space="0" w:color="auto"/>
      </w:divBdr>
    </w:div>
    <w:div w:id="1964070926">
      <w:bodyDiv w:val="1"/>
      <w:marLeft w:val="0"/>
      <w:marRight w:val="0"/>
      <w:marTop w:val="0"/>
      <w:marBottom w:val="0"/>
      <w:divBdr>
        <w:top w:val="none" w:sz="0" w:space="0" w:color="auto"/>
        <w:left w:val="none" w:sz="0" w:space="0" w:color="auto"/>
        <w:bottom w:val="none" w:sz="0" w:space="0" w:color="auto"/>
        <w:right w:val="none" w:sz="0" w:space="0" w:color="auto"/>
      </w:divBdr>
    </w:div>
    <w:div w:id="2008245732">
      <w:bodyDiv w:val="1"/>
      <w:marLeft w:val="0"/>
      <w:marRight w:val="0"/>
      <w:marTop w:val="0"/>
      <w:marBottom w:val="0"/>
      <w:divBdr>
        <w:top w:val="none" w:sz="0" w:space="0" w:color="auto"/>
        <w:left w:val="none" w:sz="0" w:space="0" w:color="auto"/>
        <w:bottom w:val="none" w:sz="0" w:space="0" w:color="auto"/>
        <w:right w:val="none" w:sz="0" w:space="0" w:color="auto"/>
      </w:divBdr>
      <w:divsChild>
        <w:div w:id="546583">
          <w:marLeft w:val="0"/>
          <w:marRight w:val="0"/>
          <w:marTop w:val="0"/>
          <w:marBottom w:val="0"/>
          <w:divBdr>
            <w:top w:val="none" w:sz="0" w:space="0" w:color="auto"/>
            <w:left w:val="none" w:sz="0" w:space="0" w:color="auto"/>
            <w:bottom w:val="none" w:sz="0" w:space="0" w:color="auto"/>
            <w:right w:val="none" w:sz="0" w:space="0" w:color="auto"/>
          </w:divBdr>
        </w:div>
        <w:div w:id="752121204">
          <w:marLeft w:val="0"/>
          <w:marRight w:val="0"/>
          <w:marTop w:val="0"/>
          <w:marBottom w:val="0"/>
          <w:divBdr>
            <w:top w:val="none" w:sz="0" w:space="0" w:color="auto"/>
            <w:left w:val="none" w:sz="0" w:space="0" w:color="auto"/>
            <w:bottom w:val="none" w:sz="0" w:space="0" w:color="auto"/>
            <w:right w:val="none" w:sz="0" w:space="0" w:color="auto"/>
          </w:divBdr>
        </w:div>
        <w:div w:id="2575188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isha.mohane\AppData\Roaming\Microsoft\Templates\Modern%20student%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08FA0C82864AC0A0F5ECF9F865F524"/>
        <w:category>
          <w:name w:val="General"/>
          <w:gallery w:val="placeholder"/>
        </w:category>
        <w:types>
          <w:type w:val="bbPlcHdr"/>
        </w:types>
        <w:behaviors>
          <w:behavior w:val="content"/>
        </w:behaviors>
        <w:guid w:val="{8FED9516-8F7D-462A-864E-309243C95A47}"/>
      </w:docPartPr>
      <w:docPartBody>
        <w:p w:rsidR="00B45E55" w:rsidRDefault="000D6445">
          <w:pPr>
            <w:pStyle w:val="4B08FA0C82864AC0A0F5ECF9F865F524"/>
          </w:pPr>
          <w:r w:rsidRPr="00DF198B">
            <w:t>—</w:t>
          </w:r>
        </w:p>
      </w:docPartBody>
    </w:docPart>
    <w:docPart>
      <w:docPartPr>
        <w:name w:val="DC70E17D2D80484B9CD7515E440A5501"/>
        <w:category>
          <w:name w:val="General"/>
          <w:gallery w:val="placeholder"/>
        </w:category>
        <w:types>
          <w:type w:val="bbPlcHdr"/>
        </w:types>
        <w:behaviors>
          <w:behavior w:val="content"/>
        </w:behaviors>
        <w:guid w:val="{C1834E5C-1640-4DF8-8144-B57E13C440C3}"/>
      </w:docPartPr>
      <w:docPartBody>
        <w:p w:rsidR="00B45E55" w:rsidRDefault="000D6445">
          <w:pPr>
            <w:pStyle w:val="DC70E17D2D80484B9CD7515E440A5501"/>
          </w:pPr>
          <w:r w:rsidRPr="00DF198B">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465"/>
    <w:rsid w:val="000D6445"/>
    <w:rsid w:val="001F1A12"/>
    <w:rsid w:val="002F5111"/>
    <w:rsid w:val="003A0AA8"/>
    <w:rsid w:val="003B59CE"/>
    <w:rsid w:val="004331A5"/>
    <w:rsid w:val="004368E1"/>
    <w:rsid w:val="004C4ACE"/>
    <w:rsid w:val="00552258"/>
    <w:rsid w:val="006011C7"/>
    <w:rsid w:val="006E7465"/>
    <w:rsid w:val="007567BE"/>
    <w:rsid w:val="00764AFF"/>
    <w:rsid w:val="007A5611"/>
    <w:rsid w:val="007F6053"/>
    <w:rsid w:val="00927C86"/>
    <w:rsid w:val="00944398"/>
    <w:rsid w:val="009606A2"/>
    <w:rsid w:val="00961F6B"/>
    <w:rsid w:val="009A3E1A"/>
    <w:rsid w:val="00A40A31"/>
    <w:rsid w:val="00A542B6"/>
    <w:rsid w:val="00AA1F32"/>
    <w:rsid w:val="00B45E55"/>
    <w:rsid w:val="00BF3EA9"/>
    <w:rsid w:val="00C31413"/>
    <w:rsid w:val="00C56C32"/>
    <w:rsid w:val="00C9192A"/>
    <w:rsid w:val="00C93B9A"/>
    <w:rsid w:val="00D579B9"/>
    <w:rsid w:val="00E00FDA"/>
    <w:rsid w:val="00E81F79"/>
    <w:rsid w:val="00E969CC"/>
    <w:rsid w:val="00F02323"/>
    <w:rsid w:val="00FF73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B08FA0C82864AC0A0F5ECF9F865F524">
    <w:name w:val="4B08FA0C82864AC0A0F5ECF9F865F524"/>
  </w:style>
  <w:style w:type="paragraph" w:customStyle="1" w:styleId="DC70E17D2D80484B9CD7515E440A5501">
    <w:name w:val="DC70E17D2D80484B9CD7515E440A55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SR">
  <a:themeElements>
    <a:clrScheme name="Student Report">
      <a:dk1>
        <a:srgbClr val="000000"/>
      </a:dk1>
      <a:lt1>
        <a:srgbClr val="FFFFFF"/>
      </a:lt1>
      <a:dk2>
        <a:srgbClr val="5E5E5E"/>
      </a:dk2>
      <a:lt2>
        <a:srgbClr val="D6D5D5"/>
      </a:lt2>
      <a:accent1>
        <a:srgbClr val="476166"/>
      </a:accent1>
      <a:accent2>
        <a:srgbClr val="2B3890"/>
      </a:accent2>
      <a:accent3>
        <a:srgbClr val="1C75BC"/>
      </a:accent3>
      <a:accent4>
        <a:srgbClr val="27AAE1"/>
      </a:accent4>
      <a:accent5>
        <a:srgbClr val="EBF1F7"/>
      </a:accent5>
      <a:accent6>
        <a:srgbClr val="00AEEF"/>
      </a:accent6>
      <a:hlink>
        <a:srgbClr val="0000FF"/>
      </a:hlink>
      <a:folHlink>
        <a:srgbClr val="FF00FF"/>
      </a:folHlink>
    </a:clrScheme>
    <a:fontScheme name="Custom 14">
      <a:majorFont>
        <a:latin typeface="Century Gothic"/>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SR" id="{54319084-637E-F54A-9FE0-A3AC8BF3D5C6}" vid="{83C68410-8BE2-F14B-9BB7-E4AFB045C04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A3BB8769-E0A8-450B-A32F-AD36A1E54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839996-CCC2-4B4B-BB45-A9C641419A3B}">
  <ds:schemaRefs>
    <ds:schemaRef ds:uri="http://schemas.microsoft.com/sharepoint/v3/contenttype/forms"/>
  </ds:schemaRefs>
</ds:datastoreItem>
</file>

<file path=customXml/itemProps3.xml><?xml version="1.0" encoding="utf-8"?>
<ds:datastoreItem xmlns:ds="http://schemas.openxmlformats.org/officeDocument/2006/customXml" ds:itemID="{5B78500D-A232-473D-9323-B5F9BB25933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Modern student report</Template>
  <TotalTime>2878</TotalTime>
  <Pages>29</Pages>
  <Words>9485</Words>
  <Characters>54068</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Tanisha Mohane</dc:creator>
  <cp:keywords/>
  <dc:description/>
  <cp:lastModifiedBy>Tanisha Mohane</cp:lastModifiedBy>
  <cp:revision>1443</cp:revision>
  <dcterms:created xsi:type="dcterms:W3CDTF">2024-12-23T05:51:00Z</dcterms:created>
  <dcterms:modified xsi:type="dcterms:W3CDTF">2025-02-19T11:18:00Z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